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26A7F" w14:textId="6011386D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01887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9FC487A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E754EF5" w14:textId="77777777" w:rsidR="005D05C3" w:rsidRPr="0012157F" w:rsidRDefault="000D5E8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5E8E">
        <w:rPr>
          <w:rFonts w:ascii="Arial" w:hAnsi="Arial" w:cs="Arial"/>
        </w:rPr>
        <w:t>Szpital Specjalistyczny im. Stefana Żeromskiego SPZOZ w Krakowie</w:t>
      </w:r>
    </w:p>
    <w:p w14:paraId="1562D04B" w14:textId="77777777" w:rsidR="005D05C3" w:rsidRPr="0012157F" w:rsidRDefault="000D5E8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5E8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0D5E8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ADD8512" w14:textId="77777777" w:rsidR="005D05C3" w:rsidRDefault="000D5E8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D5E8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0D5E8E">
        <w:rPr>
          <w:rFonts w:ascii="Arial" w:hAnsi="Arial" w:cs="Arial"/>
        </w:rPr>
        <w:t>Kraków</w:t>
      </w:r>
    </w:p>
    <w:p w14:paraId="6F46C360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8C230CA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CD6730D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CB823F4" w14:textId="77777777" w:rsidTr="001B7D97">
        <w:tc>
          <w:tcPr>
            <w:tcW w:w="2800" w:type="dxa"/>
          </w:tcPr>
          <w:p w14:paraId="6A08800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3238EB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27C37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82D87E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00749C8" w14:textId="77777777" w:rsidTr="001B7D97">
        <w:tc>
          <w:tcPr>
            <w:tcW w:w="2800" w:type="dxa"/>
          </w:tcPr>
          <w:p w14:paraId="5F481ABC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C3688F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326B4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4AC8D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A64332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5E8E" w:rsidRPr="0012157F" w14:paraId="4DE451AE" w14:textId="77777777" w:rsidTr="0091061B">
        <w:tc>
          <w:tcPr>
            <w:tcW w:w="9104" w:type="dxa"/>
            <w:shd w:val="clear" w:color="auto" w:fill="D9D9D9"/>
          </w:tcPr>
          <w:p w14:paraId="3F6C77DB" w14:textId="77777777" w:rsidR="000D5E8E" w:rsidRPr="0012157F" w:rsidRDefault="000D5E8E" w:rsidP="009106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F3EEA39" w14:textId="77002463" w:rsidR="000D5E8E" w:rsidRPr="00094F76" w:rsidRDefault="000D5E8E" w:rsidP="0091061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D5E8E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B370CE">
              <w:rPr>
                <w:rFonts w:ascii="Arial" w:hAnsi="Arial" w:cs="Arial"/>
                <w:sz w:val="24"/>
                <w:szCs w:val="24"/>
              </w:rPr>
              <w:t>óźn</w:t>
            </w:r>
            <w:r w:rsidRPr="000D5E8E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BAC5922" w14:textId="77777777" w:rsidR="000D5E8E" w:rsidRPr="004B5FB1" w:rsidRDefault="000D5E8E" w:rsidP="0091061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B1E6271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B367E8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0D547A4" w14:textId="77777777" w:rsidTr="001B7D97">
        <w:tc>
          <w:tcPr>
            <w:tcW w:w="2269" w:type="dxa"/>
          </w:tcPr>
          <w:p w14:paraId="68A62DD5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A393C90" w14:textId="43E27734" w:rsidR="00ED79A4" w:rsidRPr="00A2540E" w:rsidRDefault="000D5E8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5E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wyrobów medycznych do Pracowni Endoskop</w:t>
            </w:r>
            <w:r w:rsidR="00E53B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owej.</w:t>
            </w:r>
          </w:p>
        </w:tc>
      </w:tr>
      <w:tr w:rsidR="000D5E8E" w:rsidRPr="00A2540E" w14:paraId="53933ADC" w14:textId="77777777" w:rsidTr="0091061B">
        <w:tc>
          <w:tcPr>
            <w:tcW w:w="2269" w:type="dxa"/>
          </w:tcPr>
          <w:p w14:paraId="612A248F" w14:textId="77777777" w:rsidR="000D5E8E" w:rsidRPr="00A2540E" w:rsidRDefault="000D5E8E" w:rsidP="009106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8C974D1" w14:textId="77777777" w:rsidR="000D5E8E" w:rsidRPr="00A2540E" w:rsidRDefault="000D5E8E" w:rsidP="009106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5E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DZP-271-16/26</w:t>
            </w:r>
          </w:p>
        </w:tc>
      </w:tr>
    </w:tbl>
    <w:p w14:paraId="5245E7F5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E07A45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5E8E" w:rsidRPr="000D5E8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4BF81DB" w14:textId="5791C1BC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</w:t>
      </w:r>
      <w:r w:rsidR="00F01887">
        <w:rPr>
          <w:rFonts w:ascii="Arial" w:hAnsi="Arial" w:cs="Arial"/>
          <w:sz w:val="24"/>
          <w:szCs w:val="24"/>
        </w:rPr>
        <w:t>1</w:t>
      </w:r>
      <w:r w:rsidRPr="00886689">
        <w:rPr>
          <w:rFonts w:ascii="Arial" w:hAnsi="Arial" w:cs="Arial"/>
          <w:sz w:val="24"/>
          <w:szCs w:val="24"/>
        </w:rPr>
        <w:t xml:space="preserve">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E591C4" w14:textId="058243A6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</w:t>
      </w:r>
      <w:r w:rsidR="00F01887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28DBF17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2E89CD7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0D5B98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23B263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235F254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9E855E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6F1C92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022B66D" w14:textId="77777777" w:rsidTr="001B7D97">
        <w:tc>
          <w:tcPr>
            <w:tcW w:w="2660" w:type="dxa"/>
          </w:tcPr>
          <w:p w14:paraId="17A7FA7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23F55A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C5E5FF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D154AE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4E7E6C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F8D05C1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D5E8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EBD2A13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5CBF3" w14:textId="77777777" w:rsidR="00C20CA8" w:rsidRDefault="00C20CA8" w:rsidP="0038231F">
      <w:pPr>
        <w:spacing w:after="0" w:line="240" w:lineRule="auto"/>
      </w:pPr>
      <w:r>
        <w:separator/>
      </w:r>
    </w:p>
  </w:endnote>
  <w:endnote w:type="continuationSeparator" w:id="0">
    <w:p w14:paraId="42FF68CB" w14:textId="77777777" w:rsidR="00C20CA8" w:rsidRDefault="00C20C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84931" w14:textId="77777777" w:rsidR="000D5E8E" w:rsidRDefault="000D5E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063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3C7C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0F15C" w14:textId="77777777" w:rsidR="000D5E8E" w:rsidRDefault="000D5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E1228" w14:textId="77777777" w:rsidR="00C20CA8" w:rsidRDefault="00C20CA8" w:rsidP="0038231F">
      <w:pPr>
        <w:spacing w:after="0" w:line="240" w:lineRule="auto"/>
      </w:pPr>
      <w:r>
        <w:separator/>
      </w:r>
    </w:p>
  </w:footnote>
  <w:footnote w:type="continuationSeparator" w:id="0">
    <w:p w14:paraId="09AF8909" w14:textId="77777777" w:rsidR="00C20CA8" w:rsidRDefault="00C20C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A1E48" w14:textId="77777777" w:rsidR="000D5E8E" w:rsidRDefault="000D5E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05F6A" w14:textId="77777777" w:rsidR="000D5E8E" w:rsidRDefault="000D5E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5A61" w14:textId="77777777" w:rsidR="000D5E8E" w:rsidRDefault="000D5E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715428">
    <w:abstractNumId w:val="12"/>
  </w:num>
  <w:num w:numId="2" w16cid:durableId="650447505">
    <w:abstractNumId w:val="0"/>
  </w:num>
  <w:num w:numId="3" w16cid:durableId="433868378">
    <w:abstractNumId w:val="11"/>
  </w:num>
  <w:num w:numId="4" w16cid:durableId="306126768">
    <w:abstractNumId w:val="16"/>
  </w:num>
  <w:num w:numId="5" w16cid:durableId="1385257063">
    <w:abstractNumId w:val="13"/>
  </w:num>
  <w:num w:numId="6" w16cid:durableId="1019313984">
    <w:abstractNumId w:val="10"/>
  </w:num>
  <w:num w:numId="7" w16cid:durableId="444077024">
    <w:abstractNumId w:val="1"/>
  </w:num>
  <w:num w:numId="8" w16cid:durableId="589002647">
    <w:abstractNumId w:val="6"/>
  </w:num>
  <w:num w:numId="9" w16cid:durableId="449129044">
    <w:abstractNumId w:val="4"/>
  </w:num>
  <w:num w:numId="10" w16cid:durableId="150561086">
    <w:abstractNumId w:val="7"/>
  </w:num>
  <w:num w:numId="11" w16cid:durableId="1651864278">
    <w:abstractNumId w:val="5"/>
  </w:num>
  <w:num w:numId="12" w16cid:durableId="1130976685">
    <w:abstractNumId w:val="9"/>
  </w:num>
  <w:num w:numId="13" w16cid:durableId="348410267">
    <w:abstractNumId w:val="3"/>
  </w:num>
  <w:num w:numId="14" w16cid:durableId="1718048808">
    <w:abstractNumId w:val="2"/>
  </w:num>
  <w:num w:numId="15" w16cid:durableId="850796068">
    <w:abstractNumId w:val="15"/>
  </w:num>
  <w:num w:numId="16" w16cid:durableId="349726664">
    <w:abstractNumId w:val="8"/>
  </w:num>
  <w:num w:numId="17" w16cid:durableId="5629132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6E"/>
    <w:rsid w:val="00023477"/>
    <w:rsid w:val="000247FF"/>
    <w:rsid w:val="00025C8D"/>
    <w:rsid w:val="000303EE"/>
    <w:rsid w:val="00053FD0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5E8E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696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370CE"/>
    <w:rsid w:val="00B8005E"/>
    <w:rsid w:val="00B82E2A"/>
    <w:rsid w:val="00B90E42"/>
    <w:rsid w:val="00BB0C3C"/>
    <w:rsid w:val="00BE69FD"/>
    <w:rsid w:val="00BE6F04"/>
    <w:rsid w:val="00C014B5"/>
    <w:rsid w:val="00C01B29"/>
    <w:rsid w:val="00C113BF"/>
    <w:rsid w:val="00C1570D"/>
    <w:rsid w:val="00C20CA8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0486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B7C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1887"/>
    <w:rsid w:val="00F04280"/>
    <w:rsid w:val="00F2660A"/>
    <w:rsid w:val="00F318EC"/>
    <w:rsid w:val="00F365F2"/>
    <w:rsid w:val="00F43919"/>
    <w:rsid w:val="00F54F9E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C7E57"/>
  <w15:docId w15:val="{171368A9-A15D-4A05-9AD7-9B71341F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cp:lastModifiedBy>Agata Fijak</cp:lastModifiedBy>
  <cp:revision>4</cp:revision>
  <cp:lastPrinted>2026-03-31T09:27:00Z</cp:lastPrinted>
  <dcterms:created xsi:type="dcterms:W3CDTF">2026-03-26T12:56:00Z</dcterms:created>
  <dcterms:modified xsi:type="dcterms:W3CDTF">2026-03-31T09:27:00Z</dcterms:modified>
</cp:coreProperties>
</file>