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52741" w14:textId="77777777" w:rsidR="00C10899" w:rsidRPr="00240E71" w:rsidRDefault="00C10899" w:rsidP="00C10899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17BFB75E" w14:textId="77777777" w:rsidR="00C10899" w:rsidRDefault="00C10899" w:rsidP="00C1089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0EA40F4" w14:textId="77777777" w:rsidR="00C10899" w:rsidRPr="0022732C" w:rsidRDefault="00C10899" w:rsidP="00C10899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5CAA623" w14:textId="77777777" w:rsidR="00C10899" w:rsidRDefault="00C10899" w:rsidP="00C1089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A5449DB" w14:textId="77777777" w:rsidR="00C10899" w:rsidRPr="0022732C" w:rsidRDefault="00C10899" w:rsidP="00C1089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EA238CA" w14:textId="77777777" w:rsidR="00C10899" w:rsidRPr="0022732C" w:rsidRDefault="00C10899" w:rsidP="00C1089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0697C3D" w14:textId="77777777" w:rsidR="00C10899" w:rsidRPr="0022732C" w:rsidRDefault="00C10899" w:rsidP="00C1089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9D02EB7" w14:textId="77777777" w:rsidR="00C10899" w:rsidRPr="0022732C" w:rsidRDefault="00C10899" w:rsidP="00C1089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29CF460" w14:textId="77777777" w:rsidR="00C10899" w:rsidRPr="0022732C" w:rsidRDefault="00C10899" w:rsidP="00C1089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3A57F52C" w14:textId="77777777" w:rsidR="00C10899" w:rsidRPr="0022732C" w:rsidRDefault="00C10899" w:rsidP="00C1089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5B655AD8" w14:textId="77777777" w:rsidR="00C10899" w:rsidRPr="0022732C" w:rsidRDefault="00C10899" w:rsidP="00C1089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A5B03B5" w14:textId="77777777" w:rsidR="00C10899" w:rsidRPr="0022732C" w:rsidRDefault="00C10899" w:rsidP="00C1089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0AA1E87" w14:textId="77777777" w:rsidR="00C10899" w:rsidRPr="0022732C" w:rsidRDefault="00C10899" w:rsidP="00C1089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96210D6" w14:textId="77777777" w:rsidR="00C10899" w:rsidRDefault="00C10899" w:rsidP="00C10899">
      <w:pPr>
        <w:spacing w:line="360" w:lineRule="auto"/>
      </w:pPr>
      <w:r>
        <w:t>Do: Nazwa i siedziba Zamawiającego:</w:t>
      </w:r>
    </w:p>
    <w:p w14:paraId="522CBBE1" w14:textId="77777777" w:rsidR="00C10899" w:rsidRPr="00247153" w:rsidRDefault="00C10899" w:rsidP="00C10899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19309449" w14:textId="77777777" w:rsidR="00C10899" w:rsidRPr="00247153" w:rsidRDefault="00C10899" w:rsidP="00C10899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77B57D6C" w14:textId="77777777" w:rsidR="00C10899" w:rsidRDefault="00C10899" w:rsidP="00C10899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08998E53" w14:textId="77777777" w:rsidR="00C10899" w:rsidRDefault="00C10899" w:rsidP="00C10899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05F5C3D2" w14:textId="77777777" w:rsidR="00C10899" w:rsidRDefault="00C10899" w:rsidP="00C10899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40661592" w14:textId="77777777" w:rsidR="00C10899" w:rsidRDefault="00C10899" w:rsidP="00C10899">
      <w:pPr>
        <w:ind w:firstLine="3969"/>
        <w:rPr>
          <w:b/>
        </w:rPr>
      </w:pPr>
    </w:p>
    <w:p w14:paraId="27566A6A" w14:textId="4D04B0AB" w:rsidR="00C10899" w:rsidRDefault="00C10899" w:rsidP="00C10899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</w:t>
      </w:r>
      <w:r>
        <w:rPr>
          <w:b/>
        </w:rPr>
        <w:t>–</w:t>
      </w:r>
      <w:r w:rsidRPr="00247153">
        <w:rPr>
          <w:b/>
        </w:rPr>
        <w:t xml:space="preserve"> </w:t>
      </w:r>
      <w:r>
        <w:rPr>
          <w:b/>
        </w:rPr>
        <w:t>KC-DE</w:t>
      </w:r>
      <w:r w:rsidRPr="00247153">
        <w:rPr>
          <w:b/>
        </w:rPr>
        <w:t>-zp.2</w:t>
      </w:r>
      <w:r>
        <w:rPr>
          <w:b/>
        </w:rPr>
        <w:t>5.</w:t>
      </w:r>
      <w:r>
        <w:rPr>
          <w:b/>
        </w:rPr>
        <w:t>103</w:t>
      </w:r>
      <w:r>
        <w:rPr>
          <w:b/>
        </w:rPr>
        <w:t>.2026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warunków zamówienia.</w:t>
      </w:r>
    </w:p>
    <w:p w14:paraId="393D3F52" w14:textId="77777777" w:rsidR="00C10899" w:rsidRDefault="00C10899" w:rsidP="00C10899">
      <w:pPr>
        <w:tabs>
          <w:tab w:val="right" w:pos="9000"/>
        </w:tabs>
      </w:pPr>
    </w:p>
    <w:p w14:paraId="7DB30C52" w14:textId="77777777" w:rsidR="00C10899" w:rsidRPr="005F7BDF" w:rsidRDefault="00C10899" w:rsidP="00C10899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58EC9655" w14:textId="77777777" w:rsidR="00C10899" w:rsidRPr="005F7BDF" w:rsidRDefault="00C10899" w:rsidP="00C10899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7500E21" w14:textId="77777777" w:rsidR="00C10899" w:rsidRPr="005F7BDF" w:rsidRDefault="00C10899" w:rsidP="00C10899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253AB3E6" w14:textId="77777777" w:rsidR="00C10899" w:rsidRPr="005F7BDF" w:rsidRDefault="00C10899" w:rsidP="00C10899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81442F7" w14:textId="77777777" w:rsidR="00C10899" w:rsidRPr="005F7BDF" w:rsidRDefault="00C10899" w:rsidP="00C10899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C59D15A" w14:textId="77777777" w:rsidR="00C10899" w:rsidRPr="002969BE" w:rsidRDefault="00C10899" w:rsidP="00C10899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3CC13872" w14:textId="77777777" w:rsidR="00C10899" w:rsidRPr="002969BE" w:rsidRDefault="00C10899" w:rsidP="00C10899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5B9F4395" w14:textId="77777777" w:rsidR="00C10899" w:rsidRPr="002969BE" w:rsidRDefault="00C10899" w:rsidP="00C1089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</w:t>
      </w:r>
      <w:r>
        <w:rPr>
          <w:b/>
          <w:sz w:val="22"/>
          <w:szCs w:val="22"/>
        </w:rPr>
        <w:t>ń cząstkowych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07F080A0" w14:textId="77777777" w:rsidR="00C10899" w:rsidRPr="002969BE" w:rsidRDefault="00C10899" w:rsidP="00C1089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30833745" w14:textId="77777777" w:rsidR="00C10899" w:rsidRPr="002969BE" w:rsidRDefault="00C10899" w:rsidP="00C10899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34EC0DEF" w14:textId="77777777" w:rsidR="00C10899" w:rsidRPr="00FE545C" w:rsidRDefault="00C10899" w:rsidP="00C10899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EDF68AF" w14:textId="77777777" w:rsidR="00C10899" w:rsidRPr="00FE545C" w:rsidRDefault="00C10899" w:rsidP="00C10899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3BBFD9C4" w14:textId="77777777" w:rsidR="00C10899" w:rsidRDefault="00C10899" w:rsidP="00C10899">
      <w:pPr>
        <w:jc w:val="both"/>
        <w:rPr>
          <w:sz w:val="18"/>
          <w:szCs w:val="18"/>
        </w:rPr>
      </w:pPr>
    </w:p>
    <w:p w14:paraId="4A120606" w14:textId="77777777" w:rsidR="00C10899" w:rsidRDefault="00C10899" w:rsidP="00C10899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307DFB82" w14:textId="77777777" w:rsidR="00C10899" w:rsidRPr="00730EFE" w:rsidRDefault="00C10899" w:rsidP="00C1089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6C267035" w14:textId="77777777" w:rsidR="00C10899" w:rsidRPr="001D671E" w:rsidRDefault="00C10899" w:rsidP="00C1089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19AB941F" w14:textId="77777777" w:rsidR="00C10899" w:rsidRDefault="00C10899" w:rsidP="00C1089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5E2E45" w14:textId="77777777" w:rsidR="00C10899" w:rsidRDefault="00C10899" w:rsidP="00C1089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621F212" w14:textId="77777777" w:rsidR="00C10899" w:rsidRDefault="00C10899" w:rsidP="00C1089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F5070B0" w14:textId="77777777" w:rsidR="00C10899" w:rsidRPr="001D671E" w:rsidRDefault="00C10899" w:rsidP="00C1089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10899" w:rsidRPr="00FE545C" w14:paraId="78A155CE" w14:textId="77777777" w:rsidTr="003A0F6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FFC2BD" w14:textId="77777777" w:rsidR="00C10899" w:rsidRPr="00FE545C" w:rsidRDefault="00C10899" w:rsidP="003A0F6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DEAC58" w14:textId="77777777" w:rsidR="00C10899" w:rsidRPr="00FE545C" w:rsidRDefault="00C10899" w:rsidP="003A0F6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72868428" w14:textId="77777777" w:rsidR="00C10899" w:rsidRPr="00FE545C" w:rsidRDefault="00C10899" w:rsidP="003A0F6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88EAB8" w14:textId="77777777" w:rsidR="00C10899" w:rsidRPr="00FE545C" w:rsidRDefault="00C10899" w:rsidP="003A0F6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C10899" w:rsidRPr="00FE545C" w14:paraId="68FD99D7" w14:textId="77777777" w:rsidTr="003A0F6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5AC2E" w14:textId="77777777" w:rsidR="00C10899" w:rsidRPr="00FE545C" w:rsidRDefault="00C10899" w:rsidP="003A0F6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8B53BA" w14:textId="77777777" w:rsidR="00C10899" w:rsidRPr="00FE545C" w:rsidRDefault="00C10899" w:rsidP="003A0F6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7D970" w14:textId="77777777" w:rsidR="00C10899" w:rsidRPr="00FE545C" w:rsidRDefault="00C10899" w:rsidP="003A0F6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10899" w:rsidRPr="00FE545C" w14:paraId="0DC7D41F" w14:textId="77777777" w:rsidTr="003A0F6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03CC8E" w14:textId="77777777" w:rsidR="00C10899" w:rsidRPr="00FE545C" w:rsidRDefault="00C10899" w:rsidP="003A0F6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CB62AB" w14:textId="77777777" w:rsidR="00C10899" w:rsidRPr="00FE545C" w:rsidRDefault="00C10899" w:rsidP="003A0F6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94EFFF" w14:textId="77777777" w:rsidR="00C10899" w:rsidRPr="00FE545C" w:rsidRDefault="00C10899" w:rsidP="003A0F6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6215701" w14:textId="77777777" w:rsidR="00C10899" w:rsidRDefault="00C10899" w:rsidP="00C1089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813AA3B" w14:textId="77777777" w:rsidR="00C10899" w:rsidRPr="00D638CC" w:rsidRDefault="00C10899" w:rsidP="00C10899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75764198" w14:textId="77777777" w:rsidR="00C10899" w:rsidRPr="002F276A" w:rsidRDefault="00C10899" w:rsidP="00C1089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4BF4BD8" w14:textId="77777777" w:rsidR="00C10899" w:rsidRPr="002F276A" w:rsidRDefault="00C10899" w:rsidP="00C1089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9CD7F66" w14:textId="77777777" w:rsidR="00C10899" w:rsidRPr="002F276A" w:rsidRDefault="00C10899" w:rsidP="00C1089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B9D5567" w14:textId="77777777" w:rsidR="00C10899" w:rsidRPr="002F276A" w:rsidRDefault="00C10899" w:rsidP="00C1089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0DE23919" w14:textId="77777777" w:rsidR="00C10899" w:rsidRPr="002F276A" w:rsidRDefault="00C10899" w:rsidP="00C1089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AB51E1E" w14:textId="77777777" w:rsidR="00C10899" w:rsidRDefault="00C10899" w:rsidP="00C1089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1513AEA" w14:textId="77777777" w:rsidR="00C10899" w:rsidRDefault="00C10899" w:rsidP="00C1089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44E10EE" w14:textId="77777777" w:rsidR="00C10899" w:rsidRDefault="00C10899" w:rsidP="00C1089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1EC3FD9" w14:textId="77777777" w:rsidR="00C10899" w:rsidRDefault="00C10899" w:rsidP="00C1089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F5A22F3" w14:textId="77777777" w:rsidR="00C10899" w:rsidRDefault="00C10899" w:rsidP="00C1089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FFBAA2E" w14:textId="77777777" w:rsidR="00C10899" w:rsidRDefault="00C10899" w:rsidP="00C1089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4BC81C1" w14:textId="77777777" w:rsidR="00C10899" w:rsidRDefault="00C10899" w:rsidP="00C1089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ECA70D3" w14:textId="77777777" w:rsidR="00C10899" w:rsidRPr="000B45FE" w:rsidRDefault="00C10899" w:rsidP="00C1089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75732D5" w14:textId="77777777" w:rsidR="00C10899" w:rsidRDefault="00C10899" w:rsidP="00C10899">
      <w:pPr>
        <w:jc w:val="both"/>
        <w:rPr>
          <w:sz w:val="22"/>
          <w:szCs w:val="22"/>
        </w:rPr>
      </w:pPr>
    </w:p>
    <w:p w14:paraId="7745E998" w14:textId="77777777" w:rsidR="00C10899" w:rsidRDefault="00C10899" w:rsidP="00C10899">
      <w:pPr>
        <w:jc w:val="both"/>
        <w:rPr>
          <w:sz w:val="22"/>
          <w:szCs w:val="22"/>
        </w:rPr>
      </w:pPr>
    </w:p>
    <w:p w14:paraId="501F72B7" w14:textId="77777777" w:rsidR="00C10899" w:rsidRDefault="00C10899" w:rsidP="00C10899">
      <w:pPr>
        <w:jc w:val="right"/>
        <w:rPr>
          <w:sz w:val="20"/>
          <w:szCs w:val="20"/>
        </w:rPr>
      </w:pPr>
    </w:p>
    <w:p w14:paraId="6180B21E" w14:textId="77777777" w:rsidR="00C10899" w:rsidRPr="00423B06" w:rsidRDefault="00C10899" w:rsidP="00C10899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213E085C" w14:textId="77777777" w:rsidR="00C10899" w:rsidRPr="00012E38" w:rsidRDefault="00C10899" w:rsidP="00C10899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63D374A1" w14:textId="77777777" w:rsidR="00C10899" w:rsidRPr="00DA4EC0" w:rsidRDefault="00C10899" w:rsidP="00C10899"/>
    <w:p w14:paraId="422E4211" w14:textId="77777777" w:rsidR="00C10899" w:rsidRPr="00F052A2" w:rsidRDefault="00C10899" w:rsidP="00C10899"/>
    <w:p w14:paraId="03A97081" w14:textId="77777777" w:rsidR="00C10899" w:rsidRPr="007230B9" w:rsidRDefault="00C10899" w:rsidP="00C10899"/>
    <w:p w14:paraId="55BF05A2" w14:textId="77777777" w:rsidR="00FE545C" w:rsidRPr="00C10899" w:rsidRDefault="00FE545C" w:rsidP="00C10899"/>
    <w:sectPr w:rsidR="00FE545C" w:rsidRPr="00C108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C0E8B" w14:textId="77777777" w:rsidR="00474B66" w:rsidRDefault="00474B66">
      <w:r>
        <w:separator/>
      </w:r>
    </w:p>
  </w:endnote>
  <w:endnote w:type="continuationSeparator" w:id="0">
    <w:p w14:paraId="4231E19E" w14:textId="77777777" w:rsidR="00474B66" w:rsidRDefault="00474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371B2" w14:textId="77777777" w:rsidR="000B17BF" w:rsidRDefault="000B17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63CB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2A328" w14:textId="77777777" w:rsidR="000B17BF" w:rsidRDefault="000B17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40664" w14:textId="77777777" w:rsidR="00474B66" w:rsidRDefault="00474B66">
      <w:r>
        <w:separator/>
      </w:r>
    </w:p>
  </w:footnote>
  <w:footnote w:type="continuationSeparator" w:id="0">
    <w:p w14:paraId="68840932" w14:textId="77777777" w:rsidR="00474B66" w:rsidRDefault="00474B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4EC43" w14:textId="77777777" w:rsidR="000B17BF" w:rsidRDefault="000B17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43BE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19F8D" w14:textId="77777777" w:rsidR="000B17BF" w:rsidRDefault="000B17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2104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445629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98616989">
    <w:abstractNumId w:val="0"/>
  </w:num>
  <w:num w:numId="4" w16cid:durableId="17446461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2920"/>
    <w:rsid w:val="00012286"/>
    <w:rsid w:val="000704FC"/>
    <w:rsid w:val="00071CCC"/>
    <w:rsid w:val="000B17BF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74B6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10899"/>
    <w:rsid w:val="00C969A6"/>
    <w:rsid w:val="00CA7D36"/>
    <w:rsid w:val="00CB2920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817DC1"/>
  <w15:chartTrackingRefBased/>
  <w15:docId w15:val="{C1D40D95-427D-40DE-B056-ED5E5D508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089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468</Words>
  <Characters>4154</Characters>
  <Application>Microsoft Office Word</Application>
  <DocSecurity>0</DocSecurity>
  <Lines>96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2026-03-27T12:19:00Z</cp:lastPrinted>
  <dcterms:created xsi:type="dcterms:W3CDTF">2026-03-27T12:19:00Z</dcterms:created>
  <dcterms:modified xsi:type="dcterms:W3CDTF">2026-03-27T12:19:00Z</dcterms:modified>
</cp:coreProperties>
</file>