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53297EEF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</w:t>
      </w:r>
      <w:r w:rsidR="0031372A">
        <w:rPr>
          <w:rFonts w:ascii="Verdana" w:hAnsi="Verdana"/>
          <w:b/>
          <w:sz w:val="18"/>
          <w:szCs w:val="18"/>
        </w:rPr>
        <w:t>DE-zp.25.70.2026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665206CC" w:rsidR="00B12BC7" w:rsidRPr="0031372A" w:rsidRDefault="00B12BC7" w:rsidP="00A7478E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31372A" w:rsidRPr="0031372A">
        <w:rPr>
          <w:rFonts w:ascii="Verdana" w:hAnsi="Verdana"/>
          <w:b/>
          <w:sz w:val="18"/>
          <w:szCs w:val="18"/>
        </w:rPr>
        <w:t>dostawę tomografu rentgenowskiego do specjalistycznych wysokorozdzielczych analiz tomograficznych  dla WMN-KC-DE-zp.25.70.2026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BD8F8" w14:textId="77777777" w:rsidR="00751058" w:rsidRDefault="00751058">
      <w:pPr>
        <w:spacing w:after="0" w:line="240" w:lineRule="auto"/>
      </w:pPr>
      <w:r>
        <w:separator/>
      </w:r>
    </w:p>
  </w:endnote>
  <w:endnote w:type="continuationSeparator" w:id="0">
    <w:p w14:paraId="54A9E7CC" w14:textId="77777777" w:rsidR="00751058" w:rsidRDefault="00751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751058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3FB70" w14:textId="77777777" w:rsidR="00751058" w:rsidRDefault="00751058">
      <w:pPr>
        <w:spacing w:after="0" w:line="240" w:lineRule="auto"/>
      </w:pPr>
      <w:r>
        <w:separator/>
      </w:r>
    </w:p>
  </w:footnote>
  <w:footnote w:type="continuationSeparator" w:id="0">
    <w:p w14:paraId="116A2F93" w14:textId="77777777" w:rsidR="00751058" w:rsidRDefault="00751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59AC0" w14:textId="48FB06AF" w:rsidR="00DF3063" w:rsidRPr="00DF3063" w:rsidRDefault="00DF3063" w:rsidP="00DF3063">
    <w:pPr>
      <w:pStyle w:val="Nagwek"/>
      <w:rPr>
        <w:i/>
      </w:rPr>
    </w:pPr>
  </w:p>
  <w:p w14:paraId="07CE7B90" w14:textId="38693FAE" w:rsidR="00DF3063" w:rsidRPr="00DF3063" w:rsidRDefault="00DF3063" w:rsidP="00DF3063">
    <w:pPr>
      <w:pStyle w:val="Nagwek"/>
    </w:pPr>
  </w:p>
  <w:p w14:paraId="1767058D" w14:textId="77777777" w:rsidR="00DF3063" w:rsidRPr="00DF3063" w:rsidRDefault="00DF3063" w:rsidP="00DF3063">
    <w:pPr>
      <w:pStyle w:val="Nagwek"/>
    </w:pPr>
  </w:p>
  <w:p w14:paraId="488382B5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2682A"/>
    <w:rsid w:val="00036AE0"/>
    <w:rsid w:val="00053930"/>
    <w:rsid w:val="000563B7"/>
    <w:rsid w:val="00087897"/>
    <w:rsid w:val="000A2162"/>
    <w:rsid w:val="000A225C"/>
    <w:rsid w:val="000E27FC"/>
    <w:rsid w:val="000E6C60"/>
    <w:rsid w:val="0018094E"/>
    <w:rsid w:val="001D57DF"/>
    <w:rsid w:val="001F1469"/>
    <w:rsid w:val="001F4E82"/>
    <w:rsid w:val="002303FA"/>
    <w:rsid w:val="00237270"/>
    <w:rsid w:val="00285E58"/>
    <w:rsid w:val="002A0167"/>
    <w:rsid w:val="0031363D"/>
    <w:rsid w:val="0031372A"/>
    <w:rsid w:val="00337243"/>
    <w:rsid w:val="003B18EA"/>
    <w:rsid w:val="003D03FB"/>
    <w:rsid w:val="003D1274"/>
    <w:rsid w:val="003D5A07"/>
    <w:rsid w:val="00430A9F"/>
    <w:rsid w:val="00456F42"/>
    <w:rsid w:val="004B045B"/>
    <w:rsid w:val="004C3DCC"/>
    <w:rsid w:val="005540B6"/>
    <w:rsid w:val="005741C5"/>
    <w:rsid w:val="005C5489"/>
    <w:rsid w:val="005E5BD1"/>
    <w:rsid w:val="00610787"/>
    <w:rsid w:val="00623F70"/>
    <w:rsid w:val="00665D5F"/>
    <w:rsid w:val="0067784D"/>
    <w:rsid w:val="006A4768"/>
    <w:rsid w:val="006E4A4C"/>
    <w:rsid w:val="00751058"/>
    <w:rsid w:val="007679A5"/>
    <w:rsid w:val="007815A3"/>
    <w:rsid w:val="007A7E5D"/>
    <w:rsid w:val="007B5B1B"/>
    <w:rsid w:val="00843B8D"/>
    <w:rsid w:val="008C0748"/>
    <w:rsid w:val="008E5450"/>
    <w:rsid w:val="00924934"/>
    <w:rsid w:val="00927537"/>
    <w:rsid w:val="0093180B"/>
    <w:rsid w:val="00951B40"/>
    <w:rsid w:val="009527FF"/>
    <w:rsid w:val="009B5E77"/>
    <w:rsid w:val="00A279FA"/>
    <w:rsid w:val="00A7478E"/>
    <w:rsid w:val="00A86B6D"/>
    <w:rsid w:val="00A95E5A"/>
    <w:rsid w:val="00B10DD3"/>
    <w:rsid w:val="00B12BC7"/>
    <w:rsid w:val="00B933A3"/>
    <w:rsid w:val="00BC579B"/>
    <w:rsid w:val="00BC6227"/>
    <w:rsid w:val="00C32D30"/>
    <w:rsid w:val="00C51C1B"/>
    <w:rsid w:val="00C92630"/>
    <w:rsid w:val="00CE6305"/>
    <w:rsid w:val="00D137A1"/>
    <w:rsid w:val="00D6378D"/>
    <w:rsid w:val="00D6653B"/>
    <w:rsid w:val="00D70839"/>
    <w:rsid w:val="00DD3D66"/>
    <w:rsid w:val="00DF3063"/>
    <w:rsid w:val="00E546B3"/>
    <w:rsid w:val="00E54CF4"/>
    <w:rsid w:val="00E67EFE"/>
    <w:rsid w:val="00E73225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25</cp:revision>
  <cp:lastPrinted>2024-11-13T11:00:00Z</cp:lastPrinted>
  <dcterms:created xsi:type="dcterms:W3CDTF">2024-06-26T06:24:00Z</dcterms:created>
  <dcterms:modified xsi:type="dcterms:W3CDTF">2026-03-12T09:41:00Z</dcterms:modified>
</cp:coreProperties>
</file>