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A2A68" w14:textId="77777777" w:rsidR="006B6179" w:rsidRPr="00E874DC" w:rsidRDefault="006B6179" w:rsidP="006B6179">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029B8E3" w14:textId="77777777" w:rsidR="006B6179" w:rsidRDefault="006B6179" w:rsidP="006B6179">
      <w:pPr>
        <w:spacing w:before="48" w:line="240" w:lineRule="atLeast"/>
        <w:jc w:val="right"/>
        <w:rPr>
          <w:b/>
          <w:sz w:val="24"/>
          <w:szCs w:val="24"/>
          <w:lang w:val="pl-PL"/>
        </w:rPr>
      </w:pPr>
    </w:p>
    <w:p w14:paraId="6BA6C5E3" w14:textId="77777777" w:rsidR="006B6179" w:rsidRDefault="006B6179" w:rsidP="006B6179">
      <w:pPr>
        <w:spacing w:before="48" w:line="240" w:lineRule="atLeast"/>
        <w:jc w:val="center"/>
        <w:rPr>
          <w:b/>
          <w:sz w:val="24"/>
          <w:szCs w:val="24"/>
          <w:lang w:val="pl-PL"/>
        </w:rPr>
      </w:pPr>
      <w:r>
        <w:rPr>
          <w:b/>
          <w:sz w:val="24"/>
          <w:szCs w:val="24"/>
          <w:lang w:val="pl-PL"/>
        </w:rPr>
        <w:t>WZÓR UMOWY</w:t>
      </w:r>
    </w:p>
    <w:p w14:paraId="7802851B" w14:textId="77777777" w:rsidR="006B6179" w:rsidRDefault="006B6179" w:rsidP="006B6179">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13B94F87" w14:textId="77777777" w:rsidR="006B6179" w:rsidRDefault="006B6179" w:rsidP="006B6179">
      <w:pPr>
        <w:spacing w:before="48" w:line="240" w:lineRule="atLeast"/>
        <w:jc w:val="center"/>
        <w:rPr>
          <w:b/>
          <w:sz w:val="28"/>
          <w:lang w:val="pl-PL"/>
        </w:rPr>
      </w:pPr>
    </w:p>
    <w:p w14:paraId="472CA51D" w14:textId="5E70A93C" w:rsidR="006B6179" w:rsidRPr="00AA2A22" w:rsidRDefault="006B6179" w:rsidP="006B6179">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KC-DE-zp.25.110.2026</w:t>
      </w:r>
      <w:r w:rsidRPr="00AA2A22">
        <w:rPr>
          <w:rFonts w:ascii="Times New Roman" w:hAnsi="Times New Roman"/>
        </w:rPr>
        <w:t xml:space="preserve"> </w:t>
      </w:r>
    </w:p>
    <w:p w14:paraId="16C736C9" w14:textId="77777777" w:rsidR="006B6179" w:rsidRDefault="006B6179" w:rsidP="006B6179">
      <w:pPr>
        <w:pStyle w:val="Tekstpodstawowy"/>
        <w:ind w:right="-47"/>
        <w:jc w:val="both"/>
        <w:rPr>
          <w:rFonts w:ascii="Times New Roman" w:hAnsi="Times New Roman"/>
        </w:rPr>
      </w:pPr>
      <w:r w:rsidRPr="00AA2A22">
        <w:rPr>
          <w:rFonts w:ascii="Times New Roman" w:hAnsi="Times New Roman"/>
        </w:rPr>
        <w:t>pomiędzy</w:t>
      </w:r>
    </w:p>
    <w:p w14:paraId="738D6A0C" w14:textId="77777777" w:rsidR="006B6179" w:rsidRDefault="006B6179" w:rsidP="006B6179">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32A54EF" w14:textId="77777777" w:rsidR="006B6179" w:rsidRDefault="006B6179" w:rsidP="006B6179">
      <w:pPr>
        <w:pStyle w:val="Tekstpodstawowy"/>
        <w:ind w:right="-47"/>
        <w:jc w:val="both"/>
        <w:rPr>
          <w:rFonts w:ascii="Times New Roman" w:hAnsi="Times New Roman"/>
        </w:rPr>
      </w:pPr>
      <w:r>
        <w:rPr>
          <w:rFonts w:ascii="Times New Roman" w:hAnsi="Times New Roman"/>
        </w:rPr>
        <w:t>reprezentowana przez:</w:t>
      </w:r>
    </w:p>
    <w:p w14:paraId="5A0910FE" w14:textId="77777777" w:rsidR="006B6179" w:rsidRDefault="006B6179" w:rsidP="006B6179">
      <w:pPr>
        <w:pStyle w:val="Tekstpodstawowy"/>
        <w:ind w:right="-47"/>
        <w:jc w:val="both"/>
        <w:rPr>
          <w:rFonts w:ascii="Times New Roman" w:hAnsi="Times New Roman"/>
        </w:rPr>
      </w:pPr>
      <w:r>
        <w:rPr>
          <w:rFonts w:ascii="Times New Roman" w:hAnsi="Times New Roman"/>
        </w:rPr>
        <w:t xml:space="preserve">1.Dziekana Wydziału /Kierownika Jednostki/............................................................................. </w:t>
      </w:r>
    </w:p>
    <w:p w14:paraId="28DDB4A5" w14:textId="77777777" w:rsidR="006B6179" w:rsidRDefault="006B6179" w:rsidP="006B6179">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C67E5A5" w14:textId="77777777" w:rsidR="006B6179" w:rsidRDefault="006B6179" w:rsidP="006B6179">
      <w:pPr>
        <w:pStyle w:val="Tekstpodstawowy"/>
        <w:ind w:right="-47"/>
        <w:jc w:val="both"/>
        <w:rPr>
          <w:rFonts w:ascii="Times New Roman" w:hAnsi="Times New Roman"/>
        </w:rPr>
      </w:pPr>
      <w:r>
        <w:rPr>
          <w:rFonts w:ascii="Times New Roman" w:hAnsi="Times New Roman"/>
        </w:rPr>
        <w:t>zwaną dalej KUPUJĄCYM</w:t>
      </w:r>
    </w:p>
    <w:p w14:paraId="18E1E4A1" w14:textId="77777777" w:rsidR="006B6179" w:rsidRDefault="006B6179" w:rsidP="006B6179">
      <w:pPr>
        <w:pStyle w:val="Tekstpodstawowy"/>
        <w:ind w:right="-47"/>
        <w:jc w:val="both"/>
        <w:rPr>
          <w:rFonts w:ascii="Times New Roman" w:hAnsi="Times New Roman"/>
        </w:rPr>
      </w:pPr>
      <w:r>
        <w:rPr>
          <w:rFonts w:ascii="Times New Roman" w:hAnsi="Times New Roman"/>
        </w:rPr>
        <w:t xml:space="preserve">a </w:t>
      </w:r>
    </w:p>
    <w:p w14:paraId="2D0CA75E" w14:textId="77777777" w:rsidR="006B6179" w:rsidRDefault="006B6179" w:rsidP="006B6179">
      <w:pPr>
        <w:pStyle w:val="Tekstpodstawowy"/>
        <w:ind w:right="-47"/>
        <w:jc w:val="both"/>
        <w:rPr>
          <w:rFonts w:ascii="Times New Roman" w:hAnsi="Times New Roman"/>
        </w:rPr>
      </w:pPr>
      <w:r>
        <w:rPr>
          <w:rFonts w:ascii="Times New Roman" w:hAnsi="Times New Roman"/>
        </w:rPr>
        <w:t>......................................................................................................................................................</w:t>
      </w:r>
    </w:p>
    <w:p w14:paraId="597D8170" w14:textId="77777777" w:rsidR="006B6179" w:rsidRDefault="006B6179" w:rsidP="006B6179">
      <w:pPr>
        <w:pStyle w:val="Tekstpodstawowy"/>
        <w:ind w:right="-47"/>
        <w:jc w:val="both"/>
        <w:rPr>
          <w:rFonts w:ascii="Times New Roman" w:hAnsi="Times New Roman"/>
        </w:rPr>
      </w:pPr>
      <w:r>
        <w:rPr>
          <w:rFonts w:ascii="Times New Roman" w:hAnsi="Times New Roman"/>
        </w:rPr>
        <w:t>......................................................................................................................................................</w:t>
      </w:r>
    </w:p>
    <w:p w14:paraId="3EDB79AF" w14:textId="77777777" w:rsidR="006B6179" w:rsidRDefault="006B6179" w:rsidP="006B6179">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4D7F9CE" w14:textId="77777777" w:rsidR="006B6179" w:rsidRDefault="006B6179" w:rsidP="006B6179">
      <w:pPr>
        <w:pStyle w:val="Tekstpodstawowy"/>
        <w:ind w:right="-47"/>
        <w:jc w:val="both"/>
        <w:rPr>
          <w:rFonts w:ascii="Times New Roman" w:hAnsi="Times New Roman"/>
        </w:rPr>
      </w:pPr>
      <w:r>
        <w:rPr>
          <w:rFonts w:ascii="Times New Roman" w:hAnsi="Times New Roman"/>
        </w:rPr>
        <w:t>reprezentowanym przez:</w:t>
      </w:r>
    </w:p>
    <w:p w14:paraId="6C971565" w14:textId="77777777" w:rsidR="006B6179" w:rsidRDefault="006B6179" w:rsidP="006B6179">
      <w:pPr>
        <w:pStyle w:val="Tekstpodstawowy"/>
        <w:ind w:right="-47"/>
        <w:jc w:val="both"/>
        <w:rPr>
          <w:rFonts w:ascii="Times New Roman" w:hAnsi="Times New Roman"/>
        </w:rPr>
      </w:pPr>
      <w:r>
        <w:rPr>
          <w:rFonts w:ascii="Times New Roman" w:hAnsi="Times New Roman"/>
        </w:rPr>
        <w:t>1...................................................................................................................................................</w:t>
      </w:r>
    </w:p>
    <w:p w14:paraId="7B1CC16B" w14:textId="77777777" w:rsidR="006B6179" w:rsidRDefault="006B6179" w:rsidP="006B6179">
      <w:pPr>
        <w:pStyle w:val="Tekstpodstawowy"/>
        <w:ind w:right="-47"/>
        <w:jc w:val="both"/>
        <w:rPr>
          <w:rFonts w:ascii="Times New Roman" w:hAnsi="Times New Roman"/>
        </w:rPr>
      </w:pPr>
      <w:r>
        <w:rPr>
          <w:rFonts w:ascii="Times New Roman" w:hAnsi="Times New Roman"/>
        </w:rPr>
        <w:t xml:space="preserve">2................................................................................................................................................... </w:t>
      </w:r>
    </w:p>
    <w:p w14:paraId="19351E49" w14:textId="77777777" w:rsidR="006B6179" w:rsidRDefault="006B6179" w:rsidP="006B6179">
      <w:pPr>
        <w:pStyle w:val="Tekstpodstawowy"/>
        <w:ind w:right="-47"/>
        <w:jc w:val="both"/>
        <w:rPr>
          <w:rFonts w:ascii="Times New Roman" w:hAnsi="Times New Roman"/>
        </w:rPr>
      </w:pPr>
      <w:r>
        <w:rPr>
          <w:rFonts w:ascii="Times New Roman" w:hAnsi="Times New Roman"/>
        </w:rPr>
        <w:t>zwanym dalej SPRZEDAWCĄ</w:t>
      </w:r>
    </w:p>
    <w:p w14:paraId="25D7861A" w14:textId="77777777" w:rsidR="006B6179" w:rsidRDefault="006B6179" w:rsidP="006B6179">
      <w:pPr>
        <w:pStyle w:val="Tekstpodstawowy"/>
        <w:ind w:right="-47"/>
        <w:jc w:val="center"/>
        <w:rPr>
          <w:rFonts w:ascii="Times New Roman" w:hAnsi="Times New Roman"/>
        </w:rPr>
      </w:pPr>
    </w:p>
    <w:p w14:paraId="58405408"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 1</w:t>
      </w:r>
    </w:p>
    <w:p w14:paraId="36E4A6C6" w14:textId="359382B8" w:rsidR="006B6179" w:rsidRPr="009D242F" w:rsidRDefault="006B6179" w:rsidP="006B6179">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391863">
        <w:rPr>
          <w:rFonts w:ascii="Times New Roman" w:hAnsi="Times New Roman"/>
          <w:b/>
        </w:rPr>
        <w:t>d</w:t>
      </w:r>
      <w:r w:rsidR="00391863" w:rsidRPr="00391863">
        <w:rPr>
          <w:rFonts w:ascii="Times New Roman" w:hAnsi="Times New Roman"/>
          <w:b/>
        </w:rPr>
        <w:t xml:space="preserve">ostawa 4 zestawów składających się z laptopa i stacji dokującej na potrzeby </w:t>
      </w:r>
      <w:proofErr w:type="spellStart"/>
      <w:r w:rsidR="00391863" w:rsidRPr="00391863">
        <w:rPr>
          <w:rFonts w:ascii="Times New Roman" w:hAnsi="Times New Roman"/>
          <w:b/>
        </w:rPr>
        <w:t>WIEiT</w:t>
      </w:r>
      <w:proofErr w:type="spellEnd"/>
    </w:p>
    <w:p w14:paraId="7CDEDB09" w14:textId="77777777" w:rsidR="006B6179" w:rsidRDefault="006B6179" w:rsidP="006B6179">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0C85D1B2" w14:textId="77777777" w:rsidR="006B6179" w:rsidRPr="0043435F" w:rsidRDefault="006B6179" w:rsidP="006B6179">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4CA6306" w14:textId="77777777" w:rsidR="006B6179" w:rsidRDefault="006B6179" w:rsidP="006B6179">
      <w:pPr>
        <w:pStyle w:val="Tekstpodstawowy"/>
        <w:ind w:right="-47"/>
        <w:jc w:val="both"/>
        <w:rPr>
          <w:rFonts w:ascii="Times New Roman" w:hAnsi="Times New Roman"/>
        </w:rPr>
      </w:pPr>
    </w:p>
    <w:p w14:paraId="634589FC"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 2</w:t>
      </w:r>
    </w:p>
    <w:p w14:paraId="7DCB7A36" w14:textId="313B84A4" w:rsidR="006B6179" w:rsidRPr="0043435F" w:rsidRDefault="006B6179" w:rsidP="006B6179">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sidR="00391863">
        <w:rPr>
          <w:rFonts w:ascii="Times New Roman" w:hAnsi="Times New Roman"/>
          <w:szCs w:val="24"/>
        </w:rPr>
        <w:t>14</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021C5884" w14:textId="77777777" w:rsidR="006B6179" w:rsidRPr="0043435F" w:rsidRDefault="006B6179" w:rsidP="006B6179">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47C6CD7" w14:textId="77777777" w:rsidR="006B6179" w:rsidRPr="0043435F" w:rsidRDefault="006B6179" w:rsidP="006B6179">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4682005" w14:textId="77777777" w:rsidR="006B6179" w:rsidRDefault="006B6179" w:rsidP="006B6179">
      <w:pPr>
        <w:pStyle w:val="Tekstpodstawowy"/>
        <w:ind w:right="-47"/>
        <w:jc w:val="both"/>
        <w:rPr>
          <w:rFonts w:ascii="Times New Roman" w:hAnsi="Times New Roman"/>
        </w:rPr>
      </w:pPr>
    </w:p>
    <w:p w14:paraId="29A114DE" w14:textId="77777777" w:rsidR="006B6179" w:rsidRDefault="006B6179" w:rsidP="006B6179">
      <w:pPr>
        <w:pStyle w:val="Tekstpodstawowy"/>
        <w:ind w:right="-47"/>
        <w:jc w:val="center"/>
        <w:rPr>
          <w:rFonts w:ascii="Times New Roman" w:hAnsi="Times New Roman"/>
          <w:b/>
        </w:rPr>
      </w:pPr>
    </w:p>
    <w:p w14:paraId="23AA5334" w14:textId="77777777" w:rsidR="006B6179" w:rsidRDefault="006B6179" w:rsidP="006B6179">
      <w:pPr>
        <w:pStyle w:val="Tekstpodstawowy"/>
        <w:ind w:right="-47"/>
        <w:jc w:val="center"/>
        <w:rPr>
          <w:rFonts w:ascii="Times New Roman" w:hAnsi="Times New Roman"/>
          <w:b/>
        </w:rPr>
      </w:pPr>
    </w:p>
    <w:p w14:paraId="5846C177"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 3</w:t>
      </w:r>
    </w:p>
    <w:p w14:paraId="2D78C853" w14:textId="77777777" w:rsidR="006B6179" w:rsidRPr="0043435F" w:rsidRDefault="006B6179" w:rsidP="006B6179">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DA9E6AE" w14:textId="77777777" w:rsidR="006B6179" w:rsidRPr="0043435F" w:rsidRDefault="006B6179" w:rsidP="006B6179">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4A036279" w14:textId="77777777" w:rsidR="006B6179" w:rsidRPr="0043435F" w:rsidRDefault="006B6179" w:rsidP="006B6179">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7EE59DCF" w14:textId="77777777" w:rsidR="006B6179" w:rsidRPr="0043435F" w:rsidRDefault="006B6179" w:rsidP="006B6179">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9E416F1" w14:textId="77777777" w:rsidR="006B6179" w:rsidRDefault="006B6179" w:rsidP="006B6179">
      <w:pPr>
        <w:pStyle w:val="Tekstpodstawowy"/>
        <w:ind w:right="-47"/>
        <w:jc w:val="both"/>
        <w:rPr>
          <w:rFonts w:ascii="Times New Roman" w:hAnsi="Times New Roman"/>
        </w:rPr>
      </w:pPr>
    </w:p>
    <w:p w14:paraId="4E51086C"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 4</w:t>
      </w:r>
    </w:p>
    <w:p w14:paraId="06C6C30D" w14:textId="77777777" w:rsidR="00391863" w:rsidRPr="00391863" w:rsidRDefault="00391863" w:rsidP="00391863">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12357DCD" w14:textId="77777777" w:rsidR="00391863" w:rsidRPr="00391863" w:rsidRDefault="00391863" w:rsidP="00391863">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2927DE2B" w14:textId="77777777" w:rsidR="00391863" w:rsidRPr="00391863" w:rsidRDefault="00391863" w:rsidP="00391863">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7982D00A" w14:textId="77777777" w:rsidR="00391863" w:rsidRPr="00391863" w:rsidRDefault="00391863" w:rsidP="00391863">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2A740738" w14:textId="77777777" w:rsidR="00391863" w:rsidRPr="00391863" w:rsidRDefault="00391863" w:rsidP="00391863">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4045C549" w14:textId="77777777" w:rsidR="00391863" w:rsidRPr="00391863" w:rsidRDefault="00391863" w:rsidP="00391863">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4FAE6878" w14:textId="77777777" w:rsidR="00391863" w:rsidRPr="00391863" w:rsidRDefault="00391863" w:rsidP="00391863">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55F2F4D1" w14:textId="77777777" w:rsidR="006B6179" w:rsidRDefault="006B6179" w:rsidP="006B6179">
      <w:pPr>
        <w:pStyle w:val="Tekstpodstawowy"/>
        <w:ind w:right="-47"/>
        <w:jc w:val="center"/>
        <w:rPr>
          <w:rFonts w:ascii="Times New Roman" w:hAnsi="Times New Roman"/>
        </w:rPr>
      </w:pPr>
    </w:p>
    <w:p w14:paraId="64A6E63E"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 5</w:t>
      </w:r>
    </w:p>
    <w:p w14:paraId="71DBBD13" w14:textId="77777777" w:rsidR="006B6179" w:rsidRPr="00C53B52" w:rsidRDefault="006B6179" w:rsidP="006B617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15F178F7" w14:textId="77777777" w:rsidR="006B6179" w:rsidRPr="00C53B52" w:rsidRDefault="006B6179" w:rsidP="006B617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BBA6755" w14:textId="77777777" w:rsidR="006B6179" w:rsidRPr="00C53B52" w:rsidRDefault="006B6179" w:rsidP="006B6179">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91B0C48" w14:textId="77777777" w:rsidR="006B6179" w:rsidRPr="00C53B52" w:rsidRDefault="006B6179" w:rsidP="006B617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DB30F48" w14:textId="77777777" w:rsidR="006B6179" w:rsidRPr="00C53B52" w:rsidRDefault="006B6179" w:rsidP="006B617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695E10ED" w14:textId="77777777" w:rsidR="006B6179" w:rsidRPr="00C53B52" w:rsidRDefault="006B6179" w:rsidP="006B617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58BC30C8" w14:textId="77777777" w:rsidR="006B6179" w:rsidRPr="00C53B52" w:rsidRDefault="006B6179" w:rsidP="006B617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6A85CF2" w14:textId="77777777" w:rsidR="006B6179" w:rsidRPr="00C53B52" w:rsidRDefault="006B6179" w:rsidP="006B6179">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44028628" w14:textId="77777777" w:rsidR="006B6179" w:rsidRPr="00C53B52" w:rsidRDefault="006B6179" w:rsidP="006B6179">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2FE188FE" w14:textId="77777777" w:rsidR="006B6179" w:rsidRPr="006B2CAA" w:rsidRDefault="006B6179" w:rsidP="006B6179">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7A5157A7" w14:textId="77777777" w:rsidR="006B6179" w:rsidRDefault="006B6179" w:rsidP="006B617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DF1759D" w14:textId="77777777" w:rsidR="00391863" w:rsidRDefault="00391863" w:rsidP="006B6179">
      <w:pPr>
        <w:pStyle w:val="Tekstpodstawowy"/>
        <w:ind w:right="-47"/>
        <w:jc w:val="center"/>
        <w:rPr>
          <w:rFonts w:ascii="Times New Roman" w:hAnsi="Times New Roman"/>
          <w:b/>
        </w:rPr>
      </w:pPr>
    </w:p>
    <w:p w14:paraId="1D9CAAA4" w14:textId="34F31ECD" w:rsidR="006B6179" w:rsidRDefault="006B6179" w:rsidP="006B6179">
      <w:pPr>
        <w:pStyle w:val="Tekstpodstawowy"/>
        <w:ind w:right="-47"/>
        <w:jc w:val="center"/>
        <w:rPr>
          <w:rFonts w:ascii="Times New Roman" w:hAnsi="Times New Roman"/>
          <w:b/>
        </w:rPr>
      </w:pPr>
      <w:r w:rsidRPr="00877B92">
        <w:rPr>
          <w:rFonts w:ascii="Times New Roman" w:hAnsi="Times New Roman"/>
          <w:b/>
        </w:rPr>
        <w:t>§ 6</w:t>
      </w:r>
    </w:p>
    <w:p w14:paraId="1E4B0A8E" w14:textId="77777777" w:rsidR="006B6179" w:rsidRDefault="006B6179" w:rsidP="006B6179">
      <w:pPr>
        <w:pStyle w:val="Tekstpodstawowy"/>
        <w:ind w:right="-47"/>
        <w:jc w:val="center"/>
        <w:rPr>
          <w:rFonts w:ascii="Times New Roman" w:hAnsi="Times New Roman"/>
          <w:b/>
        </w:rPr>
      </w:pPr>
    </w:p>
    <w:p w14:paraId="3FE0AD2C" w14:textId="77777777" w:rsidR="006B6179" w:rsidRDefault="006B6179" w:rsidP="006B6179">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296044AE" w14:textId="77777777" w:rsidR="006B6179" w:rsidRDefault="006B6179" w:rsidP="006B6179">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D379CED" w14:textId="77777777" w:rsidR="006B6179" w:rsidRDefault="006B6179" w:rsidP="006B6179">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98C2883" w14:textId="77777777" w:rsidR="006B6179" w:rsidRDefault="006B6179" w:rsidP="006B6179">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0FAD92B" w14:textId="77777777" w:rsidR="006B6179" w:rsidRDefault="006B6179" w:rsidP="006B6179">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26A2D93"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E6329E9" w14:textId="77777777" w:rsidR="006B6179" w:rsidRPr="003F1749" w:rsidRDefault="006B6179" w:rsidP="006B617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D4B8A64" w14:textId="77777777" w:rsidR="006B6179" w:rsidRDefault="006B6179" w:rsidP="006B617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608E164" w14:textId="77777777" w:rsidR="006B6179" w:rsidRDefault="006B6179" w:rsidP="006B6179">
      <w:pPr>
        <w:pStyle w:val="Tekstpodstawowy"/>
        <w:ind w:right="-47"/>
        <w:jc w:val="center"/>
        <w:rPr>
          <w:rFonts w:ascii="Times New Roman" w:hAnsi="Times New Roman"/>
        </w:rPr>
      </w:pPr>
    </w:p>
    <w:p w14:paraId="40082FC6" w14:textId="77777777" w:rsidR="00391863" w:rsidRDefault="00391863" w:rsidP="006B6179">
      <w:pPr>
        <w:pStyle w:val="Tekstpodstawowy"/>
        <w:ind w:right="-47"/>
        <w:jc w:val="center"/>
        <w:rPr>
          <w:rFonts w:ascii="Times New Roman" w:hAnsi="Times New Roman"/>
          <w:b/>
        </w:rPr>
      </w:pPr>
    </w:p>
    <w:p w14:paraId="3DBB829C" w14:textId="6339EB63"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5D8E66DF" w14:textId="41D9A505" w:rsidR="006B6179" w:rsidRPr="0043435F" w:rsidRDefault="006B6179" w:rsidP="006B6179">
      <w:pPr>
        <w:numPr>
          <w:ilvl w:val="0"/>
          <w:numId w:val="20"/>
        </w:numPr>
        <w:ind w:left="284"/>
        <w:jc w:val="both"/>
        <w:rPr>
          <w:bCs/>
          <w:sz w:val="24"/>
          <w:szCs w:val="24"/>
          <w:lang w:val="pl-PL" w:eastAsia="en-US"/>
        </w:rPr>
      </w:pPr>
      <w:r w:rsidRPr="0043435F">
        <w:rPr>
          <w:sz w:val="24"/>
          <w:szCs w:val="24"/>
          <w:lang w:val="pl-PL"/>
        </w:rPr>
        <w:t xml:space="preserve">Sprzedawca udziela </w:t>
      </w:r>
      <w:r w:rsidR="00391863">
        <w:rPr>
          <w:b/>
          <w:bCs/>
          <w:sz w:val="24"/>
          <w:szCs w:val="24"/>
          <w:lang w:val="pl-PL"/>
        </w:rPr>
        <w:t>………..</w:t>
      </w:r>
      <w:r w:rsidRPr="00291156">
        <w:rPr>
          <w:b/>
          <w:bCs/>
          <w:sz w:val="24"/>
          <w:szCs w:val="24"/>
          <w:lang w:val="pl-PL"/>
        </w:rPr>
        <w:t xml:space="preserve"> miesięcznej</w:t>
      </w:r>
      <w:r w:rsidRPr="0043435F">
        <w:rPr>
          <w:sz w:val="24"/>
          <w:szCs w:val="24"/>
          <w:lang w:val="pl-PL"/>
        </w:rPr>
        <w:t xml:space="preserve">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3B0D6ECD" w14:textId="77777777" w:rsidR="006B6179" w:rsidRPr="0043435F" w:rsidRDefault="006B6179" w:rsidP="006B6179">
      <w:pPr>
        <w:numPr>
          <w:ilvl w:val="0"/>
          <w:numId w:val="20"/>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0D6076A2" w14:textId="77777777" w:rsidR="006B6179" w:rsidRPr="0043435F" w:rsidRDefault="006B6179" w:rsidP="006B6179">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48B3D541" w14:textId="77777777" w:rsidR="006B6179" w:rsidRPr="0043435F" w:rsidRDefault="006B6179" w:rsidP="006B6179">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609057E" w14:textId="77777777" w:rsidR="006B6179" w:rsidRPr="0043435F" w:rsidRDefault="006B6179" w:rsidP="006B6179">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he</w:t>
      </w:r>
      <w:r w:rsidRPr="0043435F">
        <w:rPr>
          <w:bCs/>
          <w:sz w:val="24"/>
          <w:szCs w:val="24"/>
          <w:lang w:val="pl-PL" w:eastAsia="en-US"/>
        </w:rPr>
        <w:t xml:space="preserve"> od momentu zgłoszenia.. </w:t>
      </w:r>
    </w:p>
    <w:p w14:paraId="13247550" w14:textId="77777777" w:rsidR="006B6179" w:rsidRPr="0043435F" w:rsidRDefault="006B6179" w:rsidP="006B6179">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78B53CED" w14:textId="77777777" w:rsidR="006B6179" w:rsidRPr="0043435F" w:rsidRDefault="006B6179" w:rsidP="006B6179">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5BEF3925" w14:textId="77777777" w:rsidR="006B6179" w:rsidRPr="0043435F" w:rsidRDefault="006B6179" w:rsidP="006B6179">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037033C3" w14:textId="77777777" w:rsidR="006B6179" w:rsidRPr="0043435F" w:rsidRDefault="006B6179" w:rsidP="006B6179">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27E61DD" w14:textId="77777777" w:rsidR="006B6179" w:rsidRPr="0043435F" w:rsidRDefault="006B6179" w:rsidP="006B6179">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57CFA3B" w14:textId="77777777" w:rsidR="006B6179" w:rsidRPr="0043435F" w:rsidRDefault="006B6179" w:rsidP="006B6179">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69883F3" w14:textId="77777777" w:rsidR="006B6179" w:rsidRPr="0043435F" w:rsidRDefault="006B6179" w:rsidP="006B6179">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40ADBF2" w14:textId="77777777" w:rsidR="006B6179" w:rsidRDefault="006B6179" w:rsidP="006B6179">
      <w:pPr>
        <w:pStyle w:val="Tekstpodstawowy"/>
        <w:ind w:left="284" w:right="-47"/>
        <w:jc w:val="both"/>
        <w:rPr>
          <w:rFonts w:ascii="Times New Roman" w:hAnsi="Times New Roman"/>
        </w:rPr>
      </w:pPr>
    </w:p>
    <w:p w14:paraId="2FA47E26" w14:textId="77777777" w:rsidR="006B6179" w:rsidRDefault="006B6179" w:rsidP="006B6179">
      <w:pPr>
        <w:pStyle w:val="Tekstpodstawowy"/>
        <w:ind w:right="-47"/>
        <w:jc w:val="center"/>
        <w:rPr>
          <w:rFonts w:ascii="Times New Roman" w:hAnsi="Times New Roman"/>
          <w:b/>
        </w:rPr>
      </w:pPr>
    </w:p>
    <w:p w14:paraId="54884A3A"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B94656C" w14:textId="77777777" w:rsidR="006B6179" w:rsidRPr="009B2595" w:rsidRDefault="006B6179" w:rsidP="006B6179">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5703853F" w14:textId="77777777" w:rsidR="006B6179" w:rsidRPr="009B2595" w:rsidRDefault="006B6179" w:rsidP="006B6179">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D1BB7C0" w14:textId="77777777" w:rsidR="006B6179" w:rsidRPr="009B2595" w:rsidRDefault="006B6179" w:rsidP="006B6179">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6B650FDF" w14:textId="77777777" w:rsidR="006B6179" w:rsidRPr="009B2595" w:rsidRDefault="006B6179" w:rsidP="006B6179">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F1ED706" w14:textId="77777777" w:rsidR="006B6179" w:rsidRPr="009B2595" w:rsidRDefault="006B6179" w:rsidP="006B6179">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7D2BC224" w14:textId="77777777" w:rsidR="006B6179" w:rsidRPr="009B2595" w:rsidRDefault="006B6179" w:rsidP="006B6179">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2C3CB6D" w14:textId="77777777" w:rsidR="006B6179" w:rsidRPr="009B2595" w:rsidRDefault="006B6179" w:rsidP="006B6179">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C5FE13F" w14:textId="77777777" w:rsidR="006B6179" w:rsidRPr="009B2595" w:rsidRDefault="006B6179" w:rsidP="006B6179">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5512720" w14:textId="77777777" w:rsidR="006B6179" w:rsidRPr="009B2595" w:rsidRDefault="006B6179" w:rsidP="006B6179">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556A635" w14:textId="77777777" w:rsidR="006B6179" w:rsidRPr="00042F5C" w:rsidRDefault="006B6179" w:rsidP="006B6179">
      <w:pPr>
        <w:widowControl w:val="0"/>
        <w:suppressAutoHyphens/>
        <w:autoSpaceDN w:val="0"/>
        <w:ind w:left="360"/>
        <w:jc w:val="center"/>
        <w:textAlignment w:val="baseline"/>
        <w:rPr>
          <w:rFonts w:eastAsia="SimSun"/>
          <w:b/>
          <w:bCs/>
          <w:color w:val="000000"/>
          <w:kern w:val="2"/>
          <w:sz w:val="24"/>
          <w:szCs w:val="24"/>
          <w:lang w:val="pl-PL"/>
        </w:rPr>
      </w:pPr>
    </w:p>
    <w:p w14:paraId="3832FFD8" w14:textId="77777777" w:rsidR="006B6179" w:rsidRPr="009B2595" w:rsidRDefault="006B6179" w:rsidP="006B6179">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178DCAFA" w14:textId="77777777" w:rsidR="006B6179" w:rsidRPr="009B2595" w:rsidRDefault="006B6179" w:rsidP="006B6179">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5B09391" w14:textId="77777777" w:rsidR="006B6179" w:rsidRPr="009B2595" w:rsidRDefault="006B6179" w:rsidP="006B6179">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5219E4BC" w14:textId="77777777" w:rsidR="006B6179" w:rsidRPr="009B2595" w:rsidRDefault="006B6179" w:rsidP="006B6179">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668EFF1" w14:textId="77777777" w:rsidR="006B6179" w:rsidRPr="009B2595" w:rsidRDefault="006B6179" w:rsidP="006B6179">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9CE4282" w14:textId="77777777" w:rsidR="00391863" w:rsidRDefault="00391863" w:rsidP="006B6179">
      <w:pPr>
        <w:pStyle w:val="Tekstpodstawowy"/>
        <w:ind w:right="-47"/>
        <w:jc w:val="center"/>
        <w:rPr>
          <w:rFonts w:ascii="Times New Roman" w:hAnsi="Times New Roman"/>
          <w:b/>
        </w:rPr>
      </w:pPr>
    </w:p>
    <w:p w14:paraId="1A0F713D" w14:textId="77777777" w:rsidR="00391863" w:rsidRDefault="00391863" w:rsidP="006B6179">
      <w:pPr>
        <w:pStyle w:val="Tekstpodstawowy"/>
        <w:ind w:right="-47"/>
        <w:jc w:val="center"/>
        <w:rPr>
          <w:rFonts w:ascii="Times New Roman" w:hAnsi="Times New Roman"/>
          <w:b/>
        </w:rPr>
      </w:pPr>
    </w:p>
    <w:p w14:paraId="42C9BCC1" w14:textId="68DA4ED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1</w:t>
      </w:r>
    </w:p>
    <w:p w14:paraId="505B0789" w14:textId="77777777" w:rsidR="006B6179" w:rsidRDefault="006B6179" w:rsidP="006B6179">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F3D014A" w14:textId="77777777" w:rsidR="006B6179" w:rsidRDefault="006B6179" w:rsidP="006B6179">
      <w:pPr>
        <w:pStyle w:val="Tekstpodstawowy"/>
        <w:ind w:right="-47"/>
        <w:jc w:val="center"/>
        <w:rPr>
          <w:rFonts w:ascii="Times New Roman" w:hAnsi="Times New Roman"/>
        </w:rPr>
      </w:pPr>
    </w:p>
    <w:p w14:paraId="5E1232AF"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7B2F4FD8" w14:textId="77777777" w:rsidR="006B6179" w:rsidRDefault="006B6179" w:rsidP="006B6179">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116FD5D" w14:textId="77777777" w:rsidR="006B6179" w:rsidRDefault="006B6179" w:rsidP="006B6179">
      <w:pPr>
        <w:pStyle w:val="Tekstpodstawowy"/>
        <w:ind w:right="-47"/>
        <w:jc w:val="both"/>
        <w:rPr>
          <w:rFonts w:ascii="Times New Roman" w:hAnsi="Times New Roman"/>
        </w:rPr>
      </w:pPr>
    </w:p>
    <w:p w14:paraId="4A02C834"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7C7508D" w14:textId="77777777" w:rsidR="006B6179" w:rsidRDefault="006B6179" w:rsidP="006B6179">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46A0D02" w14:textId="77777777" w:rsidR="006B6179" w:rsidRDefault="006B6179" w:rsidP="006B6179">
      <w:pPr>
        <w:pStyle w:val="Tekstpodstawowy"/>
        <w:ind w:right="-47"/>
        <w:jc w:val="both"/>
        <w:rPr>
          <w:rFonts w:ascii="Times New Roman" w:hAnsi="Times New Roman"/>
        </w:rPr>
      </w:pPr>
    </w:p>
    <w:p w14:paraId="5381F31F" w14:textId="77777777" w:rsidR="006B6179" w:rsidRDefault="006B6179" w:rsidP="006B6179">
      <w:pPr>
        <w:pStyle w:val="Tekstpodstawowy"/>
        <w:ind w:right="-47"/>
        <w:jc w:val="center"/>
        <w:rPr>
          <w:rFonts w:ascii="Times New Roman" w:hAnsi="Times New Roman"/>
          <w:b/>
        </w:rPr>
      </w:pPr>
    </w:p>
    <w:p w14:paraId="2296A0D3" w14:textId="77777777" w:rsidR="006B6179" w:rsidRPr="00877B92" w:rsidRDefault="006B6179" w:rsidP="006B617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7A495B9" w14:textId="77777777" w:rsidR="006B6179" w:rsidRPr="004F0507" w:rsidRDefault="006B6179" w:rsidP="006B617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010903B" w14:textId="77777777" w:rsidR="006B6179" w:rsidRDefault="006B6179" w:rsidP="006B6179">
      <w:pPr>
        <w:pStyle w:val="Tekstpodstawowy2"/>
        <w:spacing w:line="240" w:lineRule="auto"/>
        <w:ind w:right="-47"/>
      </w:pPr>
    </w:p>
    <w:p w14:paraId="2679FFDA" w14:textId="77777777" w:rsidR="006B6179" w:rsidRDefault="006B6179" w:rsidP="006B6179">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31590E8F" w14:textId="77777777" w:rsidR="006B6179" w:rsidRDefault="006B6179" w:rsidP="006B6179">
      <w:pPr>
        <w:rPr>
          <w:sz w:val="22"/>
          <w:szCs w:val="22"/>
          <w:lang w:val="pl-PL"/>
        </w:rPr>
      </w:pPr>
    </w:p>
    <w:p w14:paraId="40905EEA" w14:textId="77777777" w:rsidR="006B6179" w:rsidRDefault="006B6179" w:rsidP="006B6179">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7D95FE1D" w14:textId="77777777" w:rsidR="006B6179" w:rsidRDefault="006B6179" w:rsidP="006B6179">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7E4286D5" w14:textId="77777777" w:rsidR="006B6179" w:rsidRDefault="006B6179" w:rsidP="006B6179">
      <w:pPr>
        <w:pStyle w:val="Zwykytekst"/>
        <w:rPr>
          <w:rFonts w:ascii="Times New Roman" w:hAnsi="Times New Roman" w:cs="Times New Roman"/>
          <w:sz w:val="22"/>
          <w:szCs w:val="22"/>
          <w:lang w:val="pl-PL"/>
        </w:rPr>
      </w:pPr>
    </w:p>
    <w:p w14:paraId="593B9396" w14:textId="77777777" w:rsidR="006B6179" w:rsidRDefault="006B6179" w:rsidP="006B6179">
      <w:pPr>
        <w:pStyle w:val="Zwykytekst"/>
        <w:ind w:left="4956" w:firstLine="708"/>
        <w:rPr>
          <w:rFonts w:ascii="Times New Roman" w:hAnsi="Times New Roman" w:cs="Times New Roman"/>
          <w:sz w:val="22"/>
          <w:szCs w:val="22"/>
          <w:lang w:val="pl-PL"/>
        </w:rPr>
      </w:pPr>
    </w:p>
    <w:p w14:paraId="5D99C538" w14:textId="77777777" w:rsidR="006B6179" w:rsidRDefault="006B6179" w:rsidP="006B6179">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6F2FEC7A" w14:textId="77777777" w:rsidR="006B6179" w:rsidRDefault="006B6179" w:rsidP="006B6179">
      <w:pPr>
        <w:pStyle w:val="Zwykytekst"/>
        <w:ind w:left="4956" w:firstLine="708"/>
        <w:rPr>
          <w:rFonts w:ascii="Times New Roman" w:hAnsi="Times New Roman" w:cs="Times New Roman"/>
          <w:b/>
          <w:bCs/>
          <w:sz w:val="22"/>
          <w:szCs w:val="22"/>
          <w:lang w:val="pl-PL"/>
        </w:rPr>
      </w:pPr>
    </w:p>
    <w:p w14:paraId="1C8FFD2F" w14:textId="77777777" w:rsidR="006B6179" w:rsidRDefault="006B6179" w:rsidP="006B6179">
      <w:pPr>
        <w:pStyle w:val="Zwykytekst"/>
        <w:ind w:left="4956" w:firstLine="708"/>
        <w:rPr>
          <w:rFonts w:ascii="Times New Roman" w:hAnsi="Times New Roman" w:cs="Times New Roman"/>
          <w:b/>
          <w:bCs/>
          <w:sz w:val="22"/>
          <w:szCs w:val="22"/>
          <w:lang w:val="pl-PL"/>
        </w:rPr>
      </w:pPr>
    </w:p>
    <w:p w14:paraId="5AF0A719" w14:textId="77777777" w:rsidR="006B6179" w:rsidRDefault="006B6179" w:rsidP="006B6179">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5D475EAB" w14:textId="77777777" w:rsidR="006B6179" w:rsidRDefault="006B6179" w:rsidP="006B6179">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1607B83D"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4133C823"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7A91C798"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45A30D1A"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1B3A7417"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2C84616F"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6D9AB950"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63C411AB"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73E6C4A1"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771249D3"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13A70EE1"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0AF27E85"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13EC7150"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70C3B7FE"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1F767261"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1E0EA452"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32C2904B"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6D26510E"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72006EAF"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15A31F4C"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2DF4537E"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1133DB0C"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0D671FC6"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483A9C30" w14:textId="77777777" w:rsidR="006B6179" w:rsidRDefault="006B6179" w:rsidP="006B6179">
      <w:pPr>
        <w:pStyle w:val="Zwykytekst"/>
        <w:tabs>
          <w:tab w:val="left" w:pos="7050"/>
        </w:tabs>
        <w:rPr>
          <w:rFonts w:ascii="Times New Roman" w:hAnsi="Times New Roman" w:cs="Times New Roman"/>
          <w:i/>
          <w:iCs/>
          <w:sz w:val="22"/>
          <w:szCs w:val="22"/>
          <w:lang w:val="pl-PL"/>
        </w:rPr>
      </w:pPr>
    </w:p>
    <w:p w14:paraId="6A6C6032" w14:textId="77777777" w:rsidR="006B6179" w:rsidRPr="00515AFA" w:rsidRDefault="006B6179" w:rsidP="006B617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AB3450A" w14:textId="77777777" w:rsidR="006B6179" w:rsidRPr="00515AFA" w:rsidRDefault="006B6179" w:rsidP="006B617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A6C7989" w14:textId="77777777" w:rsidR="006B6179" w:rsidRDefault="006B6179" w:rsidP="006B6179">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7326ADB0" w14:textId="77777777" w:rsidR="00391863" w:rsidRDefault="00391863" w:rsidP="006B6179">
      <w:pPr>
        <w:widowControl w:val="0"/>
        <w:autoSpaceDE w:val="0"/>
        <w:autoSpaceDN w:val="0"/>
        <w:jc w:val="right"/>
        <w:textAlignment w:val="baseline"/>
        <w:rPr>
          <w:sz w:val="22"/>
          <w:szCs w:val="22"/>
          <w:lang w:val="pl-PL"/>
        </w:rPr>
      </w:pPr>
    </w:p>
    <w:p w14:paraId="1E7F3BA3" w14:textId="0318684E" w:rsidR="006B6179" w:rsidRPr="00515AFA" w:rsidRDefault="006B6179" w:rsidP="006B6179">
      <w:pPr>
        <w:widowControl w:val="0"/>
        <w:autoSpaceDE w:val="0"/>
        <w:autoSpaceDN w:val="0"/>
        <w:jc w:val="right"/>
        <w:textAlignment w:val="baseline"/>
        <w:rPr>
          <w:sz w:val="22"/>
          <w:szCs w:val="22"/>
          <w:lang w:val="pl-PL"/>
        </w:rPr>
      </w:pPr>
      <w:r w:rsidRPr="00515AFA">
        <w:rPr>
          <w:sz w:val="22"/>
          <w:szCs w:val="22"/>
          <w:lang w:val="pl-PL"/>
        </w:rPr>
        <w:t>Załącznik nr 2 do umowy</w:t>
      </w:r>
    </w:p>
    <w:p w14:paraId="121F9EE7" w14:textId="77777777" w:rsidR="006B6179" w:rsidRPr="00515AFA" w:rsidRDefault="006B6179" w:rsidP="006B6179">
      <w:pPr>
        <w:widowControl w:val="0"/>
        <w:autoSpaceDE w:val="0"/>
        <w:autoSpaceDN w:val="0"/>
        <w:jc w:val="both"/>
        <w:textAlignment w:val="baseline"/>
        <w:rPr>
          <w:sz w:val="22"/>
          <w:szCs w:val="22"/>
          <w:lang w:val="pl-PL"/>
        </w:rPr>
      </w:pPr>
    </w:p>
    <w:p w14:paraId="621FD0B8" w14:textId="77777777" w:rsidR="006B6179" w:rsidRPr="00515AFA" w:rsidRDefault="006B6179" w:rsidP="006B6179">
      <w:pPr>
        <w:widowControl w:val="0"/>
        <w:autoSpaceDE w:val="0"/>
        <w:autoSpaceDN w:val="0"/>
        <w:jc w:val="both"/>
        <w:textAlignment w:val="baseline"/>
        <w:rPr>
          <w:sz w:val="22"/>
          <w:szCs w:val="22"/>
          <w:lang w:val="pl-PL"/>
        </w:rPr>
      </w:pPr>
    </w:p>
    <w:p w14:paraId="799703A6" w14:textId="77777777" w:rsidR="006B6179" w:rsidRPr="00515AFA" w:rsidRDefault="006B6179" w:rsidP="006B6179">
      <w:pPr>
        <w:widowControl w:val="0"/>
        <w:autoSpaceDE w:val="0"/>
        <w:autoSpaceDN w:val="0"/>
        <w:jc w:val="both"/>
        <w:textAlignment w:val="baseline"/>
        <w:rPr>
          <w:sz w:val="22"/>
          <w:szCs w:val="22"/>
          <w:lang w:val="pl-PL"/>
        </w:rPr>
      </w:pPr>
      <w:r w:rsidRPr="00515AFA">
        <w:rPr>
          <w:sz w:val="22"/>
          <w:szCs w:val="22"/>
          <w:lang w:val="pl-PL"/>
        </w:rPr>
        <w:t>.....................................… </w:t>
      </w:r>
    </w:p>
    <w:p w14:paraId="3173EB38" w14:textId="77777777" w:rsidR="006B6179" w:rsidRPr="00515AFA" w:rsidRDefault="006B6179" w:rsidP="006B6179">
      <w:pPr>
        <w:widowControl w:val="0"/>
        <w:autoSpaceDE w:val="0"/>
        <w:autoSpaceDN w:val="0"/>
        <w:ind w:firstLine="555"/>
        <w:textAlignment w:val="baseline"/>
        <w:rPr>
          <w:sz w:val="22"/>
          <w:szCs w:val="22"/>
          <w:lang w:val="pl-PL"/>
        </w:rPr>
      </w:pPr>
      <w:r w:rsidRPr="00515AFA">
        <w:rPr>
          <w:sz w:val="22"/>
          <w:szCs w:val="22"/>
          <w:lang w:val="pl-PL"/>
        </w:rPr>
        <w:t>Nazwa Wykonawcy</w:t>
      </w:r>
    </w:p>
    <w:p w14:paraId="47139D2F" w14:textId="77777777" w:rsidR="006B6179" w:rsidRPr="00515AFA" w:rsidRDefault="006B6179" w:rsidP="006B6179">
      <w:pPr>
        <w:widowControl w:val="0"/>
        <w:autoSpaceDE w:val="0"/>
        <w:autoSpaceDN w:val="0"/>
        <w:textAlignment w:val="baseline"/>
        <w:rPr>
          <w:sz w:val="22"/>
          <w:szCs w:val="22"/>
          <w:lang w:val="pl-PL"/>
        </w:rPr>
      </w:pPr>
    </w:p>
    <w:p w14:paraId="5681E5BF" w14:textId="77777777" w:rsidR="006B6179" w:rsidRPr="00515AFA" w:rsidRDefault="006B6179" w:rsidP="006B6179">
      <w:pPr>
        <w:widowControl w:val="0"/>
        <w:autoSpaceDE w:val="0"/>
        <w:autoSpaceDN w:val="0"/>
        <w:jc w:val="both"/>
        <w:textAlignment w:val="baseline"/>
        <w:rPr>
          <w:sz w:val="22"/>
          <w:szCs w:val="22"/>
          <w:lang w:val="pl-PL"/>
        </w:rPr>
      </w:pPr>
      <w:r w:rsidRPr="00515AFA">
        <w:rPr>
          <w:sz w:val="22"/>
          <w:szCs w:val="22"/>
          <w:lang w:val="pl-PL"/>
        </w:rPr>
        <w:t>.....................................…</w:t>
      </w:r>
    </w:p>
    <w:p w14:paraId="5057A9C7" w14:textId="77777777" w:rsidR="006B6179" w:rsidRPr="00515AFA" w:rsidRDefault="006B6179" w:rsidP="006B6179">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E190584" w14:textId="77777777" w:rsidR="006B6179" w:rsidRPr="00515AFA" w:rsidRDefault="006B6179" w:rsidP="006B6179">
      <w:pPr>
        <w:widowControl w:val="0"/>
        <w:autoSpaceDE w:val="0"/>
        <w:autoSpaceDN w:val="0"/>
        <w:spacing w:before="90"/>
        <w:ind w:left="115" w:right="110"/>
        <w:jc w:val="both"/>
        <w:outlineLvl w:val="0"/>
        <w:rPr>
          <w:rFonts w:eastAsia="Verdana"/>
          <w:b/>
          <w:bCs/>
          <w:sz w:val="22"/>
          <w:szCs w:val="22"/>
          <w:lang w:val="pl-PL" w:eastAsia="en-US"/>
        </w:rPr>
      </w:pPr>
    </w:p>
    <w:p w14:paraId="30F58B12" w14:textId="77777777" w:rsidR="006B6179" w:rsidRPr="00515AFA" w:rsidRDefault="006B6179" w:rsidP="006B6179">
      <w:pPr>
        <w:widowControl w:val="0"/>
        <w:autoSpaceDE w:val="0"/>
        <w:autoSpaceDN w:val="0"/>
        <w:spacing w:before="90"/>
        <w:ind w:right="110"/>
        <w:jc w:val="both"/>
        <w:outlineLvl w:val="0"/>
        <w:rPr>
          <w:rFonts w:eastAsia="Verdana"/>
          <w:b/>
          <w:bCs/>
          <w:sz w:val="22"/>
          <w:szCs w:val="22"/>
          <w:lang w:val="pl-PL" w:eastAsia="en-US"/>
        </w:rPr>
      </w:pPr>
    </w:p>
    <w:p w14:paraId="56E4FD84" w14:textId="77777777" w:rsidR="006B6179" w:rsidRPr="00515AFA" w:rsidRDefault="006B6179" w:rsidP="006B6179">
      <w:pPr>
        <w:widowControl w:val="0"/>
        <w:autoSpaceDE w:val="0"/>
        <w:autoSpaceDN w:val="0"/>
        <w:jc w:val="center"/>
        <w:textAlignment w:val="baseline"/>
        <w:rPr>
          <w:b/>
          <w:bCs/>
          <w:sz w:val="22"/>
          <w:szCs w:val="22"/>
          <w:lang w:val="pl-PL"/>
        </w:rPr>
      </w:pPr>
    </w:p>
    <w:p w14:paraId="29DE91D6" w14:textId="77777777" w:rsidR="006B6179" w:rsidRPr="00515AFA" w:rsidRDefault="006B6179" w:rsidP="006B6179">
      <w:pPr>
        <w:widowControl w:val="0"/>
        <w:autoSpaceDE w:val="0"/>
        <w:autoSpaceDN w:val="0"/>
        <w:jc w:val="center"/>
        <w:textAlignment w:val="baseline"/>
        <w:rPr>
          <w:b/>
          <w:bCs/>
          <w:sz w:val="22"/>
          <w:szCs w:val="22"/>
          <w:lang w:val="pl-PL"/>
        </w:rPr>
      </w:pPr>
    </w:p>
    <w:p w14:paraId="5A8D9343" w14:textId="77777777" w:rsidR="006B6179" w:rsidRPr="00515AFA" w:rsidRDefault="006B6179" w:rsidP="006B6179">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45746FD" w14:textId="77777777" w:rsidR="006B6179" w:rsidRPr="00515AFA" w:rsidRDefault="006B6179" w:rsidP="006B6179">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34AFCA1" w14:textId="77777777" w:rsidR="006B6179" w:rsidRPr="00515AFA" w:rsidRDefault="006B6179" w:rsidP="006B6179">
      <w:pPr>
        <w:widowControl w:val="0"/>
        <w:autoSpaceDE w:val="0"/>
        <w:autoSpaceDN w:val="0"/>
        <w:jc w:val="center"/>
        <w:textAlignment w:val="baseline"/>
        <w:rPr>
          <w:b/>
          <w:bCs/>
          <w:sz w:val="22"/>
          <w:szCs w:val="22"/>
          <w:lang w:val="pl-PL"/>
        </w:rPr>
      </w:pPr>
    </w:p>
    <w:p w14:paraId="0ECA601E" w14:textId="77777777" w:rsidR="006B6179" w:rsidRPr="00515AFA" w:rsidRDefault="006B6179" w:rsidP="006B6179">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4D61826" w14:textId="77777777" w:rsidR="006B6179" w:rsidRPr="00515AFA" w:rsidRDefault="006B6179" w:rsidP="006B6179">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4691497" w14:textId="77777777" w:rsidR="006B6179" w:rsidRPr="00515AFA" w:rsidRDefault="006B6179" w:rsidP="006B6179">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E47B3D4" w14:textId="77777777" w:rsidR="006B6179" w:rsidRPr="00515AFA" w:rsidRDefault="006B6179" w:rsidP="006B6179">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FCAB716" w14:textId="77777777" w:rsidR="006B6179" w:rsidRPr="00515AFA" w:rsidRDefault="006B6179" w:rsidP="006B6179">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EDEB690" w14:textId="77777777" w:rsidR="006B6179" w:rsidRPr="00515AFA" w:rsidRDefault="006B6179" w:rsidP="006B6179">
      <w:pPr>
        <w:spacing w:after="200" w:line="276" w:lineRule="auto"/>
        <w:ind w:left="780"/>
        <w:contextualSpacing/>
        <w:textAlignment w:val="baseline"/>
        <w:rPr>
          <w:sz w:val="22"/>
          <w:szCs w:val="22"/>
          <w:lang w:val="pl-PL"/>
        </w:rPr>
      </w:pPr>
    </w:p>
    <w:p w14:paraId="310E778C" w14:textId="77777777" w:rsidR="006B6179" w:rsidRPr="00515AFA" w:rsidRDefault="006B6179" w:rsidP="006B6179">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30D0968" w14:textId="77777777" w:rsidR="006B6179" w:rsidRPr="00515AFA" w:rsidRDefault="006B6179" w:rsidP="006B6179">
      <w:pPr>
        <w:widowControl w:val="0"/>
        <w:autoSpaceDE w:val="0"/>
        <w:autoSpaceDN w:val="0"/>
        <w:spacing w:before="90"/>
        <w:ind w:right="110"/>
        <w:jc w:val="both"/>
        <w:outlineLvl w:val="0"/>
        <w:rPr>
          <w:rFonts w:eastAsia="Verdana"/>
          <w:b/>
          <w:bCs/>
          <w:sz w:val="22"/>
          <w:szCs w:val="22"/>
          <w:lang w:val="pl-PL" w:eastAsia="en-US"/>
        </w:rPr>
      </w:pPr>
    </w:p>
    <w:p w14:paraId="762EA28F" w14:textId="77777777" w:rsidR="006B6179" w:rsidRPr="00515AFA" w:rsidRDefault="006B6179" w:rsidP="006B6179">
      <w:pPr>
        <w:widowControl w:val="0"/>
        <w:autoSpaceDE w:val="0"/>
        <w:autoSpaceDN w:val="0"/>
        <w:spacing w:before="90"/>
        <w:ind w:right="110"/>
        <w:jc w:val="both"/>
        <w:outlineLvl w:val="0"/>
        <w:rPr>
          <w:rFonts w:eastAsia="Verdana"/>
          <w:b/>
          <w:bCs/>
          <w:sz w:val="22"/>
          <w:szCs w:val="22"/>
          <w:lang w:val="pl-PL" w:eastAsia="en-US"/>
        </w:rPr>
      </w:pPr>
    </w:p>
    <w:p w14:paraId="761F4899" w14:textId="77777777" w:rsidR="006B6179" w:rsidRPr="00515AFA" w:rsidRDefault="006B6179" w:rsidP="006B6179">
      <w:pPr>
        <w:widowControl w:val="0"/>
        <w:autoSpaceDE w:val="0"/>
        <w:autoSpaceDN w:val="0"/>
        <w:spacing w:before="90"/>
        <w:ind w:right="110"/>
        <w:jc w:val="both"/>
        <w:outlineLvl w:val="0"/>
        <w:rPr>
          <w:rFonts w:eastAsia="Verdana"/>
          <w:b/>
          <w:bCs/>
          <w:sz w:val="22"/>
          <w:szCs w:val="22"/>
          <w:lang w:val="pl-PL" w:eastAsia="en-US"/>
        </w:rPr>
      </w:pPr>
    </w:p>
    <w:p w14:paraId="29311124" w14:textId="77777777" w:rsidR="006B6179" w:rsidRPr="00515AFA" w:rsidRDefault="006B6179" w:rsidP="006B6179">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6B6179" w:rsidRPr="00391863" w14:paraId="7F9DADD7" w14:textId="77777777" w:rsidTr="009B12C7">
        <w:tc>
          <w:tcPr>
            <w:tcW w:w="4105" w:type="dxa"/>
            <w:hideMark/>
          </w:tcPr>
          <w:p w14:paraId="5A6B59C9" w14:textId="77777777" w:rsidR="006B6179" w:rsidRPr="00515AFA" w:rsidRDefault="006B6179" w:rsidP="009B12C7">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604757" w14:textId="77777777" w:rsidR="006B6179" w:rsidRPr="00515AFA" w:rsidRDefault="006B6179" w:rsidP="009B12C7">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5F231E1E" w14:textId="77777777" w:rsidR="006B6179" w:rsidRPr="00515AFA" w:rsidRDefault="006B6179" w:rsidP="006B6179">
      <w:pPr>
        <w:spacing w:line="360" w:lineRule="auto"/>
        <w:jc w:val="both"/>
        <w:rPr>
          <w:rFonts w:eastAsia="Calibri"/>
          <w:color w:val="222A35"/>
          <w:sz w:val="22"/>
          <w:szCs w:val="22"/>
          <w:lang w:val="pl-PL" w:eastAsia="x-none"/>
        </w:rPr>
      </w:pPr>
    </w:p>
    <w:p w14:paraId="61475F68" w14:textId="77777777" w:rsidR="006B6179" w:rsidRPr="002E3AF9" w:rsidRDefault="006B6179" w:rsidP="006B6179">
      <w:pPr>
        <w:rPr>
          <w:lang w:val="pl-PL"/>
        </w:rPr>
      </w:pPr>
    </w:p>
    <w:p w14:paraId="5A5CABBF" w14:textId="77777777" w:rsidR="006B6179" w:rsidRPr="007775F0" w:rsidRDefault="006B6179" w:rsidP="006B6179">
      <w:pPr>
        <w:rPr>
          <w:lang w:val="pl-PL"/>
        </w:rPr>
      </w:pPr>
    </w:p>
    <w:p w14:paraId="3035A377" w14:textId="77777777" w:rsidR="006B6179" w:rsidRPr="009A2FD4" w:rsidRDefault="006B6179" w:rsidP="006B6179">
      <w:pPr>
        <w:rPr>
          <w:lang w:val="pl-PL"/>
        </w:rPr>
      </w:pPr>
    </w:p>
    <w:p w14:paraId="14CCE759" w14:textId="77777777" w:rsidR="006B6179" w:rsidRPr="004830B6" w:rsidRDefault="006B6179" w:rsidP="006B6179">
      <w:pPr>
        <w:rPr>
          <w:lang w:val="pl-PL"/>
        </w:rPr>
      </w:pPr>
    </w:p>
    <w:p w14:paraId="13D3F004" w14:textId="77777777" w:rsidR="006B6179" w:rsidRPr="00291156" w:rsidRDefault="006B6179" w:rsidP="006B6179">
      <w:pPr>
        <w:rPr>
          <w:lang w:val="pl-PL"/>
        </w:rPr>
      </w:pPr>
    </w:p>
    <w:p w14:paraId="5F6B5375" w14:textId="77777777" w:rsidR="00496551" w:rsidRPr="006B6179" w:rsidRDefault="00496551" w:rsidP="006B6179">
      <w:pPr>
        <w:rPr>
          <w:lang w:val="pl-PL"/>
        </w:rPr>
      </w:pPr>
    </w:p>
    <w:sectPr w:rsidR="00496551" w:rsidRPr="006B617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F0A91" w14:textId="77777777" w:rsidR="00200A7F" w:rsidRDefault="00200A7F">
      <w:r>
        <w:separator/>
      </w:r>
    </w:p>
  </w:endnote>
  <w:endnote w:type="continuationSeparator" w:id="0">
    <w:p w14:paraId="74D78852" w14:textId="77777777" w:rsidR="00200A7F" w:rsidRDefault="00200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2F40" w14:textId="77777777" w:rsidR="00FB354D" w:rsidRDefault="00FB354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09A99" w14:textId="77777777" w:rsidR="006B6179" w:rsidRDefault="006B6179">
    <w:pPr>
      <w:pStyle w:val="Stopka"/>
      <w:jc w:val="right"/>
    </w:pPr>
    <w:r>
      <w:fldChar w:fldCharType="begin"/>
    </w:r>
    <w:r>
      <w:instrText>PAGE   \* MERGEFORMAT</w:instrText>
    </w:r>
    <w:r>
      <w:fldChar w:fldCharType="separate"/>
    </w:r>
    <w:r>
      <w:rPr>
        <w:lang w:val="pl-PL"/>
      </w:rPr>
      <w:t>2</w:t>
    </w:r>
    <w:r>
      <w:fldChar w:fldCharType="end"/>
    </w:r>
  </w:p>
  <w:p w14:paraId="50C0309D" w14:textId="77777777" w:rsidR="00FB354D" w:rsidRDefault="00FB354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3FB55" w14:textId="77777777" w:rsidR="00FB354D" w:rsidRDefault="00FB35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ADB60" w14:textId="77777777" w:rsidR="00200A7F" w:rsidRDefault="00200A7F">
      <w:r>
        <w:separator/>
      </w:r>
    </w:p>
  </w:footnote>
  <w:footnote w:type="continuationSeparator" w:id="0">
    <w:p w14:paraId="251C6B0C" w14:textId="77777777" w:rsidR="00200A7F" w:rsidRDefault="00200A7F">
      <w:r>
        <w:continuationSeparator/>
      </w:r>
    </w:p>
  </w:footnote>
  <w:footnote w:id="1">
    <w:p w14:paraId="332064D7" w14:textId="77777777" w:rsidR="006B6179" w:rsidRDefault="006B6179" w:rsidP="006B617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CC95741" w14:textId="77777777" w:rsidR="006B6179" w:rsidRDefault="006B6179" w:rsidP="006B6179">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3255FEF" w14:textId="77777777" w:rsidR="006B6179" w:rsidRDefault="006B6179" w:rsidP="006B6179">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BDE2F76" w14:textId="77777777" w:rsidR="006B6179" w:rsidRDefault="006B6179" w:rsidP="006B6179">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5CFA153" w14:textId="77777777" w:rsidR="006B6179" w:rsidRDefault="006B6179" w:rsidP="006B6179">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96CD6BA" w14:textId="77777777" w:rsidR="006B6179" w:rsidRDefault="006B6179" w:rsidP="006B6179">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F7674DD" w14:textId="77777777" w:rsidR="006B6179" w:rsidRDefault="006B6179" w:rsidP="006B6179">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E6E0D37" w14:textId="77777777" w:rsidR="006B6179" w:rsidRDefault="006B6179" w:rsidP="006B6179">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EFDC307" w14:textId="77777777" w:rsidR="006B6179" w:rsidRDefault="006B6179" w:rsidP="006B6179">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82FF1C1" w14:textId="77777777" w:rsidR="006B6179" w:rsidRDefault="006B6179" w:rsidP="006B6179">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25A7007" w14:textId="77777777" w:rsidR="006B6179" w:rsidRDefault="006B6179" w:rsidP="006B6179">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2887A23" w14:textId="77777777" w:rsidR="006B6179" w:rsidRDefault="006B6179" w:rsidP="006B6179">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8C25008" w14:textId="77777777" w:rsidR="006B6179" w:rsidRDefault="006B6179" w:rsidP="006B6179">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85090B" w14:textId="77777777" w:rsidR="006B6179" w:rsidRDefault="006B6179" w:rsidP="006B617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7B89F12" w14:textId="77777777" w:rsidR="006B6179" w:rsidRDefault="006B6179" w:rsidP="006B6179">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0BB5898" w14:textId="77777777" w:rsidR="006B6179" w:rsidRDefault="006B6179" w:rsidP="006B617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E429E00" w14:textId="77777777" w:rsidR="006B6179" w:rsidRDefault="006B6179" w:rsidP="006B617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CB45D97" w14:textId="77777777" w:rsidR="006B6179" w:rsidRDefault="006B6179" w:rsidP="006B617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E77196E" w14:textId="77777777" w:rsidR="006B6179" w:rsidRDefault="006B6179" w:rsidP="006B617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A179E47" w14:textId="77777777" w:rsidR="006B6179" w:rsidRDefault="006B6179" w:rsidP="006B617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71FD373" w14:textId="77777777" w:rsidR="006B6179" w:rsidRDefault="006B6179" w:rsidP="006B617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AFFAB75" w14:textId="77777777" w:rsidR="006B6179" w:rsidRDefault="006B6179" w:rsidP="006B6179">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D6188B0" w14:textId="77777777" w:rsidR="006B6179" w:rsidRDefault="006B6179" w:rsidP="006B6179">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1C591F8" w14:textId="77777777" w:rsidR="006B6179" w:rsidRDefault="006B6179" w:rsidP="006B6179">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37D9C40" w14:textId="77777777" w:rsidR="006B6179" w:rsidRDefault="006B6179" w:rsidP="006B6179">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4E03631" w14:textId="77777777" w:rsidR="006B6179" w:rsidRDefault="006B6179" w:rsidP="006B6179">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88BC1B3" w14:textId="77777777" w:rsidR="006B6179" w:rsidRDefault="006B6179" w:rsidP="006B6179">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492F04E" w14:textId="77777777" w:rsidR="006B6179" w:rsidRDefault="006B6179" w:rsidP="006B6179">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419B8FA" w14:textId="77777777" w:rsidR="006B6179" w:rsidRDefault="006B6179" w:rsidP="006B6179">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9DA2416" w14:textId="77777777" w:rsidR="006B6179" w:rsidRDefault="006B6179" w:rsidP="006B6179">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A39D1" w14:textId="77777777" w:rsidR="00FB354D" w:rsidRDefault="00FB35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76FA7" w14:textId="77777777" w:rsidR="00FB354D" w:rsidRDefault="00FB354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52D27" w14:textId="77777777" w:rsidR="00FB354D" w:rsidRDefault="00FB35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26453978">
    <w:abstractNumId w:val="19"/>
  </w:num>
  <w:num w:numId="2" w16cid:durableId="68382922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5410224">
    <w:abstractNumId w:val="29"/>
  </w:num>
  <w:num w:numId="4" w16cid:durableId="725641732">
    <w:abstractNumId w:val="11"/>
  </w:num>
  <w:num w:numId="5" w16cid:durableId="1802454762">
    <w:abstractNumId w:val="30"/>
  </w:num>
  <w:num w:numId="6" w16cid:durableId="1297835458">
    <w:abstractNumId w:val="32"/>
  </w:num>
  <w:num w:numId="7" w16cid:durableId="238714651">
    <w:abstractNumId w:val="35"/>
  </w:num>
  <w:num w:numId="8" w16cid:durableId="11953750">
    <w:abstractNumId w:val="25"/>
  </w:num>
  <w:num w:numId="9" w16cid:durableId="820389880">
    <w:abstractNumId w:val="39"/>
  </w:num>
  <w:num w:numId="10" w16cid:durableId="248538310">
    <w:abstractNumId w:val="27"/>
  </w:num>
  <w:num w:numId="11" w16cid:durableId="1550798178">
    <w:abstractNumId w:val="6"/>
  </w:num>
  <w:num w:numId="12" w16cid:durableId="1917081825">
    <w:abstractNumId w:val="10"/>
  </w:num>
  <w:num w:numId="13" w16cid:durableId="59982928">
    <w:abstractNumId w:val="14"/>
  </w:num>
  <w:num w:numId="14" w16cid:durableId="1811316539">
    <w:abstractNumId w:val="40"/>
  </w:num>
  <w:num w:numId="15" w16cid:durableId="1024407496">
    <w:abstractNumId w:val="13"/>
  </w:num>
  <w:num w:numId="16" w16cid:durableId="1020475444">
    <w:abstractNumId w:val="9"/>
  </w:num>
  <w:num w:numId="17" w16cid:durableId="1917595451">
    <w:abstractNumId w:val="37"/>
  </w:num>
  <w:num w:numId="18" w16cid:durableId="605306332">
    <w:abstractNumId w:val="28"/>
  </w:num>
  <w:num w:numId="19" w16cid:durableId="1918785242">
    <w:abstractNumId w:val="23"/>
  </w:num>
  <w:num w:numId="20" w16cid:durableId="518007303">
    <w:abstractNumId w:val="26"/>
  </w:num>
  <w:num w:numId="21" w16cid:durableId="2055301319">
    <w:abstractNumId w:val="20"/>
  </w:num>
  <w:num w:numId="22" w16cid:durableId="2040809859">
    <w:abstractNumId w:val="0"/>
  </w:num>
  <w:num w:numId="23" w16cid:durableId="1813207851">
    <w:abstractNumId w:val="38"/>
  </w:num>
  <w:num w:numId="24" w16cid:durableId="1224491175">
    <w:abstractNumId w:val="18"/>
  </w:num>
  <w:num w:numId="25" w16cid:durableId="106700744">
    <w:abstractNumId w:val="3"/>
  </w:num>
  <w:num w:numId="26" w16cid:durableId="1730108553">
    <w:abstractNumId w:val="31"/>
  </w:num>
  <w:num w:numId="27" w16cid:durableId="7415614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547415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36548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538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1633178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957104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132392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27245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47026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486639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001860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981579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819183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934713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72953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06241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956489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7445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394454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606185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262337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018762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74E5"/>
    <w:rsid w:val="000033EA"/>
    <w:rsid w:val="0002467C"/>
    <w:rsid w:val="00040A7A"/>
    <w:rsid w:val="0007315E"/>
    <w:rsid w:val="000936CA"/>
    <w:rsid w:val="00097182"/>
    <w:rsid w:val="000B1A00"/>
    <w:rsid w:val="000C0F66"/>
    <w:rsid w:val="001764D4"/>
    <w:rsid w:val="001F341B"/>
    <w:rsid w:val="00200A7F"/>
    <w:rsid w:val="002430FD"/>
    <w:rsid w:val="00267340"/>
    <w:rsid w:val="00275C59"/>
    <w:rsid w:val="002E46B7"/>
    <w:rsid w:val="00337165"/>
    <w:rsid w:val="00391863"/>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B6179"/>
    <w:rsid w:val="006F51B5"/>
    <w:rsid w:val="006F7905"/>
    <w:rsid w:val="00714F51"/>
    <w:rsid w:val="00731F6E"/>
    <w:rsid w:val="007A2EF1"/>
    <w:rsid w:val="007B00D4"/>
    <w:rsid w:val="007D703B"/>
    <w:rsid w:val="00800261"/>
    <w:rsid w:val="00841B63"/>
    <w:rsid w:val="0086736E"/>
    <w:rsid w:val="008D3AF3"/>
    <w:rsid w:val="008E0730"/>
    <w:rsid w:val="008E5BEF"/>
    <w:rsid w:val="0090408F"/>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BD74E5"/>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354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A513D0"/>
  <w15:chartTrackingRefBased/>
  <w15:docId w15:val="{EB9E8745-B37A-48ED-93EB-429E1A4EC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6179"/>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B6179"/>
    <w:rPr>
      <w:lang w:val="en-US"/>
    </w:rPr>
  </w:style>
  <w:style w:type="character" w:styleId="Pogrubienie">
    <w:name w:val="Strong"/>
    <w:uiPriority w:val="22"/>
    <w:qFormat/>
    <w:rsid w:val="003918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2236</Words>
  <Characters>14853</Characters>
  <Application>Microsoft Office Word</Application>
  <DocSecurity>0</DocSecurity>
  <Lines>303</Lines>
  <Paragraphs>117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16972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2026-03-26T12:04:00Z</cp:lastPrinted>
  <dcterms:created xsi:type="dcterms:W3CDTF">2026-03-26T12:00:00Z</dcterms:created>
  <dcterms:modified xsi:type="dcterms:W3CDTF">2026-03-26T12:07:00Z</dcterms:modified>
</cp:coreProperties>
</file>