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197F8B" w14:textId="77777777" w:rsidR="00A40BDC" w:rsidRPr="00265D90" w:rsidRDefault="001F6E41" w:rsidP="00A40BDC">
      <w:pPr>
        <w:rPr>
          <w:b/>
          <w:bCs/>
        </w:rPr>
      </w:pPr>
      <w:r>
        <w:rPr>
          <w:b/>
          <w:bCs/>
        </w:rPr>
        <w:pict w14:anchorId="59B5F8E0">
          <v:roundrect id="_x0000_s1027" style="position:absolute;margin-left:-25.5pt;margin-top:-13.15pt;width:162pt;height:1in;z-index:251658240" arcsize="10923f"/>
        </w:pict>
      </w:r>
      <w:r w:rsidR="00A40BDC" w:rsidRPr="00265D90">
        <w:rPr>
          <w:bCs/>
        </w:rPr>
        <w:tab/>
      </w:r>
      <w:r w:rsidR="00A40BDC" w:rsidRPr="00265D90">
        <w:rPr>
          <w:bCs/>
        </w:rPr>
        <w:tab/>
      </w:r>
      <w:r w:rsidR="00A40BDC" w:rsidRPr="00265D90">
        <w:rPr>
          <w:bCs/>
        </w:rPr>
        <w:tab/>
      </w:r>
      <w:r w:rsidR="00A40BDC" w:rsidRPr="00265D90">
        <w:rPr>
          <w:bCs/>
        </w:rPr>
        <w:tab/>
      </w:r>
      <w:r w:rsidR="00A40BDC" w:rsidRPr="00265D90">
        <w:rPr>
          <w:bCs/>
        </w:rPr>
        <w:tab/>
      </w:r>
      <w:r w:rsidR="00A40BDC" w:rsidRPr="00265D90">
        <w:rPr>
          <w:bCs/>
        </w:rPr>
        <w:tab/>
      </w:r>
      <w:r w:rsidR="00A40BDC" w:rsidRPr="00265D90">
        <w:rPr>
          <w:bCs/>
        </w:rPr>
        <w:tab/>
      </w:r>
      <w:r w:rsidR="00A40BDC">
        <w:rPr>
          <w:bCs/>
        </w:rPr>
        <w:tab/>
      </w:r>
      <w:r w:rsidR="00A40BDC">
        <w:rPr>
          <w:bCs/>
        </w:rPr>
        <w:tab/>
      </w:r>
      <w:r w:rsidR="00A40BDC">
        <w:rPr>
          <w:bCs/>
        </w:rPr>
        <w:tab/>
      </w:r>
      <w:r w:rsidR="00A40BDC" w:rsidRPr="00265D90">
        <w:rPr>
          <w:b/>
          <w:bCs/>
        </w:rPr>
        <w:t>Załącznik nr 1</w:t>
      </w:r>
    </w:p>
    <w:p w14:paraId="2E3ECCFE" w14:textId="77777777" w:rsidR="00A40BDC" w:rsidRPr="00265D90" w:rsidRDefault="00A40BDC" w:rsidP="00A40BDC">
      <w:pPr>
        <w:rPr>
          <w:b/>
        </w:rPr>
      </w:pPr>
    </w:p>
    <w:p w14:paraId="3A4AE96A" w14:textId="77777777" w:rsidR="00A40BDC" w:rsidRPr="00265D90" w:rsidRDefault="00A40BDC" w:rsidP="00A40BDC">
      <w:pPr>
        <w:rPr>
          <w:b/>
        </w:rPr>
      </w:pPr>
      <w:r w:rsidRPr="00265D90">
        <w:rPr>
          <w:b/>
        </w:rPr>
        <w:t>FORMULARZ OFERTY</w:t>
      </w:r>
    </w:p>
    <w:p w14:paraId="66E969BD" w14:textId="77777777" w:rsidR="00A40BDC" w:rsidRPr="00265D90" w:rsidRDefault="00A40BDC" w:rsidP="00A40BDC">
      <w:pPr>
        <w:rPr>
          <w:b/>
        </w:rPr>
      </w:pPr>
    </w:p>
    <w:p w14:paraId="238A5685" w14:textId="77777777" w:rsidR="00A40BDC" w:rsidRDefault="00A40BDC" w:rsidP="00A40BDC"/>
    <w:p w14:paraId="0D260483" w14:textId="77777777" w:rsidR="00A40BDC" w:rsidRPr="00265D90" w:rsidRDefault="00A40BDC" w:rsidP="00A40BDC">
      <w:r w:rsidRPr="00265D90">
        <w:t>NAZWA WYKONAWCY:……………………………………………………………………..</w:t>
      </w:r>
    </w:p>
    <w:p w14:paraId="0687C10D" w14:textId="77777777" w:rsidR="00A40BDC" w:rsidRPr="00265D90" w:rsidRDefault="00A40BDC" w:rsidP="00A40BDC">
      <w:r w:rsidRPr="00265D90">
        <w:t>FORMA PROWADZONEJ DZIAŁALNOŚCI: .........................................................................</w:t>
      </w:r>
    </w:p>
    <w:p w14:paraId="2105D0B0" w14:textId="77777777" w:rsidR="00A40BDC" w:rsidRPr="00265D90" w:rsidRDefault="00A40BDC" w:rsidP="00A40BDC">
      <w:r w:rsidRPr="00265D90">
        <w:t>ADRES:…………………………………………………………………………………………</w:t>
      </w:r>
    </w:p>
    <w:p w14:paraId="7723B5EB" w14:textId="77777777" w:rsidR="00A40BDC" w:rsidRPr="00265D90" w:rsidRDefault="00A40BDC" w:rsidP="00A40BDC">
      <w:r w:rsidRPr="00265D90">
        <w:t>POWIAT:…………………………………WOJEWÓDZTWO …………………………….....</w:t>
      </w:r>
    </w:p>
    <w:p w14:paraId="3006EB3D" w14:textId="77777777" w:rsidR="00A40BDC" w:rsidRPr="00265D90" w:rsidRDefault="00A40BDC" w:rsidP="00A40BDC">
      <w:pPr>
        <w:rPr>
          <w:lang w:val="de-DE"/>
        </w:rPr>
      </w:pPr>
      <w:r w:rsidRPr="00265D90">
        <w:rPr>
          <w:lang w:val="de-DE"/>
        </w:rPr>
        <w:t>TEL.</w:t>
      </w:r>
      <w:r w:rsidRPr="00265D90">
        <w:rPr>
          <w:lang w:val="en-US"/>
        </w:rPr>
        <w:t>……………………………………………………………………………………………..</w:t>
      </w:r>
    </w:p>
    <w:p w14:paraId="147B482C" w14:textId="77777777" w:rsidR="00A40BDC" w:rsidRPr="00265D90" w:rsidRDefault="00A40BDC" w:rsidP="00A40BDC">
      <w:pPr>
        <w:rPr>
          <w:lang w:val="de-DE"/>
        </w:rPr>
      </w:pPr>
      <w:r w:rsidRPr="00265D90">
        <w:rPr>
          <w:lang w:val="de-DE"/>
        </w:rPr>
        <w:t xml:space="preserve">FAX </w:t>
      </w:r>
      <w:r w:rsidRPr="00265D90">
        <w:rPr>
          <w:lang w:val="en-US"/>
        </w:rPr>
        <w:t>…………………………………………………………………………………………….</w:t>
      </w:r>
    </w:p>
    <w:p w14:paraId="588C7EA0" w14:textId="77777777" w:rsidR="00A40BDC" w:rsidRPr="00265D90" w:rsidRDefault="00A40BDC" w:rsidP="00A40BDC">
      <w:pPr>
        <w:rPr>
          <w:lang w:val="de-DE"/>
        </w:rPr>
      </w:pPr>
      <w:r w:rsidRPr="00265D90">
        <w:rPr>
          <w:lang w:val="de-DE"/>
        </w:rPr>
        <w:t>E-MAIL………………………………………………………………………………………….</w:t>
      </w:r>
    </w:p>
    <w:p w14:paraId="20E29446" w14:textId="77777777" w:rsidR="00A40BDC" w:rsidRPr="00265D90" w:rsidRDefault="00A40BDC" w:rsidP="00A40BDC">
      <w:r w:rsidRPr="00265D90">
        <w:rPr>
          <w:lang w:val="de-DE"/>
        </w:rPr>
        <w:t xml:space="preserve">NIP…………………………………. </w:t>
      </w:r>
      <w:r w:rsidRPr="00265D90">
        <w:t>REGON:………………………………………………...</w:t>
      </w:r>
    </w:p>
    <w:p w14:paraId="2F5EF43B" w14:textId="77777777" w:rsidR="00A40BDC" w:rsidRPr="00265D90" w:rsidRDefault="00A40BDC" w:rsidP="00A40BDC">
      <w:r w:rsidRPr="00265D90">
        <w:t>BANK/ NR KONTA ……………………………………………………………………………</w:t>
      </w:r>
    </w:p>
    <w:p w14:paraId="68CC5B1D" w14:textId="77777777" w:rsidR="00A40BDC" w:rsidRPr="00265D90" w:rsidRDefault="00A40BDC" w:rsidP="00A40BDC">
      <w:r w:rsidRPr="00265D90">
        <w:t>Do: Nazwa i siedziba Zamawiającego:</w:t>
      </w:r>
    </w:p>
    <w:p w14:paraId="02D06605" w14:textId="77777777" w:rsidR="00A40BDC" w:rsidRPr="00265D90" w:rsidRDefault="00A40BDC" w:rsidP="00A40BDC">
      <w:pPr>
        <w:rPr>
          <w:b/>
        </w:rPr>
      </w:pPr>
      <w:r w:rsidRPr="00265D90">
        <w:rPr>
          <w:b/>
        </w:rPr>
        <w:t>Akademia Górniczo - Hutnicza</w:t>
      </w:r>
    </w:p>
    <w:p w14:paraId="0FE6724F" w14:textId="77777777" w:rsidR="00A40BDC" w:rsidRPr="00265D90" w:rsidRDefault="00A40BDC" w:rsidP="00A40BDC">
      <w:pPr>
        <w:rPr>
          <w:b/>
        </w:rPr>
      </w:pPr>
      <w:r w:rsidRPr="00265D90">
        <w:rPr>
          <w:b/>
        </w:rPr>
        <w:t>im. Stanisława Staszica w Krakowie</w:t>
      </w:r>
    </w:p>
    <w:p w14:paraId="16BC05CA" w14:textId="77777777" w:rsidR="00A40BDC" w:rsidRPr="00265D90" w:rsidRDefault="00A40BDC" w:rsidP="00A40BDC">
      <w:pPr>
        <w:rPr>
          <w:b/>
        </w:rPr>
      </w:pPr>
      <w:r w:rsidRPr="00265D90">
        <w:rPr>
          <w:b/>
        </w:rPr>
        <w:t xml:space="preserve">Dział Zamówień Publicznych  </w:t>
      </w:r>
    </w:p>
    <w:p w14:paraId="4636CCA1" w14:textId="77777777" w:rsidR="00A40BDC" w:rsidRPr="00265D90" w:rsidRDefault="00A40BDC" w:rsidP="00A40BDC">
      <w:pPr>
        <w:rPr>
          <w:b/>
        </w:rPr>
      </w:pPr>
      <w:r w:rsidRPr="00265D90">
        <w:rPr>
          <w:b/>
        </w:rPr>
        <w:t xml:space="preserve">Al. Mickiewicza 30 </w:t>
      </w:r>
    </w:p>
    <w:p w14:paraId="3F5529CF" w14:textId="77777777" w:rsidR="00A40BDC" w:rsidRPr="00265D90" w:rsidRDefault="00A40BDC" w:rsidP="00A40BDC">
      <w:pPr>
        <w:rPr>
          <w:b/>
        </w:rPr>
      </w:pPr>
      <w:r w:rsidRPr="00265D90">
        <w:rPr>
          <w:b/>
        </w:rPr>
        <w:t xml:space="preserve">30-059 Kraków,  </w:t>
      </w:r>
    </w:p>
    <w:p w14:paraId="4131C490" w14:textId="77777777" w:rsidR="00A40BDC" w:rsidRPr="00265D90" w:rsidRDefault="00A40BDC" w:rsidP="00A40BDC">
      <w:pPr>
        <w:rPr>
          <w:b/>
        </w:rPr>
      </w:pPr>
    </w:p>
    <w:p w14:paraId="2D4EA467" w14:textId="56EEAC8D" w:rsidR="00A40BDC" w:rsidRPr="00265D90" w:rsidRDefault="00A40BDC" w:rsidP="00A40BDC">
      <w:pPr>
        <w:jc w:val="both"/>
      </w:pPr>
      <w:r w:rsidRPr="00265D90">
        <w:t xml:space="preserve">Przystępując do postępowania o udzielenie zamówienia publicznego, którego przedmiotem jest </w:t>
      </w:r>
      <w:r w:rsidR="00681669" w:rsidRPr="00681669">
        <w:rPr>
          <w:b/>
        </w:rPr>
        <w:t xml:space="preserve">Dostawa 4 zestawów składających się z laptopa i stacji dokującej na potrzeby </w:t>
      </w:r>
      <w:proofErr w:type="spellStart"/>
      <w:r w:rsidR="00681669" w:rsidRPr="00681669">
        <w:rPr>
          <w:b/>
        </w:rPr>
        <w:t>WIEiT</w:t>
      </w:r>
      <w:proofErr w:type="spellEnd"/>
      <w:r w:rsidRPr="00265D90">
        <w:rPr>
          <w:b/>
        </w:rPr>
        <w:t xml:space="preserve">, nr sprawy: </w:t>
      </w:r>
      <w:r w:rsidR="00681669">
        <w:rPr>
          <w:b/>
        </w:rPr>
        <w:t>KC-</w:t>
      </w:r>
      <w:r w:rsidRPr="00265D90">
        <w:rPr>
          <w:b/>
        </w:rPr>
        <w:t>DE-zp.2</w:t>
      </w:r>
      <w:r w:rsidR="00681669">
        <w:rPr>
          <w:b/>
        </w:rPr>
        <w:t>5.110.20</w:t>
      </w:r>
      <w:r w:rsidRPr="00265D90">
        <w:rPr>
          <w:b/>
        </w:rPr>
        <w:t>2</w:t>
      </w:r>
      <w:r w:rsidR="00681669">
        <w:rPr>
          <w:b/>
        </w:rPr>
        <w:t>6</w:t>
      </w:r>
      <w:r w:rsidRPr="00265D90">
        <w:rPr>
          <w:b/>
        </w:rPr>
        <w:t xml:space="preserve"> </w:t>
      </w:r>
      <w:r w:rsidRPr="00265D90">
        <w:t>oferuję realizację przedmiotu zamówienia, zgodnie z zasadami określonymi w specyfikacji istotnych warunków zamówienia.</w:t>
      </w:r>
    </w:p>
    <w:p w14:paraId="3D05BFF6" w14:textId="77777777" w:rsidR="00A40BDC" w:rsidRPr="00265D90" w:rsidRDefault="00A40BDC" w:rsidP="00A40BDC"/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1984"/>
        <w:gridCol w:w="1701"/>
        <w:gridCol w:w="709"/>
        <w:gridCol w:w="1134"/>
        <w:gridCol w:w="1031"/>
        <w:gridCol w:w="851"/>
        <w:gridCol w:w="2001"/>
      </w:tblGrid>
      <w:tr w:rsidR="00A40BDC" w:rsidRPr="00265D90" w14:paraId="06AABD3C" w14:textId="77777777" w:rsidTr="00437D6A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0A21138" w14:textId="77777777" w:rsidR="00A40BDC" w:rsidRPr="00265D90" w:rsidRDefault="00A40BDC" w:rsidP="00437D6A">
            <w:r w:rsidRPr="00265D90">
              <w:t>L.p.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47B4473" w14:textId="77777777" w:rsidR="00A40BDC" w:rsidRPr="00265D90" w:rsidRDefault="00A40BDC" w:rsidP="00437D6A">
            <w:pPr>
              <w:rPr>
                <w:b/>
                <w:bCs/>
              </w:rPr>
            </w:pPr>
            <w:r w:rsidRPr="00265D90">
              <w:rPr>
                <w:b/>
                <w:bCs/>
              </w:rPr>
              <w:t>Nazwa elementu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7FD9E9C" w14:textId="77777777" w:rsidR="00A40BDC" w:rsidRPr="00265D90" w:rsidRDefault="00A40BDC" w:rsidP="00437D6A">
            <w:pPr>
              <w:rPr>
                <w:b/>
                <w:bCs/>
              </w:rPr>
            </w:pPr>
            <w:r w:rsidRPr="00265D90">
              <w:rPr>
                <w:b/>
                <w:bCs/>
              </w:rPr>
              <w:t xml:space="preserve">Nazwa producenta/ model 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7BA8E4E" w14:textId="77777777" w:rsidR="00A40BDC" w:rsidRPr="00265D90" w:rsidRDefault="00A40BDC" w:rsidP="00437D6A">
            <w:pPr>
              <w:rPr>
                <w:b/>
                <w:bCs/>
              </w:rPr>
            </w:pPr>
            <w:r w:rsidRPr="00265D90">
              <w:rPr>
                <w:b/>
                <w:bCs/>
              </w:rPr>
              <w:t>Ilość</w:t>
            </w:r>
          </w:p>
          <w:p w14:paraId="3AF212B0" w14:textId="77777777" w:rsidR="00A40BDC" w:rsidRPr="00265D90" w:rsidRDefault="00A40BDC" w:rsidP="00437D6A">
            <w:pPr>
              <w:rPr>
                <w:b/>
                <w:bCs/>
              </w:rPr>
            </w:pPr>
            <w:r w:rsidRPr="00265D90">
              <w:rPr>
                <w:b/>
                <w:bCs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3C3C74C" w14:textId="77777777" w:rsidR="00A40BDC" w:rsidRPr="00265D90" w:rsidRDefault="00A40BDC" w:rsidP="00437D6A">
            <w:pPr>
              <w:rPr>
                <w:b/>
                <w:bCs/>
              </w:rPr>
            </w:pPr>
            <w:r w:rsidRPr="00265D90">
              <w:rPr>
                <w:b/>
                <w:bCs/>
              </w:rPr>
              <w:t xml:space="preserve">Cena jednostkowa netto </w:t>
            </w:r>
            <w:r w:rsidRPr="00265D90">
              <w:t>[PLN]</w:t>
            </w: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8C194E3" w14:textId="77777777" w:rsidR="00A40BDC" w:rsidRPr="00265D90" w:rsidRDefault="00A40BDC" w:rsidP="00437D6A">
            <w:pPr>
              <w:rPr>
                <w:b/>
                <w:bCs/>
              </w:rPr>
            </w:pPr>
            <w:r w:rsidRPr="00265D90">
              <w:rPr>
                <w:b/>
                <w:bCs/>
              </w:rPr>
              <w:t>Wartość netto</w:t>
            </w:r>
          </w:p>
          <w:p w14:paraId="7579A00E" w14:textId="77777777" w:rsidR="00A40BDC" w:rsidRPr="00265D90" w:rsidRDefault="00A40BDC" w:rsidP="00437D6A">
            <w:pPr>
              <w:rPr>
                <w:b/>
                <w:bCs/>
              </w:rPr>
            </w:pPr>
            <w:r w:rsidRPr="00265D90"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55FE1FE3" w14:textId="77777777" w:rsidR="00A40BDC" w:rsidRPr="00265D90" w:rsidRDefault="00A40BDC" w:rsidP="00437D6A">
            <w:pPr>
              <w:rPr>
                <w:b/>
                <w:bCs/>
              </w:rPr>
            </w:pPr>
            <w:r w:rsidRPr="00265D90">
              <w:rPr>
                <w:b/>
                <w:bCs/>
              </w:rPr>
              <w:t>VAT</w:t>
            </w:r>
          </w:p>
          <w:p w14:paraId="111A2966" w14:textId="77777777" w:rsidR="00A40BDC" w:rsidRPr="00265D90" w:rsidRDefault="00A40BDC" w:rsidP="00437D6A">
            <w:r w:rsidRPr="00265D90">
              <w:t>23 [%]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33B2F10B" w14:textId="77777777" w:rsidR="00A40BDC" w:rsidRPr="00265D90" w:rsidRDefault="00A40BDC" w:rsidP="00437D6A">
            <w:pPr>
              <w:rPr>
                <w:b/>
                <w:bCs/>
              </w:rPr>
            </w:pPr>
            <w:r w:rsidRPr="00265D90">
              <w:rPr>
                <w:b/>
                <w:bCs/>
              </w:rPr>
              <w:t xml:space="preserve">Wartość brutto </w:t>
            </w:r>
          </w:p>
          <w:p w14:paraId="72D5F54E" w14:textId="77777777" w:rsidR="00A40BDC" w:rsidRPr="00265D90" w:rsidRDefault="00A40BDC" w:rsidP="00437D6A">
            <w:r w:rsidRPr="00265D90">
              <w:t>[PLN]</w:t>
            </w:r>
          </w:p>
          <w:p w14:paraId="1530A806" w14:textId="77777777" w:rsidR="00A40BDC" w:rsidRPr="00265D90" w:rsidRDefault="00A40BDC" w:rsidP="00437D6A">
            <w:pPr>
              <w:rPr>
                <w:b/>
                <w:bCs/>
              </w:rPr>
            </w:pPr>
            <w:r w:rsidRPr="00265D90">
              <w:t xml:space="preserve"> (z doliczonym </w:t>
            </w:r>
            <w:r w:rsidRPr="00265D90">
              <w:rPr>
                <w:b/>
                <w:bCs/>
              </w:rPr>
              <w:t>VAT)</w:t>
            </w:r>
          </w:p>
        </w:tc>
      </w:tr>
      <w:tr w:rsidR="00A40BDC" w:rsidRPr="00265D90" w14:paraId="51DF5C8C" w14:textId="77777777" w:rsidTr="00437D6A">
        <w:trPr>
          <w:trHeight w:val="234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F2A4C1C" w14:textId="77777777" w:rsidR="00A40BDC" w:rsidRPr="00265D90" w:rsidRDefault="00A40BDC" w:rsidP="00437D6A">
            <w:pPr>
              <w:rPr>
                <w:b/>
                <w:bCs/>
              </w:rPr>
            </w:pPr>
            <w:r w:rsidRPr="00265D90">
              <w:rPr>
                <w:b/>
                <w:bCs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4B6B98B" w14:textId="77777777" w:rsidR="00A40BDC" w:rsidRPr="00265D90" w:rsidRDefault="00A40BDC" w:rsidP="00437D6A">
            <w:pPr>
              <w:rPr>
                <w:b/>
                <w:bCs/>
              </w:rPr>
            </w:pPr>
            <w:r w:rsidRPr="00265D90">
              <w:rPr>
                <w:b/>
                <w:bCs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0F8EE80" w14:textId="77777777" w:rsidR="00A40BDC" w:rsidRPr="00265D90" w:rsidRDefault="00A40BDC" w:rsidP="00437D6A">
            <w:pPr>
              <w:rPr>
                <w:b/>
                <w:bCs/>
              </w:rPr>
            </w:pPr>
            <w:r w:rsidRPr="00265D90">
              <w:rPr>
                <w:b/>
                <w:bCs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8E278A6" w14:textId="77777777" w:rsidR="00A40BDC" w:rsidRPr="00265D90" w:rsidRDefault="00A40BDC" w:rsidP="00437D6A">
            <w:pPr>
              <w:rPr>
                <w:b/>
                <w:bCs/>
              </w:rPr>
            </w:pPr>
            <w:r w:rsidRPr="00265D90">
              <w:rPr>
                <w:b/>
                <w:bCs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33B2B1A" w14:textId="77777777" w:rsidR="00A40BDC" w:rsidRPr="00265D90" w:rsidRDefault="00A40BDC" w:rsidP="00437D6A">
            <w:pPr>
              <w:rPr>
                <w:b/>
                <w:bCs/>
              </w:rPr>
            </w:pPr>
            <w:r w:rsidRPr="00265D90">
              <w:rPr>
                <w:b/>
                <w:bCs/>
              </w:rPr>
              <w:t>5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FF18A7E" w14:textId="77777777" w:rsidR="00A40BDC" w:rsidRPr="00265D90" w:rsidRDefault="00A40BDC" w:rsidP="00437D6A">
            <w:pPr>
              <w:rPr>
                <w:b/>
                <w:bCs/>
              </w:rPr>
            </w:pPr>
            <w:r w:rsidRPr="00265D90">
              <w:rPr>
                <w:b/>
                <w:bCs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305ADBF7" w14:textId="77777777" w:rsidR="00A40BDC" w:rsidRPr="00265D90" w:rsidRDefault="00A40BDC" w:rsidP="00437D6A">
            <w:pPr>
              <w:rPr>
                <w:b/>
                <w:bCs/>
              </w:rPr>
            </w:pPr>
            <w:r w:rsidRPr="00265D90">
              <w:rPr>
                <w:b/>
                <w:bCs/>
              </w:rPr>
              <w:t>7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28B5648E" w14:textId="77777777" w:rsidR="00A40BDC" w:rsidRPr="00265D90" w:rsidRDefault="00A40BDC" w:rsidP="00437D6A">
            <w:pPr>
              <w:rPr>
                <w:b/>
                <w:bCs/>
              </w:rPr>
            </w:pPr>
            <w:r w:rsidRPr="00265D90">
              <w:rPr>
                <w:b/>
                <w:bCs/>
              </w:rPr>
              <w:t>8</w:t>
            </w:r>
          </w:p>
        </w:tc>
      </w:tr>
      <w:tr w:rsidR="00A40BDC" w:rsidRPr="00265D90" w14:paraId="7C7331BF" w14:textId="77777777" w:rsidTr="00437D6A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EE5336" w14:textId="77777777" w:rsidR="00A40BDC" w:rsidRPr="00265D90" w:rsidRDefault="00A40BDC" w:rsidP="00437D6A">
            <w:r w:rsidRPr="00265D90">
              <w:t>1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FAE4C1" w14:textId="77777777" w:rsidR="00A40BDC" w:rsidRPr="00265D90" w:rsidRDefault="00A40BDC" w:rsidP="00437D6A">
            <w:pPr>
              <w:rPr>
                <w:b/>
                <w:bCs/>
                <w:sz w:val="18"/>
                <w:szCs w:val="18"/>
              </w:rPr>
            </w:pPr>
            <w:r w:rsidRPr="00265D90">
              <w:rPr>
                <w:b/>
                <w:sz w:val="18"/>
                <w:szCs w:val="18"/>
              </w:rPr>
              <w:t>Laptop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26AB6A" w14:textId="77777777" w:rsidR="00A40BDC" w:rsidRPr="00265D90" w:rsidRDefault="00A40BDC" w:rsidP="00437D6A">
            <w:pPr>
              <w:rPr>
                <w:b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8AC4A4" w14:textId="0E4B9A6A" w:rsidR="00A40BDC" w:rsidRPr="00265D90" w:rsidRDefault="00A40BDC" w:rsidP="00437D6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  <w:r w:rsidRPr="00265D90">
              <w:rPr>
                <w:sz w:val="18"/>
                <w:szCs w:val="18"/>
              </w:rPr>
              <w:t xml:space="preserve">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6BE30" w14:textId="77777777" w:rsidR="00A40BDC" w:rsidRPr="00265D90" w:rsidRDefault="00A40BDC" w:rsidP="00437D6A"/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DB25E1" w14:textId="77777777" w:rsidR="00A40BDC" w:rsidRPr="00265D90" w:rsidRDefault="00A40BDC" w:rsidP="00437D6A"/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2491EE6" w14:textId="77777777" w:rsidR="00A40BDC" w:rsidRPr="00265D90" w:rsidRDefault="00A40BDC" w:rsidP="00437D6A"/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A33488D" w14:textId="77777777" w:rsidR="00A40BDC" w:rsidRPr="00265D90" w:rsidRDefault="00A40BDC" w:rsidP="00437D6A"/>
        </w:tc>
      </w:tr>
      <w:tr w:rsidR="00A40BDC" w:rsidRPr="00265D90" w14:paraId="3655AA17" w14:textId="77777777" w:rsidTr="00437D6A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485522" w14:textId="77777777" w:rsidR="00A40BDC" w:rsidRPr="00265D90" w:rsidRDefault="00A40BDC" w:rsidP="00437D6A">
            <w:r w:rsidRPr="00265D90">
              <w:t>2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F6F727" w14:textId="711A5C7C" w:rsidR="00A40BDC" w:rsidRPr="00265D90" w:rsidRDefault="00A40BDC" w:rsidP="00437D6A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Stacja dokująca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749265" w14:textId="77777777" w:rsidR="00A40BDC" w:rsidRPr="00265D90" w:rsidRDefault="00A40BDC" w:rsidP="00437D6A">
            <w:pPr>
              <w:rPr>
                <w:b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211703" w14:textId="253623E6" w:rsidR="00A40BDC" w:rsidRPr="00265D90" w:rsidRDefault="00A40BDC" w:rsidP="00437D6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  <w:r w:rsidRPr="00265D90">
              <w:rPr>
                <w:sz w:val="18"/>
                <w:szCs w:val="18"/>
              </w:rPr>
              <w:t xml:space="preserve">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7CC4A0" w14:textId="77777777" w:rsidR="00A40BDC" w:rsidRPr="00265D90" w:rsidRDefault="00A40BDC" w:rsidP="00437D6A"/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901599" w14:textId="77777777" w:rsidR="00A40BDC" w:rsidRPr="00265D90" w:rsidRDefault="00A40BDC" w:rsidP="00437D6A"/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E9988F1" w14:textId="77777777" w:rsidR="00A40BDC" w:rsidRPr="00265D90" w:rsidRDefault="00A40BDC" w:rsidP="00437D6A"/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32750DB" w14:textId="77777777" w:rsidR="00A40BDC" w:rsidRPr="00265D90" w:rsidRDefault="00A40BDC" w:rsidP="00437D6A"/>
        </w:tc>
      </w:tr>
      <w:tr w:rsidR="00A40BDC" w:rsidRPr="00265D90" w14:paraId="11CBE3AA" w14:textId="77777777" w:rsidTr="00437D6A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F6B079B" w14:textId="77777777" w:rsidR="00A40BDC" w:rsidRPr="00265D90" w:rsidRDefault="00A40BDC" w:rsidP="00437D6A">
            <w:r>
              <w:t>3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0F7138" w14:textId="722EFC37" w:rsidR="00A40BDC" w:rsidRPr="00265D90" w:rsidRDefault="00A40BDC" w:rsidP="00437D6A">
            <w:pPr>
              <w:rPr>
                <w:b/>
                <w:sz w:val="18"/>
                <w:szCs w:val="18"/>
              </w:rPr>
            </w:pPr>
            <w:r w:rsidRPr="00265D90">
              <w:rPr>
                <w:b/>
                <w:sz w:val="18"/>
                <w:szCs w:val="18"/>
              </w:rPr>
              <w:t>System operacyjny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7735C1" w14:textId="77777777" w:rsidR="00A40BDC" w:rsidRPr="00265D90" w:rsidRDefault="00A40BDC" w:rsidP="00437D6A">
            <w:pPr>
              <w:rPr>
                <w:b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5600BC" w14:textId="4A945FED" w:rsidR="00A40BDC" w:rsidRPr="00265D90" w:rsidRDefault="00A40BDC" w:rsidP="00437D6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6FB0D" w14:textId="77777777" w:rsidR="00A40BDC" w:rsidRPr="00265D90" w:rsidRDefault="00A40BDC" w:rsidP="00437D6A"/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B9D187" w14:textId="77777777" w:rsidR="00A40BDC" w:rsidRPr="00265D90" w:rsidRDefault="00A40BDC" w:rsidP="00437D6A"/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1A7FD8A" w14:textId="77777777" w:rsidR="00A40BDC" w:rsidRPr="00265D90" w:rsidRDefault="00A40BDC" w:rsidP="00437D6A"/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4B65445" w14:textId="77777777" w:rsidR="00A40BDC" w:rsidRPr="00265D90" w:rsidRDefault="00A40BDC" w:rsidP="00437D6A"/>
        </w:tc>
      </w:tr>
      <w:tr w:rsidR="00A40BDC" w:rsidRPr="00265D90" w14:paraId="4B3A6FEE" w14:textId="77777777" w:rsidTr="00437D6A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E323A79" w14:textId="77777777" w:rsidR="00A40BDC" w:rsidRPr="00265D90" w:rsidRDefault="00A40BDC" w:rsidP="00437D6A">
            <w:r w:rsidRPr="00265D90">
              <w:t xml:space="preserve">    </w:t>
            </w:r>
          </w:p>
          <w:p w14:paraId="07FA0230" w14:textId="77777777" w:rsidR="00A40BDC" w:rsidRPr="00265D90" w:rsidRDefault="00A40BDC" w:rsidP="00437D6A"/>
          <w:p w14:paraId="1D3290D4" w14:textId="77777777" w:rsidR="00A40BDC" w:rsidRPr="00265D90" w:rsidRDefault="00A40BDC" w:rsidP="00437D6A"/>
          <w:p w14:paraId="37EAE0FE" w14:textId="77777777" w:rsidR="00A40BDC" w:rsidRPr="00265D90" w:rsidRDefault="00A40BDC" w:rsidP="00437D6A">
            <w:pPr>
              <w:rPr>
                <w:b/>
                <w:bCs/>
              </w:rPr>
            </w:pPr>
            <w:r w:rsidRPr="00265D90">
              <w:rPr>
                <w:b/>
                <w:bCs/>
              </w:rPr>
              <w:t>RAZEM:</w:t>
            </w:r>
          </w:p>
          <w:p w14:paraId="48C65128" w14:textId="77777777" w:rsidR="00A40BDC" w:rsidRPr="00265D90" w:rsidRDefault="00A40BDC" w:rsidP="00437D6A"/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24400C" w14:textId="77777777" w:rsidR="00A40BDC" w:rsidRPr="00265D90" w:rsidRDefault="00A40BDC" w:rsidP="00437D6A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8BA085E" w14:textId="77777777" w:rsidR="00A40BDC" w:rsidRPr="00265D90" w:rsidRDefault="00A40BDC" w:rsidP="00437D6A"/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3DFC94D" w14:textId="77777777" w:rsidR="00A40BDC" w:rsidRPr="00265D90" w:rsidRDefault="00A40BDC" w:rsidP="00437D6A"/>
        </w:tc>
      </w:tr>
      <w:tr w:rsidR="00A40BDC" w:rsidRPr="00265D90" w14:paraId="3471EE54" w14:textId="77777777" w:rsidTr="00437D6A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BE4D8F3" w14:textId="77777777" w:rsidR="00A40BDC" w:rsidRPr="00265D90" w:rsidRDefault="00A40BDC" w:rsidP="00437D6A">
            <w:r w:rsidRPr="00265D90">
              <w:t>Cena netto za całość zamówienia /słownie: ……………………………………………………………/</w:t>
            </w:r>
          </w:p>
          <w:p w14:paraId="3563B3CD" w14:textId="77777777" w:rsidR="00A40BDC" w:rsidRPr="00265D90" w:rsidRDefault="00A40BDC" w:rsidP="00437D6A"/>
          <w:p w14:paraId="4CF58AED" w14:textId="77777777" w:rsidR="00A40BDC" w:rsidRPr="00265D90" w:rsidRDefault="00A40BDC" w:rsidP="00437D6A">
            <w:r w:rsidRPr="00265D90">
              <w:t>Cena brutto za całość zamówienia/słownie: ……………………………………………………………/</w:t>
            </w:r>
          </w:p>
          <w:p w14:paraId="02DF7C92" w14:textId="77777777" w:rsidR="00A40BDC" w:rsidRPr="00265D90" w:rsidRDefault="00A40BDC" w:rsidP="00437D6A"/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BA91AE" w14:textId="77777777" w:rsidR="00A40BDC" w:rsidRPr="00265D90" w:rsidRDefault="00A40BDC" w:rsidP="00437D6A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A73933C" w14:textId="77777777" w:rsidR="00A40BDC" w:rsidRPr="00265D90" w:rsidRDefault="00A40BDC" w:rsidP="00437D6A"/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EE4392B" w14:textId="77777777" w:rsidR="00A40BDC" w:rsidRPr="00265D90" w:rsidRDefault="00A40BDC" w:rsidP="00437D6A"/>
        </w:tc>
      </w:tr>
    </w:tbl>
    <w:p w14:paraId="11D0DFD7" w14:textId="77777777" w:rsidR="00A40BDC" w:rsidRPr="00265D90" w:rsidRDefault="00A40BDC" w:rsidP="00A40BDC">
      <w:pPr>
        <w:rPr>
          <w:b/>
        </w:rPr>
      </w:pPr>
    </w:p>
    <w:p w14:paraId="37E19CD6" w14:textId="77777777" w:rsidR="00A40BDC" w:rsidRPr="00265D90" w:rsidRDefault="00A40BDC" w:rsidP="00A40BDC">
      <w:pPr>
        <w:rPr>
          <w:b/>
        </w:rPr>
      </w:pPr>
    </w:p>
    <w:p w14:paraId="654A91BC" w14:textId="77777777" w:rsidR="00A40BDC" w:rsidRPr="00265D90" w:rsidRDefault="00A40BDC" w:rsidP="00A40BDC">
      <w:pPr>
        <w:rPr>
          <w:b/>
        </w:rPr>
      </w:pPr>
      <w:r w:rsidRPr="00265D90">
        <w:rPr>
          <w:b/>
        </w:rPr>
        <w:t>Powyższa cena zawiera  podatek VAT w wysokości 23% tj.…………………….PLN</w:t>
      </w:r>
    </w:p>
    <w:p w14:paraId="78C5CAE3" w14:textId="5C7068EA" w:rsidR="00A40BDC" w:rsidRPr="00B86C7A" w:rsidRDefault="00A40BDC" w:rsidP="00A40BDC">
      <w:r w:rsidRPr="00265D90">
        <w:rPr>
          <w:b/>
        </w:rPr>
        <w:t xml:space="preserve">Termin realizacji </w:t>
      </w:r>
      <w:r>
        <w:rPr>
          <w:b/>
        </w:rPr>
        <w:t xml:space="preserve">całości </w:t>
      </w:r>
      <w:r w:rsidRPr="00265D90">
        <w:rPr>
          <w:b/>
        </w:rPr>
        <w:t xml:space="preserve">zamówienia: do </w:t>
      </w:r>
      <w:r>
        <w:rPr>
          <w:b/>
        </w:rPr>
        <w:t>14 dni od daty podpisania umowy</w:t>
      </w:r>
      <w:r w:rsidRPr="00265D90">
        <w:rPr>
          <w:b/>
          <w:bCs/>
        </w:rPr>
        <w:t xml:space="preserve"> </w:t>
      </w:r>
    </w:p>
    <w:p w14:paraId="57054E64" w14:textId="77777777" w:rsidR="00A40BDC" w:rsidRPr="00265D90" w:rsidRDefault="00A40BDC" w:rsidP="00A40BDC">
      <w:pPr>
        <w:rPr>
          <w:b/>
          <w:bCs/>
        </w:rPr>
      </w:pPr>
    </w:p>
    <w:p w14:paraId="45ECEBDE" w14:textId="2F6578FA" w:rsidR="00A40BDC" w:rsidRPr="00B86C7A" w:rsidRDefault="00A40BDC" w:rsidP="00A40BDC">
      <w:r w:rsidRPr="00265D90">
        <w:rPr>
          <w:b/>
        </w:rPr>
        <w:lastRenderedPageBreak/>
        <w:t>Okres udzielonej gwarancji</w:t>
      </w:r>
      <w:r w:rsidR="00681669">
        <w:rPr>
          <w:b/>
        </w:rPr>
        <w:t xml:space="preserve"> na cały zestaw </w:t>
      </w:r>
      <w:r w:rsidRPr="00265D90">
        <w:rPr>
          <w:b/>
        </w:rPr>
        <w:t>wynosi:</w:t>
      </w:r>
      <w:r w:rsidRPr="00265D90">
        <w:t xml:space="preserve"> </w:t>
      </w:r>
      <w:r>
        <w:t xml:space="preserve">…………….. </w:t>
      </w:r>
      <w:r w:rsidRPr="00A40BDC">
        <w:rPr>
          <w:b/>
          <w:bCs/>
        </w:rPr>
        <w:t>miesięcy</w:t>
      </w:r>
      <w:r>
        <w:rPr>
          <w:b/>
          <w:bCs/>
        </w:rPr>
        <w:t xml:space="preserve"> </w:t>
      </w:r>
      <w:r w:rsidRPr="00B86C7A">
        <w:t>(</w:t>
      </w:r>
      <w:r w:rsidRPr="00B86C7A">
        <w:rPr>
          <w:highlight w:val="yellow"/>
        </w:rPr>
        <w:t>Kryterium oceny ofert</w:t>
      </w:r>
      <w:r w:rsidRPr="00B86C7A">
        <w:t xml:space="preserve">) </w:t>
      </w:r>
    </w:p>
    <w:p w14:paraId="019D29C6" w14:textId="2D2187C1" w:rsidR="00A40BDC" w:rsidRPr="00A40BDC" w:rsidRDefault="00A40BDC" w:rsidP="00A40BDC">
      <w:pPr>
        <w:rPr>
          <w:b/>
          <w:bCs/>
        </w:rPr>
      </w:pPr>
    </w:p>
    <w:p w14:paraId="2AA7B573" w14:textId="77777777" w:rsidR="00A40BDC" w:rsidRPr="00265D90" w:rsidRDefault="00A40BDC" w:rsidP="00A40BDC">
      <w:pPr>
        <w:rPr>
          <w:b/>
        </w:rPr>
      </w:pPr>
      <w:r w:rsidRPr="00265D90">
        <w:t>Oświadczamy, że zgodnie z ustawą z dnia 6 marca 2018 r. Prawo przedsiębiorców, należymy do małych lub średnich przedsiębiorców:</w:t>
      </w:r>
      <w:r w:rsidRPr="00265D90">
        <w:rPr>
          <w:b/>
        </w:rPr>
        <w:t xml:space="preserve"> TAK/NIE</w:t>
      </w:r>
    </w:p>
    <w:p w14:paraId="7EE8CD22" w14:textId="77777777" w:rsidR="00A40BDC" w:rsidRPr="00265D90" w:rsidRDefault="00A40BDC" w:rsidP="00A40BDC">
      <w:r w:rsidRPr="00265D90">
        <w:rPr>
          <w:b/>
        </w:rPr>
        <w:t xml:space="preserve">Termin płatności: </w:t>
      </w:r>
      <w:r w:rsidRPr="00265D90">
        <w:t>przelewem w terminie do 21 dni od daty otrzymania faktury przez Zamawiającego.</w:t>
      </w:r>
    </w:p>
    <w:p w14:paraId="44129D6E" w14:textId="77777777" w:rsidR="00A40BDC" w:rsidRPr="00265D90" w:rsidRDefault="00A40BDC" w:rsidP="00A40BDC"/>
    <w:p w14:paraId="192E61CD" w14:textId="77777777" w:rsidR="00A40BDC" w:rsidRPr="00265D90" w:rsidRDefault="00A40BDC" w:rsidP="00A40BDC">
      <w:pPr>
        <w:rPr>
          <w:b/>
          <w:u w:val="single"/>
        </w:rPr>
      </w:pPr>
      <w:r w:rsidRPr="00265D90">
        <w:br w:type="page"/>
      </w:r>
      <w:r w:rsidRPr="00265D90">
        <w:rPr>
          <w:b/>
          <w:u w:val="single"/>
        </w:rPr>
        <w:lastRenderedPageBreak/>
        <w:t>Jednocześnie oświadczamy, że:</w:t>
      </w:r>
    </w:p>
    <w:p w14:paraId="236AAAF9" w14:textId="77777777" w:rsidR="00A40BDC" w:rsidRPr="00265D90" w:rsidRDefault="00A40BDC" w:rsidP="00A40BDC">
      <w:pPr>
        <w:numPr>
          <w:ilvl w:val="0"/>
          <w:numId w:val="1"/>
        </w:numPr>
      </w:pPr>
      <w:r w:rsidRPr="00265D90">
        <w:t>Oświadczamy, że jesteśmy związani niniejszą do upływu terminu wskazanego w SWZ</w:t>
      </w:r>
    </w:p>
    <w:p w14:paraId="4E2DE075" w14:textId="77777777" w:rsidR="00A40BDC" w:rsidRPr="00265D90" w:rsidRDefault="00A40BDC" w:rsidP="00A40BDC">
      <w:pPr>
        <w:numPr>
          <w:ilvl w:val="0"/>
          <w:numId w:val="1"/>
        </w:numPr>
      </w:pPr>
      <w:r w:rsidRPr="00265D90">
        <w:t>Oświadczamy, że zapoznaliśmy się z postanowieniami umowy, określonymi w  Specyfikacji Istotnych Warunków Zamówienia, akceptujemy je i zobowiązujemy się, w przypadku wyboru naszej oferty, do zawarcia umowy zgodnej z niniejszą ofertą, na warunkach określonych w Specyfikacji Istotnych Warunków Zamówienia, w miejscu i terminie wyznaczonym przez zamawiającego i nie wnosimy do nich żadnych zastrzeżeń.</w:t>
      </w:r>
    </w:p>
    <w:p w14:paraId="5108C5B7" w14:textId="77777777" w:rsidR="00A40BDC" w:rsidRPr="00265D90" w:rsidRDefault="00A40BDC" w:rsidP="00A40BDC">
      <w:pPr>
        <w:numPr>
          <w:ilvl w:val="0"/>
          <w:numId w:val="1"/>
        </w:numPr>
      </w:pPr>
      <w:r w:rsidRPr="00265D90"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5895D5D2" w14:textId="77777777" w:rsidR="00A40BDC" w:rsidRPr="00265D90" w:rsidRDefault="00A40BDC" w:rsidP="00A40BDC">
      <w:pPr>
        <w:numPr>
          <w:ilvl w:val="0"/>
          <w:numId w:val="1"/>
        </w:numPr>
      </w:pPr>
      <w:r w:rsidRPr="00265D90"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0738B90D" w14:textId="77777777" w:rsidR="00A40BDC" w:rsidRPr="00265D90" w:rsidRDefault="00A40BDC" w:rsidP="00A40BDC">
      <w:pPr>
        <w:rPr>
          <w:i/>
        </w:rPr>
      </w:pPr>
      <w:r w:rsidRPr="00265D90">
        <w:rPr>
          <w:i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61FE072" w14:textId="77777777" w:rsidR="00A40BDC" w:rsidRPr="00265D90" w:rsidRDefault="00A40BDC" w:rsidP="00A40BDC">
      <w:pPr>
        <w:rPr>
          <w:i/>
        </w:rPr>
      </w:pPr>
      <w:r w:rsidRPr="00265D90">
        <w:rPr>
          <w:i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2FF23C26" w14:textId="77777777" w:rsidR="00A40BDC" w:rsidRPr="00265D90" w:rsidRDefault="00A40BDC" w:rsidP="00A40BDC">
      <w:pPr>
        <w:numPr>
          <w:ilvl w:val="0"/>
          <w:numId w:val="1"/>
        </w:numPr>
      </w:pPr>
      <w:r w:rsidRPr="00265D90"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A40BDC" w:rsidRPr="00265D90" w14:paraId="50C41EB0" w14:textId="77777777" w:rsidTr="00437D6A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AFA4343" w14:textId="77777777" w:rsidR="00A40BDC" w:rsidRPr="00265D90" w:rsidRDefault="00A40BDC" w:rsidP="00437D6A">
            <w:r w:rsidRPr="00265D90"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DF349CA" w14:textId="77777777" w:rsidR="00A40BDC" w:rsidRPr="00265D90" w:rsidRDefault="00A40BDC" w:rsidP="00437D6A">
            <w:r w:rsidRPr="00265D90">
              <w:t xml:space="preserve">Opis części zamówienia, którą wykonawca </w:t>
            </w:r>
          </w:p>
          <w:p w14:paraId="2962AC51" w14:textId="77777777" w:rsidR="00A40BDC" w:rsidRPr="00265D90" w:rsidRDefault="00A40BDC" w:rsidP="00437D6A">
            <w:r w:rsidRPr="00265D90"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979627D" w14:textId="77777777" w:rsidR="00A40BDC" w:rsidRPr="00265D90" w:rsidRDefault="00A40BDC" w:rsidP="00437D6A">
            <w:r w:rsidRPr="00265D90">
              <w:t>Nazwa podwykonawcy</w:t>
            </w:r>
            <w:r w:rsidRPr="00265D90">
              <w:br/>
              <w:t>(o ile jest znana)</w:t>
            </w:r>
          </w:p>
        </w:tc>
      </w:tr>
      <w:tr w:rsidR="00A40BDC" w:rsidRPr="00265D90" w14:paraId="4EA7B566" w14:textId="77777777" w:rsidTr="00437D6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DA3882" w14:textId="77777777" w:rsidR="00A40BDC" w:rsidRPr="00265D90" w:rsidRDefault="00A40BDC" w:rsidP="00437D6A"/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B67C49" w14:textId="77777777" w:rsidR="00A40BDC" w:rsidRPr="00265D90" w:rsidRDefault="00A40BDC" w:rsidP="00437D6A"/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CAEB0A" w14:textId="77777777" w:rsidR="00A40BDC" w:rsidRPr="00265D90" w:rsidRDefault="00A40BDC" w:rsidP="00437D6A"/>
        </w:tc>
      </w:tr>
      <w:tr w:rsidR="00A40BDC" w:rsidRPr="00265D90" w14:paraId="66581A5A" w14:textId="77777777" w:rsidTr="00437D6A">
        <w:trPr>
          <w:trHeight w:val="382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E6F0EF" w14:textId="77777777" w:rsidR="00A40BDC" w:rsidRPr="00265D90" w:rsidRDefault="00A40BDC" w:rsidP="00437D6A"/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B5C35C" w14:textId="77777777" w:rsidR="00A40BDC" w:rsidRPr="00265D90" w:rsidRDefault="00A40BDC" w:rsidP="00437D6A"/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1485A7" w14:textId="77777777" w:rsidR="00A40BDC" w:rsidRPr="00265D90" w:rsidRDefault="00A40BDC" w:rsidP="00437D6A"/>
        </w:tc>
      </w:tr>
    </w:tbl>
    <w:p w14:paraId="5CF7E1DC" w14:textId="77777777" w:rsidR="00A40BDC" w:rsidRPr="00265D90" w:rsidRDefault="00A40BDC" w:rsidP="00A40BDC">
      <w:pPr>
        <w:numPr>
          <w:ilvl w:val="0"/>
          <w:numId w:val="1"/>
        </w:numPr>
      </w:pPr>
      <w:r w:rsidRPr="00265D90">
        <w:t>Umocowanymi do reprezentowania naszej firmy są następujące osoby:</w:t>
      </w:r>
    </w:p>
    <w:p w14:paraId="2CA095BB" w14:textId="77777777" w:rsidR="00A40BDC" w:rsidRPr="00265D90" w:rsidRDefault="00A40BDC" w:rsidP="00A40BDC">
      <w:pPr>
        <w:rPr>
          <w:b/>
          <w:bCs/>
        </w:rPr>
      </w:pPr>
      <w:r w:rsidRPr="00265D90">
        <w:rPr>
          <w:b/>
          <w:bCs/>
        </w:rPr>
        <w:tab/>
        <w:t>Imię i Nazwisko</w:t>
      </w:r>
      <w:r w:rsidRPr="00265D90">
        <w:rPr>
          <w:b/>
          <w:bCs/>
        </w:rPr>
        <w:tab/>
      </w:r>
      <w:r w:rsidRPr="00265D90">
        <w:rPr>
          <w:b/>
          <w:bCs/>
        </w:rPr>
        <w:tab/>
      </w:r>
      <w:r w:rsidRPr="00265D90">
        <w:rPr>
          <w:b/>
          <w:bCs/>
        </w:rPr>
        <w:tab/>
      </w:r>
      <w:r w:rsidRPr="00265D90">
        <w:rPr>
          <w:b/>
          <w:bCs/>
        </w:rPr>
        <w:tab/>
      </w:r>
      <w:r w:rsidRPr="00265D90">
        <w:rPr>
          <w:b/>
          <w:bCs/>
        </w:rPr>
        <w:tab/>
      </w:r>
      <w:r w:rsidRPr="00265D90">
        <w:rPr>
          <w:b/>
          <w:bCs/>
        </w:rPr>
        <w:tab/>
      </w:r>
      <w:r w:rsidRPr="00265D90">
        <w:rPr>
          <w:b/>
          <w:bCs/>
        </w:rPr>
        <w:tab/>
      </w:r>
    </w:p>
    <w:p w14:paraId="279CF47C" w14:textId="77777777" w:rsidR="00A40BDC" w:rsidRPr="00265D90" w:rsidRDefault="00A40BDC" w:rsidP="00A40BDC">
      <w:r w:rsidRPr="00265D90">
        <w:t xml:space="preserve">.............................................................................................................. </w:t>
      </w:r>
      <w:r w:rsidRPr="00265D90">
        <w:tab/>
      </w:r>
      <w:r w:rsidRPr="00265D90">
        <w:tab/>
        <w:t xml:space="preserve"> </w:t>
      </w:r>
    </w:p>
    <w:p w14:paraId="4B5C12D0" w14:textId="77777777" w:rsidR="00A40BDC" w:rsidRPr="00265D90" w:rsidRDefault="00A40BDC" w:rsidP="00A40BDC">
      <w:r w:rsidRPr="00265D90">
        <w:t xml:space="preserve">.............................................................................................................. </w:t>
      </w:r>
      <w:r w:rsidRPr="00265D90">
        <w:tab/>
      </w:r>
      <w:r w:rsidRPr="00265D90">
        <w:tab/>
        <w:t xml:space="preserve"> .</w:t>
      </w:r>
    </w:p>
    <w:p w14:paraId="264A8045" w14:textId="77777777" w:rsidR="00A40BDC" w:rsidRPr="00265D90" w:rsidRDefault="00A40BDC" w:rsidP="00A40BDC">
      <w:pPr>
        <w:numPr>
          <w:ilvl w:val="0"/>
          <w:numId w:val="1"/>
        </w:numPr>
      </w:pPr>
      <w:r w:rsidRPr="00265D90">
        <w:t>Umocowanie dla powyżej wskazanych osób wynika z następującego (</w:t>
      </w:r>
      <w:proofErr w:type="spellStart"/>
      <w:r w:rsidRPr="00265D90">
        <w:t>ych</w:t>
      </w:r>
      <w:proofErr w:type="spellEnd"/>
      <w:r w:rsidRPr="00265D90">
        <w:t>) dokumentu(ów)</w:t>
      </w:r>
    </w:p>
    <w:p w14:paraId="13278E37" w14:textId="77777777" w:rsidR="00A40BDC" w:rsidRPr="00265D90" w:rsidRDefault="00A40BDC" w:rsidP="00A40BDC">
      <w:r w:rsidRPr="00265D90">
        <w:t>……………………………………………………...........................……które dołączamy do oferty.</w:t>
      </w:r>
    </w:p>
    <w:p w14:paraId="6F87A1D4" w14:textId="77777777" w:rsidR="00A40BDC" w:rsidRPr="00265D90" w:rsidRDefault="00A40BDC" w:rsidP="00A40BDC">
      <w:pPr>
        <w:numPr>
          <w:ilvl w:val="0"/>
          <w:numId w:val="1"/>
        </w:numPr>
      </w:pPr>
      <w:r w:rsidRPr="00265D90">
        <w:t>załącznikami do niniejszej oferty są:</w:t>
      </w:r>
    </w:p>
    <w:p w14:paraId="415837A7" w14:textId="77777777" w:rsidR="00A40BDC" w:rsidRPr="00265D90" w:rsidRDefault="00A40BDC" w:rsidP="00A40BDC">
      <w:pPr>
        <w:numPr>
          <w:ilvl w:val="1"/>
          <w:numId w:val="2"/>
        </w:numPr>
      </w:pPr>
      <w:r w:rsidRPr="00265D90">
        <w:t>………………………………………………………………………………………….</w:t>
      </w:r>
    </w:p>
    <w:p w14:paraId="705BE266" w14:textId="77777777" w:rsidR="00A40BDC" w:rsidRPr="00265D90" w:rsidRDefault="00A40BDC" w:rsidP="00A40BDC">
      <w:pPr>
        <w:numPr>
          <w:ilvl w:val="1"/>
          <w:numId w:val="2"/>
        </w:numPr>
      </w:pPr>
      <w:r w:rsidRPr="00265D90">
        <w:t>……………………………………………..……………………………………………</w:t>
      </w:r>
    </w:p>
    <w:p w14:paraId="10095001" w14:textId="77777777" w:rsidR="00A40BDC" w:rsidRPr="00265D90" w:rsidRDefault="00A40BDC" w:rsidP="00A40BDC">
      <w:r w:rsidRPr="00265D90">
        <w:rPr>
          <w:b/>
          <w:color w:val="EE0000"/>
        </w:rPr>
        <w:t>Ofertę należy sporządzić w postaci elektronicznej i podpisać kwalifikowanym podpisem elektronicznym.</w:t>
      </w:r>
    </w:p>
    <w:p w14:paraId="48607367" w14:textId="77777777" w:rsidR="00FE545C" w:rsidRPr="00A40BDC" w:rsidRDefault="00FE545C" w:rsidP="00A40BDC"/>
    <w:sectPr w:rsidR="00FE545C" w:rsidRPr="00A40B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23A48F" w14:textId="77777777" w:rsidR="001F6E41" w:rsidRDefault="001F6E41">
      <w:r>
        <w:separator/>
      </w:r>
    </w:p>
  </w:endnote>
  <w:endnote w:type="continuationSeparator" w:id="0">
    <w:p w14:paraId="13B0DE19" w14:textId="77777777" w:rsidR="001F6E41" w:rsidRDefault="001F6E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281AF6" w14:textId="77777777" w:rsidR="00ED17C9" w:rsidRDefault="00ED17C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C01F21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C06D1E" w14:textId="77777777" w:rsidR="00ED17C9" w:rsidRDefault="00ED17C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3E4D82" w14:textId="77777777" w:rsidR="001F6E41" w:rsidRDefault="001F6E41">
      <w:r>
        <w:separator/>
      </w:r>
    </w:p>
  </w:footnote>
  <w:footnote w:type="continuationSeparator" w:id="0">
    <w:p w14:paraId="596DEC04" w14:textId="77777777" w:rsidR="001F6E41" w:rsidRDefault="001F6E4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F46F71" w14:textId="77777777" w:rsidR="00ED17C9" w:rsidRDefault="00ED17C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6EAA64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747F2A" w14:textId="77777777" w:rsidR="00ED17C9" w:rsidRDefault="00ED17C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76959409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26021995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595217188">
    <w:abstractNumId w:val="0"/>
  </w:num>
  <w:num w:numId="4" w16cid:durableId="184485713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85BFE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1F6E41"/>
    <w:rsid w:val="00207E98"/>
    <w:rsid w:val="002723B0"/>
    <w:rsid w:val="00315A4A"/>
    <w:rsid w:val="003E56AB"/>
    <w:rsid w:val="00471268"/>
    <w:rsid w:val="004B7300"/>
    <w:rsid w:val="004C6753"/>
    <w:rsid w:val="00574621"/>
    <w:rsid w:val="00595C87"/>
    <w:rsid w:val="005D2C65"/>
    <w:rsid w:val="005E6D94"/>
    <w:rsid w:val="0063384F"/>
    <w:rsid w:val="00643C6F"/>
    <w:rsid w:val="00646202"/>
    <w:rsid w:val="0065290F"/>
    <w:rsid w:val="006815F6"/>
    <w:rsid w:val="00681669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0BDC"/>
    <w:rsid w:val="00A47B4D"/>
    <w:rsid w:val="00A83018"/>
    <w:rsid w:val="00B774DC"/>
    <w:rsid w:val="00C969A6"/>
    <w:rsid w:val="00CA7D36"/>
    <w:rsid w:val="00CC1350"/>
    <w:rsid w:val="00D24208"/>
    <w:rsid w:val="00D60C38"/>
    <w:rsid w:val="00D66893"/>
    <w:rsid w:val="00D85BFE"/>
    <w:rsid w:val="00D90ACB"/>
    <w:rsid w:val="00DC1500"/>
    <w:rsid w:val="00E44371"/>
    <w:rsid w:val="00E949B0"/>
    <w:rsid w:val="00EC0BEA"/>
    <w:rsid w:val="00ED17C9"/>
    <w:rsid w:val="00F00591"/>
    <w:rsid w:val="00F441FB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  <w14:docId w14:val="753AA3A7"/>
  <w15:chartTrackingRefBased/>
  <w15:docId w15:val="{14F4654F-9D97-4066-9851-315708F8B0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40BDC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3</Pages>
  <Words>549</Words>
  <Characters>4058</Characters>
  <Application>Microsoft Office Word</Application>
  <DocSecurity>0</DocSecurity>
  <Lines>162</Lines>
  <Paragraphs>78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2</cp:revision>
  <cp:lastPrinted>2026-03-27T13:28:00Z</cp:lastPrinted>
  <dcterms:created xsi:type="dcterms:W3CDTF">2026-03-27T13:30:00Z</dcterms:created>
  <dcterms:modified xsi:type="dcterms:W3CDTF">2026-03-27T13:30:00Z</dcterms:modified>
</cp:coreProperties>
</file>