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31D055B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30335">
        <w:rPr>
          <w:rFonts w:ascii="Arial" w:hAnsi="Arial" w:cs="Arial"/>
          <w:bCs/>
          <w:i w:val="0"/>
          <w:szCs w:val="24"/>
        </w:rPr>
        <w:t>9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5C608D6" w14:textId="77777777" w:rsidR="00CA13A2" w:rsidRDefault="00CA13A2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CA13A2">
        <w:rPr>
          <w:rFonts w:ascii="Arial" w:hAnsi="Arial" w:cs="Arial"/>
          <w:b/>
          <w:sz w:val="24"/>
          <w:szCs w:val="24"/>
        </w:rPr>
        <w:t>Zakup i dostawa kaset do analizatora plazmowego oraz kaset do analizatora parametrów krytycznych wraz z pakietem odczynników oraz znacznika węzłów chłonnych wartowniczych</w:t>
      </w:r>
    </w:p>
    <w:p w14:paraId="4DA833D5" w14:textId="369463D1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CA13A2">
        <w:rPr>
          <w:rFonts w:ascii="Arial" w:hAnsi="Arial" w:cs="Arial"/>
          <w:b/>
          <w:sz w:val="24"/>
          <w:szCs w:val="24"/>
        </w:rPr>
        <w:t>8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CA13A2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0335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53E3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3E9A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13A2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5</cp:revision>
  <cp:lastPrinted>2024-07-23T07:35:00Z</cp:lastPrinted>
  <dcterms:created xsi:type="dcterms:W3CDTF">2025-10-24T11:38:00Z</dcterms:created>
  <dcterms:modified xsi:type="dcterms:W3CDTF">2026-02-24T13:09:00Z</dcterms:modified>
</cp:coreProperties>
</file>