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10EBC92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043DA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6043DA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50B4509" w14:textId="4BA0F4E8" w:rsidR="00A56A6F" w:rsidRPr="00A56A6F" w:rsidRDefault="006043DA" w:rsidP="006043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043D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kaset do analizatora plazmowego oraz kaset do analizatora parametrów krytycznych wraz z pakietem odczynników oraz znacznika węzłów chłonnych wartowniczych</w:t>
      </w: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097F8" w14:textId="6AE1BBAC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A17F8"/>
    <w:rsid w:val="001C2314"/>
    <w:rsid w:val="002659DA"/>
    <w:rsid w:val="00394A22"/>
    <w:rsid w:val="004063A6"/>
    <w:rsid w:val="004E2B1B"/>
    <w:rsid w:val="005624D8"/>
    <w:rsid w:val="00565949"/>
    <w:rsid w:val="006043DA"/>
    <w:rsid w:val="0064766D"/>
    <w:rsid w:val="006E3A6D"/>
    <w:rsid w:val="006F2AD1"/>
    <w:rsid w:val="00867703"/>
    <w:rsid w:val="008C66DC"/>
    <w:rsid w:val="008F2498"/>
    <w:rsid w:val="00907C34"/>
    <w:rsid w:val="00971FD6"/>
    <w:rsid w:val="009B09E9"/>
    <w:rsid w:val="00A56A6F"/>
    <w:rsid w:val="00AD38B5"/>
    <w:rsid w:val="00AF3B06"/>
    <w:rsid w:val="00BC3B4F"/>
    <w:rsid w:val="00C2318B"/>
    <w:rsid w:val="00D04316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7</cp:revision>
  <dcterms:created xsi:type="dcterms:W3CDTF">2025-03-25T08:53:00Z</dcterms:created>
  <dcterms:modified xsi:type="dcterms:W3CDTF">2026-03-25T11:25:00Z</dcterms:modified>
</cp:coreProperties>
</file>