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37679" w14:textId="78591501" w:rsidR="00D34297" w:rsidRPr="00471F3F" w:rsidRDefault="00515A0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15A0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515A01">
        <w:rPr>
          <w:rFonts w:ascii="Arial" w:hAnsi="Arial" w:cs="Arial"/>
          <w:sz w:val="24"/>
          <w:szCs w:val="24"/>
        </w:rPr>
        <w:t>2026-03-27</w:t>
      </w:r>
    </w:p>
    <w:p w14:paraId="4C84D693" w14:textId="4E78E903" w:rsidR="00D34297" w:rsidRPr="00471F3F" w:rsidRDefault="00515A0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5A0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F289E58" w14:textId="56F0834E" w:rsidR="00D34297" w:rsidRPr="00471F3F" w:rsidRDefault="00515A0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515A0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15A01">
        <w:rPr>
          <w:rFonts w:ascii="Arial" w:hAnsi="Arial" w:cs="Arial"/>
          <w:sz w:val="24"/>
          <w:szCs w:val="24"/>
        </w:rPr>
        <w:t>66</w:t>
      </w:r>
    </w:p>
    <w:p w14:paraId="744F60BF" w14:textId="586F4BF3" w:rsidR="00D34297" w:rsidRPr="00471F3F" w:rsidRDefault="00515A01" w:rsidP="00D34297">
      <w:pPr>
        <w:rPr>
          <w:rFonts w:ascii="Arial" w:hAnsi="Arial" w:cs="Arial"/>
          <w:sz w:val="24"/>
          <w:szCs w:val="24"/>
        </w:rPr>
      </w:pPr>
      <w:r w:rsidRPr="00515A0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15A01">
        <w:rPr>
          <w:rFonts w:ascii="Arial" w:hAnsi="Arial" w:cs="Arial"/>
          <w:sz w:val="24"/>
          <w:szCs w:val="24"/>
        </w:rPr>
        <w:t>Kraków</w:t>
      </w:r>
    </w:p>
    <w:p w14:paraId="243F63DE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E70574" w14:textId="77777777" w:rsidR="00D34297" w:rsidRDefault="00D34297" w:rsidP="002E286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9736928" w14:textId="6A307556" w:rsidR="002E2867" w:rsidRPr="003261E7" w:rsidRDefault="00EF54A2" w:rsidP="002E2867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</w:t>
      </w:r>
      <w:r w:rsidR="002E2867">
        <w:rPr>
          <w:rFonts w:ascii="Arial" w:hAnsi="Arial" w:cs="Arial"/>
          <w:bCs/>
          <w:sz w:val="18"/>
          <w:szCs w:val="18"/>
        </w:rPr>
        <w:t>ZP-271-58/25-358.AF</w:t>
      </w:r>
    </w:p>
    <w:p w14:paraId="6FC909C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E88306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3DD321A4" w14:textId="77777777" w:rsidTr="00D34297">
        <w:tc>
          <w:tcPr>
            <w:tcW w:w="9180" w:type="dxa"/>
            <w:shd w:val="clear" w:color="auto" w:fill="F2F2F2"/>
            <w:hideMark/>
          </w:tcPr>
          <w:p w14:paraId="19B643BA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050FBA9" w14:textId="7615B3D8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A1526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gr. 1</w:t>
            </w:r>
          </w:p>
        </w:tc>
      </w:tr>
    </w:tbl>
    <w:p w14:paraId="67BE609A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D8CDBE0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F682EB9" w14:textId="77777777" w:rsidTr="00310284">
        <w:tc>
          <w:tcPr>
            <w:tcW w:w="2269" w:type="dxa"/>
          </w:tcPr>
          <w:p w14:paraId="6FDBD160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EFC4822" w14:textId="5AFDE580" w:rsidR="00D34297" w:rsidRPr="00D34297" w:rsidRDefault="00515A0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5A01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515A01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515A01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</w:p>
        </w:tc>
      </w:tr>
      <w:tr w:rsidR="00515A01" w:rsidRPr="00D34297" w14:paraId="3DA6EE41" w14:textId="77777777" w:rsidTr="001A23F9">
        <w:tc>
          <w:tcPr>
            <w:tcW w:w="2269" w:type="dxa"/>
          </w:tcPr>
          <w:p w14:paraId="7FD68DC4" w14:textId="77777777" w:rsidR="00515A01" w:rsidRPr="00D34297" w:rsidRDefault="00515A01" w:rsidP="001A23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509A25E" w14:textId="02CC209A" w:rsidR="00515A01" w:rsidRPr="00D34297" w:rsidRDefault="00515A01" w:rsidP="001A23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5A01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25A1EACF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FB9CCBB" w14:textId="418E17F3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15A01" w:rsidRPr="00515A0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15A01" w:rsidRPr="00515A01">
        <w:rPr>
          <w:rFonts w:ascii="Arial" w:hAnsi="Arial" w:cs="Arial"/>
          <w:sz w:val="24"/>
          <w:szCs w:val="24"/>
        </w:rPr>
        <w:t>(</w:t>
      </w:r>
      <w:proofErr w:type="spellStart"/>
      <w:r w:rsidR="00515A01" w:rsidRPr="00515A01">
        <w:rPr>
          <w:rFonts w:ascii="Arial" w:hAnsi="Arial" w:cs="Arial"/>
          <w:sz w:val="24"/>
          <w:szCs w:val="24"/>
        </w:rPr>
        <w:t>t.j</w:t>
      </w:r>
      <w:proofErr w:type="spellEnd"/>
      <w:r w:rsidR="00515A01" w:rsidRPr="00515A0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15A01" w:rsidRPr="00515A01">
        <w:rPr>
          <w:rFonts w:ascii="Arial" w:hAnsi="Arial" w:cs="Arial"/>
          <w:sz w:val="24"/>
          <w:szCs w:val="24"/>
        </w:rPr>
        <w:t>p</w:t>
      </w:r>
      <w:r w:rsidR="00A1526D">
        <w:rPr>
          <w:rFonts w:ascii="Arial" w:hAnsi="Arial" w:cs="Arial"/>
          <w:sz w:val="24"/>
          <w:szCs w:val="24"/>
        </w:rPr>
        <w:t>óźn</w:t>
      </w:r>
      <w:proofErr w:type="spellEnd"/>
      <w:r w:rsidR="00515A01" w:rsidRPr="00515A01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29C10D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115B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875C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21389D9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15A01" w:rsidRPr="00D34297" w14:paraId="5E3DE727" w14:textId="77777777" w:rsidTr="001A23F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18BC" w14:textId="44F889EA" w:rsidR="00515A01" w:rsidRPr="00D34297" w:rsidRDefault="00515A01" w:rsidP="001A23F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15A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B0B9" w14:textId="70B44ADE" w:rsidR="00515A01" w:rsidRPr="00D34297" w:rsidRDefault="00515A01" w:rsidP="001A23F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15A01">
              <w:rPr>
                <w:rFonts w:ascii="Arial" w:hAnsi="Arial" w:cs="Arial"/>
                <w:b/>
                <w:sz w:val="24"/>
                <w:szCs w:val="24"/>
              </w:rPr>
              <w:t>Materiały papiernicze i biurowe</w:t>
            </w:r>
          </w:p>
          <w:p w14:paraId="1F1F8D8A" w14:textId="77777777" w:rsidR="00515A01" w:rsidRPr="00D34297" w:rsidRDefault="00515A01" w:rsidP="001A23F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885A2EE" w14:textId="417A18EE" w:rsidR="00515A01" w:rsidRPr="00D34297" w:rsidRDefault="00515A01" w:rsidP="001A23F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A01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15A0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9C835FD" w14:textId="77777777" w:rsidR="00515A01" w:rsidRPr="00D34297" w:rsidRDefault="00515A01" w:rsidP="001A23F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BE55F40" w14:textId="26CD9B2E" w:rsidR="00515A01" w:rsidRPr="00515A01" w:rsidRDefault="00515A01" w:rsidP="001A23F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A01">
              <w:rPr>
                <w:rFonts w:ascii="Arial" w:hAnsi="Arial" w:cs="Arial"/>
                <w:sz w:val="24"/>
                <w:szCs w:val="24"/>
              </w:rPr>
              <w:lastRenderedPageBreak/>
              <w:t>W postępowaniu na Grupę 1 wpłynęły 3 oferty:</w:t>
            </w:r>
          </w:p>
          <w:p w14:paraId="4BFA85AF" w14:textId="77777777" w:rsidR="00515A01" w:rsidRPr="00515A01" w:rsidRDefault="00515A01" w:rsidP="001A23F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CA2">
              <w:rPr>
                <w:rFonts w:ascii="Arial" w:hAnsi="Arial" w:cs="Arial"/>
                <w:sz w:val="24"/>
                <w:szCs w:val="24"/>
                <w:u w:val="single"/>
              </w:rPr>
              <w:t>Oferta nr 4</w:t>
            </w:r>
            <w:r w:rsidRPr="00515A01">
              <w:rPr>
                <w:rFonts w:ascii="Arial" w:hAnsi="Arial" w:cs="Arial"/>
                <w:sz w:val="24"/>
                <w:szCs w:val="24"/>
              </w:rPr>
              <w:t xml:space="preserve"> - zaoferowana kwota: 52 947,99 zł. </w:t>
            </w:r>
          </w:p>
          <w:p w14:paraId="1AF36AC6" w14:textId="77777777" w:rsidR="00515A01" w:rsidRPr="00515A01" w:rsidRDefault="00515A01" w:rsidP="001A23F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5A01">
              <w:rPr>
                <w:rFonts w:ascii="Arial" w:hAnsi="Arial" w:cs="Arial"/>
                <w:sz w:val="24"/>
                <w:szCs w:val="24"/>
              </w:rPr>
              <w:t>Kwota jaką Zamawiający zamierzał przeznaczyć na sfinansowanie zamówienia wynosi 38 698,44 zł brutto i zamawiający nie może zwiększyć środków na sfinansowanie zamówienia.</w:t>
            </w:r>
          </w:p>
          <w:p w14:paraId="57222D2D" w14:textId="0BAFF554" w:rsidR="00515A01" w:rsidRPr="00515A01" w:rsidRDefault="00515A01" w:rsidP="001A23F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CA2">
              <w:rPr>
                <w:rFonts w:ascii="Arial" w:hAnsi="Arial" w:cs="Arial"/>
                <w:sz w:val="24"/>
                <w:szCs w:val="24"/>
                <w:u w:val="single"/>
              </w:rPr>
              <w:t>Ofertę nr 5</w:t>
            </w:r>
            <w:r w:rsidRPr="00515A01">
              <w:rPr>
                <w:rFonts w:ascii="Arial" w:hAnsi="Arial" w:cs="Arial"/>
                <w:sz w:val="24"/>
                <w:szCs w:val="24"/>
              </w:rPr>
              <w:t>, odrzucono na podst. art. 226 ust. 1 pkt 5 - treść oferty jest niezgodna z warunkami zamówienia.</w:t>
            </w:r>
          </w:p>
          <w:p w14:paraId="70CC0738" w14:textId="0AE74B5D" w:rsidR="00515A01" w:rsidRPr="00D34297" w:rsidRDefault="00515A01" w:rsidP="001A23F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CA2">
              <w:rPr>
                <w:rFonts w:ascii="Arial" w:hAnsi="Arial" w:cs="Arial"/>
                <w:sz w:val="24"/>
                <w:szCs w:val="24"/>
                <w:u w:val="single"/>
              </w:rPr>
              <w:t>Ofertę nr 7</w:t>
            </w:r>
            <w:r w:rsidRPr="00515A01">
              <w:rPr>
                <w:rFonts w:ascii="Arial" w:hAnsi="Arial" w:cs="Arial"/>
                <w:sz w:val="24"/>
                <w:szCs w:val="24"/>
              </w:rPr>
              <w:t>, odrzucono na podst. art. 226 ust. 1 pkt 5 - treść oferty jest niezgodna z warunkami zamówienia.</w:t>
            </w:r>
          </w:p>
        </w:tc>
      </w:tr>
    </w:tbl>
    <w:p w14:paraId="4316C626" w14:textId="77777777" w:rsidR="008E3DF8" w:rsidRDefault="008E3DF8" w:rsidP="008E3DF8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80D0458" w14:textId="2B24EFF8" w:rsidR="00010B31" w:rsidRDefault="00010B31" w:rsidP="008E3DF8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29EDAFC2" w14:textId="6BCE9DB3" w:rsidR="008E3DF8" w:rsidRDefault="008E3DF8" w:rsidP="008E3DF8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19D58B4A" w14:textId="47810A2F" w:rsidR="008E3DF8" w:rsidRDefault="008E3DF8" w:rsidP="008E3DF8">
      <w:pPr>
        <w:pStyle w:val="Tekstpodstawowy"/>
        <w:spacing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42456414" w14:textId="77777777" w:rsidR="008E3DF8" w:rsidRPr="00D34297" w:rsidRDefault="008E3DF8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66C6455" w14:textId="36B297EC" w:rsidR="002A7DFF" w:rsidRDefault="00515A01" w:rsidP="002A7DFF">
      <w:pPr>
        <w:spacing w:line="360" w:lineRule="auto"/>
        <w:jc w:val="right"/>
      </w:pPr>
      <w:r w:rsidRPr="00515A01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63777" w14:textId="77777777" w:rsidR="003140DB" w:rsidRDefault="003140DB" w:rsidP="00D34297">
      <w:r>
        <w:separator/>
      </w:r>
    </w:p>
  </w:endnote>
  <w:endnote w:type="continuationSeparator" w:id="0">
    <w:p w14:paraId="2DB06437" w14:textId="77777777" w:rsidR="003140DB" w:rsidRDefault="003140D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4B3A3" w14:textId="77777777" w:rsidR="00515A01" w:rsidRDefault="00515A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42BA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4B6F6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06198" w14:textId="77777777" w:rsidR="00515A01" w:rsidRDefault="00515A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61C40" w14:textId="77777777" w:rsidR="003140DB" w:rsidRDefault="003140DB" w:rsidP="00D34297">
      <w:r>
        <w:separator/>
      </w:r>
    </w:p>
  </w:footnote>
  <w:footnote w:type="continuationSeparator" w:id="0">
    <w:p w14:paraId="5BB049FB" w14:textId="77777777" w:rsidR="003140DB" w:rsidRDefault="003140D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24620" w14:textId="77777777" w:rsidR="00515A01" w:rsidRDefault="00515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2A069" w14:textId="77777777" w:rsidR="00515A01" w:rsidRDefault="00515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C09C1" w14:textId="77777777" w:rsidR="00515A01" w:rsidRDefault="00515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E0D"/>
    <w:rsid w:val="00010B31"/>
    <w:rsid w:val="0003247C"/>
    <w:rsid w:val="00104963"/>
    <w:rsid w:val="00150F65"/>
    <w:rsid w:val="00191DE5"/>
    <w:rsid w:val="002A7DFF"/>
    <w:rsid w:val="002E2867"/>
    <w:rsid w:val="00310284"/>
    <w:rsid w:val="003140DB"/>
    <w:rsid w:val="004E2226"/>
    <w:rsid w:val="00515A01"/>
    <w:rsid w:val="005464E2"/>
    <w:rsid w:val="005C6CA2"/>
    <w:rsid w:val="00823326"/>
    <w:rsid w:val="00856A3E"/>
    <w:rsid w:val="00894412"/>
    <w:rsid w:val="008E3DF8"/>
    <w:rsid w:val="009462DF"/>
    <w:rsid w:val="009500EB"/>
    <w:rsid w:val="00993EFC"/>
    <w:rsid w:val="00A1526D"/>
    <w:rsid w:val="00AB12AD"/>
    <w:rsid w:val="00AB3E72"/>
    <w:rsid w:val="00AC1A4B"/>
    <w:rsid w:val="00B50D42"/>
    <w:rsid w:val="00BC5E0D"/>
    <w:rsid w:val="00CA2952"/>
    <w:rsid w:val="00CC6FE4"/>
    <w:rsid w:val="00D025E3"/>
    <w:rsid w:val="00D34297"/>
    <w:rsid w:val="00D41670"/>
    <w:rsid w:val="00D44D12"/>
    <w:rsid w:val="00D8293D"/>
    <w:rsid w:val="00E403D2"/>
    <w:rsid w:val="00E742E3"/>
    <w:rsid w:val="00EB1359"/>
    <w:rsid w:val="00EF54A2"/>
    <w:rsid w:val="00FA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FD57F"/>
  <w15:chartTrackingRefBased/>
  <w15:docId w15:val="{9CD9FF3D-381F-44A3-ACCA-88216D6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4</cp:revision>
  <dcterms:created xsi:type="dcterms:W3CDTF">2026-03-27T09:57:00Z</dcterms:created>
  <dcterms:modified xsi:type="dcterms:W3CDTF">2026-03-30T09:29:00Z</dcterms:modified>
</cp:coreProperties>
</file>