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02588716" w:rsidR="00B12BC7" w:rsidRPr="00AA63A3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Znak Sprawy: </w:t>
      </w:r>
      <w:r w:rsidR="001B0B91" w:rsidRPr="001B0B91">
        <w:rPr>
          <w:rFonts w:ascii="Verdana" w:hAnsi="Verdana"/>
          <w:b/>
          <w:sz w:val="18"/>
          <w:szCs w:val="18"/>
        </w:rPr>
        <w:t>KC-DE-zp.25.75.2026</w:t>
      </w:r>
    </w:p>
    <w:p w14:paraId="4E515B9E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AA63A3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AA63A3" w:rsidRDefault="00B12BC7" w:rsidP="0067784D">
      <w:pPr>
        <w:rPr>
          <w:rFonts w:ascii="Verdana" w:hAnsi="Verdana"/>
          <w:i/>
          <w:sz w:val="18"/>
          <w:szCs w:val="18"/>
        </w:rPr>
      </w:pPr>
      <w:r w:rsidRPr="00AA63A3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AA63A3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AA63A3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AA63A3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1B4CCF2D" w:rsidR="00B12BC7" w:rsidRPr="0067784D" w:rsidRDefault="00AD2BA3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AD2BA3">
        <w:rPr>
          <w:rFonts w:ascii="Verdana" w:hAnsi="Verdana"/>
          <w:b/>
          <w:sz w:val="18"/>
          <w:szCs w:val="18"/>
        </w:rPr>
        <w:t>dostawa 1 szt. komputera przenośnego na potrzeby WTK- KC-DE-zp.25.107.2026</w:t>
      </w:r>
      <w:r>
        <w:rPr>
          <w:rFonts w:ascii="Verdana" w:hAnsi="Verdana"/>
          <w:b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56882" w14:textId="77777777" w:rsidR="007D106A" w:rsidRDefault="007D106A">
      <w:pPr>
        <w:spacing w:after="0" w:line="240" w:lineRule="auto"/>
      </w:pPr>
      <w:r>
        <w:separator/>
      </w:r>
    </w:p>
  </w:endnote>
  <w:endnote w:type="continuationSeparator" w:id="0">
    <w:p w14:paraId="46FD3BE9" w14:textId="77777777" w:rsidR="007D106A" w:rsidRDefault="007D1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7D106A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EEB853" w14:textId="77777777" w:rsidR="007D106A" w:rsidRDefault="007D106A">
      <w:pPr>
        <w:spacing w:after="0" w:line="240" w:lineRule="auto"/>
      </w:pPr>
      <w:r>
        <w:separator/>
      </w:r>
    </w:p>
  </w:footnote>
  <w:footnote w:type="continuationSeparator" w:id="0">
    <w:p w14:paraId="6A702892" w14:textId="77777777" w:rsidR="007D106A" w:rsidRDefault="007D10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1F0746A2" w:rsidR="008C0748" w:rsidRDefault="008C0748" w:rsidP="009F528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10065"/>
    <w:rsid w:val="000302BE"/>
    <w:rsid w:val="000563B7"/>
    <w:rsid w:val="000E6C60"/>
    <w:rsid w:val="0014026F"/>
    <w:rsid w:val="001A7A53"/>
    <w:rsid w:val="001B0B91"/>
    <w:rsid w:val="001F4E82"/>
    <w:rsid w:val="002303FA"/>
    <w:rsid w:val="002333D7"/>
    <w:rsid w:val="00237270"/>
    <w:rsid w:val="00285E58"/>
    <w:rsid w:val="002C151E"/>
    <w:rsid w:val="00337243"/>
    <w:rsid w:val="00391C2D"/>
    <w:rsid w:val="003D1274"/>
    <w:rsid w:val="004304EF"/>
    <w:rsid w:val="00430A9F"/>
    <w:rsid w:val="005540B6"/>
    <w:rsid w:val="005741C5"/>
    <w:rsid w:val="00592A03"/>
    <w:rsid w:val="005E5BD1"/>
    <w:rsid w:val="00623F70"/>
    <w:rsid w:val="0067784D"/>
    <w:rsid w:val="006E4A4C"/>
    <w:rsid w:val="00724265"/>
    <w:rsid w:val="007D106A"/>
    <w:rsid w:val="008020EB"/>
    <w:rsid w:val="0084447B"/>
    <w:rsid w:val="008C0748"/>
    <w:rsid w:val="008E5450"/>
    <w:rsid w:val="008E6C73"/>
    <w:rsid w:val="0091196F"/>
    <w:rsid w:val="00927537"/>
    <w:rsid w:val="0093180B"/>
    <w:rsid w:val="00976CAB"/>
    <w:rsid w:val="009A7931"/>
    <w:rsid w:val="009F528A"/>
    <w:rsid w:val="00AA63A3"/>
    <w:rsid w:val="00AD2BA3"/>
    <w:rsid w:val="00AE7922"/>
    <w:rsid w:val="00B12BC7"/>
    <w:rsid w:val="00BC579B"/>
    <w:rsid w:val="00C32D30"/>
    <w:rsid w:val="00C456EF"/>
    <w:rsid w:val="00CA6AE6"/>
    <w:rsid w:val="00CC5CB6"/>
    <w:rsid w:val="00D137A1"/>
    <w:rsid w:val="00D6378D"/>
    <w:rsid w:val="00D6653B"/>
    <w:rsid w:val="00D70839"/>
    <w:rsid w:val="00D76DDC"/>
    <w:rsid w:val="00DA466C"/>
    <w:rsid w:val="00DB6A02"/>
    <w:rsid w:val="00E46DED"/>
    <w:rsid w:val="00E5470B"/>
    <w:rsid w:val="00E67EFE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366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3</cp:revision>
  <cp:lastPrinted>2026-01-02T11:14:00Z</cp:lastPrinted>
  <dcterms:created xsi:type="dcterms:W3CDTF">2026-03-16T09:57:00Z</dcterms:created>
  <dcterms:modified xsi:type="dcterms:W3CDTF">2026-03-24T11:11:00Z</dcterms:modified>
</cp:coreProperties>
</file>