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D9A8B" w14:textId="6F495E30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71758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2DE7541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B44FF47" w14:textId="77777777" w:rsidR="005D05C3" w:rsidRPr="0012157F" w:rsidRDefault="00F161E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61E3">
        <w:rPr>
          <w:rFonts w:ascii="Arial" w:hAnsi="Arial" w:cs="Arial"/>
        </w:rPr>
        <w:t>Szpital Specjalistyczny im. Stefana Żeromskiego SPZOZ w Krakowie</w:t>
      </w:r>
    </w:p>
    <w:p w14:paraId="41021744" w14:textId="77777777" w:rsidR="005D05C3" w:rsidRPr="0012157F" w:rsidRDefault="00F161E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61E3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F161E3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84368B1" w14:textId="77777777" w:rsidR="005D05C3" w:rsidRDefault="00F161E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161E3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F161E3">
        <w:rPr>
          <w:rFonts w:ascii="Arial" w:hAnsi="Arial" w:cs="Arial"/>
        </w:rPr>
        <w:t>Kraków</w:t>
      </w:r>
    </w:p>
    <w:p w14:paraId="1D1411BD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5F9456C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6E8F7D4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FAB9C81" w14:textId="77777777" w:rsidTr="001B7D97">
        <w:tc>
          <w:tcPr>
            <w:tcW w:w="2800" w:type="dxa"/>
          </w:tcPr>
          <w:p w14:paraId="127877AE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29404C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87694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DFC594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7C69A7A2" w14:textId="77777777" w:rsidTr="001B7D97">
        <w:tc>
          <w:tcPr>
            <w:tcW w:w="2800" w:type="dxa"/>
          </w:tcPr>
          <w:p w14:paraId="159FBD42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C2C4FE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B01992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5E016E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50E769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61E3" w:rsidRPr="0012157F" w14:paraId="0CE8D1D4" w14:textId="77777777" w:rsidTr="00BB508B">
        <w:tc>
          <w:tcPr>
            <w:tcW w:w="9104" w:type="dxa"/>
            <w:shd w:val="clear" w:color="auto" w:fill="D9D9D9"/>
          </w:tcPr>
          <w:p w14:paraId="46CAA732" w14:textId="77777777" w:rsidR="00F161E3" w:rsidRPr="0012157F" w:rsidRDefault="00F161E3" w:rsidP="00BB508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77D1356" w14:textId="77777777" w:rsidR="00F161E3" w:rsidRPr="00094F76" w:rsidRDefault="00F161E3" w:rsidP="00BB50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161E3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45BB2D8" w14:textId="77777777" w:rsidR="00F161E3" w:rsidRPr="004B5FB1" w:rsidRDefault="00F161E3" w:rsidP="00BB508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AC65ED2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7308FF6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FF7FCCC" w14:textId="77777777" w:rsidTr="001B7D97">
        <w:tc>
          <w:tcPr>
            <w:tcW w:w="2269" w:type="dxa"/>
          </w:tcPr>
          <w:p w14:paraId="6D0F728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4A9C505" w14:textId="0B329242" w:rsidR="00ED79A4" w:rsidRPr="00A2540E" w:rsidRDefault="00F161E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6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systemu AMMS Asseco Poland z Centralną e-Rejestracją wraz z wdrożeniem, nadzorem autorskim i nadzorem serwisowym.</w:t>
            </w:r>
          </w:p>
        </w:tc>
      </w:tr>
      <w:tr w:rsidR="00F161E3" w:rsidRPr="00A2540E" w14:paraId="5D675487" w14:textId="77777777" w:rsidTr="00BB508B">
        <w:tc>
          <w:tcPr>
            <w:tcW w:w="2269" w:type="dxa"/>
          </w:tcPr>
          <w:p w14:paraId="67AA0FD9" w14:textId="77777777" w:rsidR="00F161E3" w:rsidRPr="00A2540E" w:rsidRDefault="00F161E3" w:rsidP="00BB50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2EEDD9" w14:textId="77777777" w:rsidR="00F161E3" w:rsidRPr="00A2540E" w:rsidRDefault="00F161E3" w:rsidP="00BB50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6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DZP-271-10/26</w:t>
            </w:r>
          </w:p>
        </w:tc>
      </w:tr>
    </w:tbl>
    <w:p w14:paraId="6022AFD0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DBF9734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161E3" w:rsidRPr="00F161E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A187B29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39A27F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61BAA5F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E63B5E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24581DC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F9397D5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C34A81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B21287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2191F5D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D501FC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B9FA2A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EC73DC3" w14:textId="77777777" w:rsidTr="001B7D97">
        <w:tc>
          <w:tcPr>
            <w:tcW w:w="2660" w:type="dxa"/>
          </w:tcPr>
          <w:p w14:paraId="0FBEDA0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7BEFDE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52086EC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BE5086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80ADF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F9DAB73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161E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C99134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71306" w14:textId="77777777" w:rsidR="0097632E" w:rsidRDefault="0097632E" w:rsidP="0038231F">
      <w:pPr>
        <w:spacing w:after="0" w:line="240" w:lineRule="auto"/>
      </w:pPr>
      <w:r>
        <w:separator/>
      </w:r>
    </w:p>
  </w:endnote>
  <w:endnote w:type="continuationSeparator" w:id="0">
    <w:p w14:paraId="7267111B" w14:textId="77777777" w:rsidR="0097632E" w:rsidRDefault="009763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32113" w14:textId="77777777" w:rsidR="00F161E3" w:rsidRDefault="00F161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7E2D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B7436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E9715" w14:textId="77777777" w:rsidR="00F161E3" w:rsidRDefault="00F161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6B701" w14:textId="77777777" w:rsidR="0097632E" w:rsidRDefault="0097632E" w:rsidP="0038231F">
      <w:pPr>
        <w:spacing w:after="0" w:line="240" w:lineRule="auto"/>
      </w:pPr>
      <w:r>
        <w:separator/>
      </w:r>
    </w:p>
  </w:footnote>
  <w:footnote w:type="continuationSeparator" w:id="0">
    <w:p w14:paraId="47D8C1BC" w14:textId="77777777" w:rsidR="0097632E" w:rsidRDefault="0097632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014DF" w14:textId="77777777" w:rsidR="00F161E3" w:rsidRDefault="00F16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99C39" w14:textId="77777777" w:rsidR="00F161E3" w:rsidRDefault="00F16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F940E" w14:textId="77777777" w:rsidR="00F161E3" w:rsidRDefault="00F161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126010">
    <w:abstractNumId w:val="12"/>
  </w:num>
  <w:num w:numId="2" w16cid:durableId="922647386">
    <w:abstractNumId w:val="0"/>
  </w:num>
  <w:num w:numId="3" w16cid:durableId="133915663">
    <w:abstractNumId w:val="11"/>
  </w:num>
  <w:num w:numId="4" w16cid:durableId="1835342248">
    <w:abstractNumId w:val="16"/>
  </w:num>
  <w:num w:numId="5" w16cid:durableId="1868374172">
    <w:abstractNumId w:val="13"/>
  </w:num>
  <w:num w:numId="6" w16cid:durableId="915937243">
    <w:abstractNumId w:val="10"/>
  </w:num>
  <w:num w:numId="7" w16cid:durableId="1799762902">
    <w:abstractNumId w:val="1"/>
  </w:num>
  <w:num w:numId="8" w16cid:durableId="1390298607">
    <w:abstractNumId w:val="6"/>
  </w:num>
  <w:num w:numId="9" w16cid:durableId="623121634">
    <w:abstractNumId w:val="4"/>
  </w:num>
  <w:num w:numId="10" w16cid:durableId="1151167936">
    <w:abstractNumId w:val="7"/>
  </w:num>
  <w:num w:numId="11" w16cid:durableId="795030492">
    <w:abstractNumId w:val="5"/>
  </w:num>
  <w:num w:numId="12" w16cid:durableId="761948580">
    <w:abstractNumId w:val="9"/>
  </w:num>
  <w:num w:numId="13" w16cid:durableId="1950427411">
    <w:abstractNumId w:val="3"/>
  </w:num>
  <w:num w:numId="14" w16cid:durableId="134420700">
    <w:abstractNumId w:val="2"/>
  </w:num>
  <w:num w:numId="15" w16cid:durableId="1730955054">
    <w:abstractNumId w:val="15"/>
  </w:num>
  <w:num w:numId="16" w16cid:durableId="2091808509">
    <w:abstractNumId w:val="8"/>
  </w:num>
  <w:num w:numId="17" w16cid:durableId="5659897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32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1758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044E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7632E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02758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161E3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3CDF35"/>
  <w15:docId w15:val="{C27AEB2B-9351-44E1-8FBB-51C62DE3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2026-03-24T10:05:00Z</dcterms:created>
  <dcterms:modified xsi:type="dcterms:W3CDTF">2026-03-24T10:39:00Z</dcterms:modified>
</cp:coreProperties>
</file>