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32C29" w14:textId="168EE6B4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452FC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BF76F52" w14:textId="77777777" w:rsidTr="00D62E6E">
        <w:tc>
          <w:tcPr>
            <w:tcW w:w="2800" w:type="dxa"/>
          </w:tcPr>
          <w:p w14:paraId="4832218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63DCCF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BED79D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684A4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3264861" w14:textId="77777777" w:rsidTr="00D62E6E">
        <w:tc>
          <w:tcPr>
            <w:tcW w:w="2800" w:type="dxa"/>
          </w:tcPr>
          <w:p w14:paraId="0E7686AB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418F48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C6AF2C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EFCA0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EB3A946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0577" w:rsidRPr="00C14101" w14:paraId="284C99B0" w14:textId="77777777" w:rsidTr="00BB508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71BBD1" w14:textId="77777777" w:rsidR="00B70577" w:rsidRPr="00C14101" w:rsidRDefault="00B70577" w:rsidP="00BB508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F3F3583" w14:textId="77777777" w:rsidR="00B70577" w:rsidRPr="00C14101" w:rsidRDefault="00B70577" w:rsidP="00BB508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70577">
              <w:rPr>
                <w:rFonts w:ascii="Arial" w:eastAsia="Times New Roman" w:hAnsi="Arial" w:cs="Arial"/>
                <w:lang w:eastAsia="pl-PL"/>
              </w:rPr>
              <w:t>(t.j. Dz. U. z 2024 r. poz. 1320 z pĂłĹşn.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6F4D4B4" w14:textId="77777777" w:rsidR="00B70577" w:rsidRPr="00C14101" w:rsidRDefault="00B70577" w:rsidP="00BB50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990EFCE" w14:textId="77777777" w:rsidR="00B70577" w:rsidRPr="00C14101" w:rsidRDefault="00B70577" w:rsidP="00BB50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DB0C557" w14:textId="77777777" w:rsidR="00BC121E" w:rsidRPr="00C14101" w:rsidRDefault="00B7057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EA243F1" w14:textId="77777777" w:rsidTr="00D62E6E">
        <w:tc>
          <w:tcPr>
            <w:tcW w:w="2269" w:type="dxa"/>
          </w:tcPr>
          <w:p w14:paraId="218F4A43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120B3E6" w14:textId="1A7406DD" w:rsidR="00D62E6E" w:rsidRPr="00D62E6E" w:rsidRDefault="00B7057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05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systemu AMMS Asseco Poland z Centralną e-Rejestracją wraz z wdrożeniem, nadzorem autorskim i nadzorem serwisowym.</w:t>
            </w:r>
          </w:p>
        </w:tc>
      </w:tr>
      <w:tr w:rsidR="00B70577" w:rsidRPr="00D62E6E" w14:paraId="27455638" w14:textId="77777777" w:rsidTr="00BB508B">
        <w:tc>
          <w:tcPr>
            <w:tcW w:w="2269" w:type="dxa"/>
          </w:tcPr>
          <w:p w14:paraId="22152FAC" w14:textId="77777777" w:rsidR="00B70577" w:rsidRPr="00D62E6E" w:rsidRDefault="00B70577" w:rsidP="00BB50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1D29907" w14:textId="77777777" w:rsidR="00B70577" w:rsidRPr="00D62E6E" w:rsidRDefault="00B70577" w:rsidP="00BB50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05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DZP-271-10/26</w:t>
            </w:r>
          </w:p>
        </w:tc>
      </w:tr>
    </w:tbl>
    <w:p w14:paraId="2A09706C" w14:textId="77777777" w:rsidR="00BC121E" w:rsidRDefault="00B70577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70577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72A9D0D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8D7CFF1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78578095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130B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5852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1683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5418AB0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D15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97C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58D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6058E9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6848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756C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114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E3CCAF8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D434CD6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39E75ED2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C2D7727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7740FD5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D3B80DE" w14:textId="77777777" w:rsidTr="00620E37">
        <w:tc>
          <w:tcPr>
            <w:tcW w:w="2660" w:type="dxa"/>
          </w:tcPr>
          <w:p w14:paraId="1343DB4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40298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187029B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37BBBD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CE2F90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A788963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7057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CB9FAF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3EC8A" w14:textId="77777777" w:rsidR="002E74A0" w:rsidRDefault="002E74A0">
      <w:r>
        <w:separator/>
      </w:r>
    </w:p>
  </w:endnote>
  <w:endnote w:type="continuationSeparator" w:id="0">
    <w:p w14:paraId="31C9FCC0" w14:textId="77777777" w:rsidR="002E74A0" w:rsidRDefault="002E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333C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56F9F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E966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9FC4569" w14:textId="77777777" w:rsidR="009A4CD3" w:rsidRDefault="00D452FC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A686ED7">
        <v:line id="_x0000_s1025" style="position:absolute;left:0;text-align:left;z-index:251657728" from="-3.85pt,8.7pt" to="455.15pt,8.7pt"/>
      </w:pict>
    </w:r>
  </w:p>
  <w:p w14:paraId="7DFF80E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C7AC4" w14:textId="77777777" w:rsidR="00B70577" w:rsidRDefault="00B70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D0415" w14:textId="77777777" w:rsidR="002E74A0" w:rsidRDefault="002E74A0">
      <w:r>
        <w:separator/>
      </w:r>
    </w:p>
  </w:footnote>
  <w:footnote w:type="continuationSeparator" w:id="0">
    <w:p w14:paraId="7F0E9E9C" w14:textId="77777777" w:rsidR="002E74A0" w:rsidRDefault="002E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F1187" w14:textId="77777777" w:rsidR="00B70577" w:rsidRDefault="00B70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B0D8C" w14:textId="77777777" w:rsidR="00B70577" w:rsidRDefault="00B705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0946D" w14:textId="77777777" w:rsidR="00B70577" w:rsidRDefault="00B705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8279984">
    <w:abstractNumId w:val="13"/>
  </w:num>
  <w:num w:numId="2" w16cid:durableId="184291804">
    <w:abstractNumId w:val="0"/>
  </w:num>
  <w:num w:numId="3" w16cid:durableId="1339892965">
    <w:abstractNumId w:val="11"/>
  </w:num>
  <w:num w:numId="4" w16cid:durableId="708259757">
    <w:abstractNumId w:val="8"/>
  </w:num>
  <w:num w:numId="5" w16cid:durableId="1087924799">
    <w:abstractNumId w:val="7"/>
  </w:num>
  <w:num w:numId="6" w16cid:durableId="862594455">
    <w:abstractNumId w:val="1"/>
  </w:num>
  <w:num w:numId="7" w16cid:durableId="1109012459">
    <w:abstractNumId w:val="6"/>
  </w:num>
  <w:num w:numId="8" w16cid:durableId="412363515">
    <w:abstractNumId w:val="3"/>
  </w:num>
  <w:num w:numId="9" w16cid:durableId="679501933">
    <w:abstractNumId w:val="2"/>
  </w:num>
  <w:num w:numId="10" w16cid:durableId="2080244599">
    <w:abstractNumId w:val="5"/>
  </w:num>
  <w:num w:numId="11" w16cid:durableId="600186994">
    <w:abstractNumId w:val="10"/>
  </w:num>
  <w:num w:numId="12" w16cid:durableId="1930654589">
    <w:abstractNumId w:val="4"/>
  </w:num>
  <w:num w:numId="13" w16cid:durableId="1620911131">
    <w:abstractNumId w:val="9"/>
  </w:num>
  <w:num w:numId="14" w16cid:durableId="16291214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4A0"/>
    <w:rsid w:val="0000184A"/>
    <w:rsid w:val="00007C1C"/>
    <w:rsid w:val="00012997"/>
    <w:rsid w:val="000621A2"/>
    <w:rsid w:val="00067B62"/>
    <w:rsid w:val="000719DC"/>
    <w:rsid w:val="00075CEC"/>
    <w:rsid w:val="000807AB"/>
    <w:rsid w:val="000C075A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E74A0"/>
    <w:rsid w:val="002F1615"/>
    <w:rsid w:val="003024A8"/>
    <w:rsid w:val="003030B3"/>
    <w:rsid w:val="00307E5F"/>
    <w:rsid w:val="00312A4F"/>
    <w:rsid w:val="00336EEB"/>
    <w:rsid w:val="00360BC3"/>
    <w:rsid w:val="003805F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1B4D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06487"/>
    <w:rsid w:val="00B26102"/>
    <w:rsid w:val="00B45ED4"/>
    <w:rsid w:val="00B54FB4"/>
    <w:rsid w:val="00B70577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452FC"/>
    <w:rsid w:val="00D62E6E"/>
    <w:rsid w:val="00D74F94"/>
    <w:rsid w:val="00DD482A"/>
    <w:rsid w:val="00DE0396"/>
    <w:rsid w:val="00DE0405"/>
    <w:rsid w:val="00DE252B"/>
    <w:rsid w:val="00E0229C"/>
    <w:rsid w:val="00E02758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47B9A4"/>
  <w15:chartTrackingRefBased/>
  <w15:docId w15:val="{21EF6E7F-EA80-4524-AF77-57596C9B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211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2010-01-07T09:39:00Z</cp:lastPrinted>
  <dcterms:created xsi:type="dcterms:W3CDTF">2026-03-24T10:04:00Z</dcterms:created>
  <dcterms:modified xsi:type="dcterms:W3CDTF">2026-03-27T11:40:00Z</dcterms:modified>
</cp:coreProperties>
</file>