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3891" w14:textId="165D6224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824BE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ABF01A5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CAEF128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6659AE" w14:textId="77777777" w:rsidR="006676AE" w:rsidRPr="0012157F" w:rsidRDefault="000945E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45E9">
        <w:rPr>
          <w:rFonts w:ascii="Arial" w:hAnsi="Arial" w:cs="Arial"/>
        </w:rPr>
        <w:t>Szpital Specjalistyczny im. Stefana Żeromskiego SPZOZ w Krakowie</w:t>
      </w:r>
    </w:p>
    <w:p w14:paraId="378B535C" w14:textId="77777777" w:rsidR="006676AE" w:rsidRPr="0012157F" w:rsidRDefault="000945E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45E9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0945E9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709C0AB" w14:textId="77777777" w:rsidR="00F90CD1" w:rsidRDefault="000945E9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0945E9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0945E9">
        <w:rPr>
          <w:rFonts w:ascii="Arial" w:hAnsi="Arial" w:cs="Arial"/>
        </w:rPr>
        <w:t>Kraków</w:t>
      </w:r>
    </w:p>
    <w:p w14:paraId="4C314E91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A9FE0A0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0C13D9BB" w14:textId="77777777" w:rsidTr="00252642">
        <w:tc>
          <w:tcPr>
            <w:tcW w:w="2800" w:type="dxa"/>
          </w:tcPr>
          <w:p w14:paraId="02792CB3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B488F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F6956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BCEEAD6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0CB311BE" w14:textId="77777777" w:rsidTr="00252642">
        <w:tc>
          <w:tcPr>
            <w:tcW w:w="2800" w:type="dxa"/>
          </w:tcPr>
          <w:p w14:paraId="70948112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C287AD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FD41C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9D1479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BC62DD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5E9" w:rsidRPr="0012157F" w14:paraId="3AAAC910" w14:textId="77777777" w:rsidTr="00BB508B">
        <w:tc>
          <w:tcPr>
            <w:tcW w:w="9104" w:type="dxa"/>
            <w:shd w:val="clear" w:color="auto" w:fill="D9D9D9"/>
          </w:tcPr>
          <w:p w14:paraId="7229A501" w14:textId="77777777" w:rsidR="000945E9" w:rsidRPr="006F0A84" w:rsidRDefault="000945E9" w:rsidP="00BB508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2AC06B5" w14:textId="199282EC" w:rsidR="000945E9" w:rsidRDefault="000945E9" w:rsidP="00BB508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945E9">
              <w:rPr>
                <w:rFonts w:ascii="Arial" w:hAnsi="Arial" w:cs="Arial"/>
                <w:sz w:val="24"/>
                <w:szCs w:val="24"/>
              </w:rPr>
              <w:t>(t.j. Dz. U. z 2024 r. poz. 1320 z p</w:t>
            </w:r>
            <w:r w:rsidR="00AD23B0">
              <w:rPr>
                <w:rFonts w:ascii="Arial" w:hAnsi="Arial" w:cs="Arial"/>
                <w:sz w:val="24"/>
                <w:szCs w:val="24"/>
              </w:rPr>
              <w:t>óźn.</w:t>
            </w:r>
            <w:r w:rsidRPr="000945E9">
              <w:rPr>
                <w:rFonts w:ascii="Arial" w:hAnsi="Arial" w:cs="Arial"/>
                <w:sz w:val="24"/>
                <w:szCs w:val="24"/>
              </w:rPr>
              <w:t xml:space="preserve">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8A2498" w14:textId="77777777" w:rsidR="000945E9" w:rsidRPr="00534752" w:rsidRDefault="000945E9" w:rsidP="00BB508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4F04F9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FABC878" w14:textId="77777777" w:rsidTr="00252642">
        <w:tc>
          <w:tcPr>
            <w:tcW w:w="2269" w:type="dxa"/>
          </w:tcPr>
          <w:p w14:paraId="522A3975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EB2308" w14:textId="77777777" w:rsidR="00FB403C" w:rsidRPr="00A2540E" w:rsidRDefault="000945E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45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systemu AMMS Asseco Poland z Centralną e-Rejestracją wraz z wdrożeniem, nadzorem autorskim i nadzorem serwisowym..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45E9" w:rsidRPr="00A2540E" w14:paraId="0FAA031C" w14:textId="77777777" w:rsidTr="00BB508B">
        <w:tc>
          <w:tcPr>
            <w:tcW w:w="2269" w:type="dxa"/>
          </w:tcPr>
          <w:p w14:paraId="6C365FE9" w14:textId="77777777" w:rsidR="000945E9" w:rsidRPr="00A2540E" w:rsidRDefault="000945E9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D0A4FF2" w14:textId="77777777" w:rsidR="000945E9" w:rsidRPr="00A2540E" w:rsidRDefault="000945E9" w:rsidP="00BB50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45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DZP-271-10/26</w:t>
            </w:r>
          </w:p>
        </w:tc>
      </w:tr>
    </w:tbl>
    <w:p w14:paraId="0845F6F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F1FC7C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45E9" w:rsidRPr="000945E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7170B82" w14:textId="77777777" w:rsidTr="00650D6C">
        <w:tc>
          <w:tcPr>
            <w:tcW w:w="9104" w:type="dxa"/>
            <w:shd w:val="clear" w:color="auto" w:fill="D9D9D9"/>
          </w:tcPr>
          <w:p w14:paraId="0141098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A214C0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6F5B26" w14:textId="77777777" w:rsidR="000945E9" w:rsidRPr="00992BD8" w:rsidRDefault="000945E9" w:rsidP="000945E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D08A522" w14:textId="77777777" w:rsidR="002426FF" w:rsidRPr="00922A11" w:rsidRDefault="000945E9" w:rsidP="000945E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FB3EB82" w14:textId="77777777" w:rsidR="000945E9" w:rsidRPr="00922A11" w:rsidRDefault="000945E9" w:rsidP="000945E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45EB21F" w14:textId="77777777" w:rsidR="000945E9" w:rsidRPr="0012157F" w:rsidRDefault="000945E9" w:rsidP="000945E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FE40535" w14:textId="77777777" w:rsidR="000945E9" w:rsidRPr="0012157F" w:rsidRDefault="000945E9" w:rsidP="000945E9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9A8BA10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8F6E2A8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F70592C" w14:textId="77777777" w:rsidTr="00CD4DD1">
        <w:tc>
          <w:tcPr>
            <w:tcW w:w="9104" w:type="dxa"/>
            <w:shd w:val="clear" w:color="auto" w:fill="D9D9D9"/>
          </w:tcPr>
          <w:p w14:paraId="626247F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419E9E4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7B4FE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A1E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E43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45E9" w:rsidRPr="0012157F" w14:paraId="0DBD7BAE" w14:textId="77777777" w:rsidTr="00BB50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8EDA" w14:textId="77777777" w:rsidR="000945E9" w:rsidRPr="0012157F" w:rsidRDefault="000945E9" w:rsidP="00BB50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921ED" w14:textId="77777777" w:rsidR="000945E9" w:rsidRPr="0012157F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5E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DD76E0A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CA57A08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475D40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1.</w:t>
            </w:r>
            <w:r w:rsidRPr="000945E9">
              <w:rPr>
                <w:rFonts w:ascii="Arial" w:hAnsi="Arial" w:cs="Arial"/>
                <w:sz w:val="24"/>
                <w:szCs w:val="24"/>
              </w:rPr>
              <w:tab/>
              <w:t xml:space="preserve">Wykonawca powinien wykazać, że W okresie ostatnich 3 lat przed upływem terminu składania ofert, a jeżeli okres prowadzenia działalności jest krótszy - w tym okresie, wykonał należycie dostawę polegającą na uruchomieniu integracji z Centralną e-Rejestracją dla minimum trzech różnych podmiotów wykonujących działalność leczniczą,   o wartości minimum 130 000,00 zł brutto każda z nich.  </w:t>
            </w:r>
          </w:p>
          <w:p w14:paraId="63D119A5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każdy z wykonawców warunek musi spełniać samodzielnie.</w:t>
            </w:r>
          </w:p>
          <w:p w14:paraId="67D1AE07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0E2047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2.</w:t>
            </w:r>
            <w:r w:rsidRPr="000945E9">
              <w:rPr>
                <w:rFonts w:ascii="Arial" w:hAnsi="Arial" w:cs="Arial"/>
                <w:sz w:val="24"/>
                <w:szCs w:val="24"/>
              </w:rPr>
              <w:tab/>
              <w:t>Dysponuje zespołem specjalistów, tj. min. 2 osobami posiadającymi kompetencje w zakresie wdrożenia Centralnej e- Rejestracji.</w:t>
            </w:r>
            <w:r w:rsidRPr="000945E9">
              <w:rPr>
                <w:rFonts w:ascii="Arial" w:hAnsi="Arial" w:cs="Arial"/>
                <w:sz w:val="24"/>
                <w:szCs w:val="24"/>
              </w:rPr>
              <w:tab/>
            </w:r>
          </w:p>
          <w:p w14:paraId="22F9268D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Konsorcjum, warunek w pkt 2  musi spełnić przynajmniej jeden z Wykonawców ubiegających się wspólnie o udzielenie zamówienia np. członek Konsorcjum. </w:t>
            </w:r>
          </w:p>
          <w:p w14:paraId="4B48B248" w14:textId="77777777" w:rsidR="000945E9" w:rsidRPr="000945E9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EC63CD" w14:textId="77777777" w:rsidR="000945E9" w:rsidRPr="0012157F" w:rsidRDefault="000945E9" w:rsidP="00BB50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5E9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Konsorcjum, warunek w pkt. 1, 2 musi spełnić przynajmniej jeden z Wykonawców ubiegających się wspólnie o udzielenie zamówienia np. członek Konsorcjum</w:t>
            </w:r>
          </w:p>
        </w:tc>
      </w:tr>
    </w:tbl>
    <w:p w14:paraId="393E6B46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2D66542" w14:textId="77777777" w:rsidTr="00CD4DD1">
        <w:tc>
          <w:tcPr>
            <w:tcW w:w="9104" w:type="dxa"/>
            <w:shd w:val="clear" w:color="auto" w:fill="D9D9D9"/>
          </w:tcPr>
          <w:p w14:paraId="2AA6249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5F77BDB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8B5D4F3" w14:textId="77777777" w:rsidTr="00847232">
        <w:tc>
          <w:tcPr>
            <w:tcW w:w="9104" w:type="dxa"/>
            <w:shd w:val="clear" w:color="auto" w:fill="D9D9D9"/>
          </w:tcPr>
          <w:p w14:paraId="72574318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2B7310B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E12068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FA4EC1C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0295BC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37238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5B4198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F0439A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5E4D8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1F59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DC658E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4D51A3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A41AB23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E09DA" w14:textId="77777777" w:rsidR="00AE495F" w:rsidRDefault="00AE495F" w:rsidP="0038231F">
      <w:pPr>
        <w:spacing w:after="0" w:line="240" w:lineRule="auto"/>
      </w:pPr>
      <w:r>
        <w:separator/>
      </w:r>
    </w:p>
  </w:endnote>
  <w:endnote w:type="continuationSeparator" w:id="0">
    <w:p w14:paraId="64EB52E3" w14:textId="77777777" w:rsidR="00AE495F" w:rsidRDefault="00AE49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74AF" w14:textId="77777777" w:rsidR="000945E9" w:rsidRDefault="00094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695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86B5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E431" w14:textId="77777777" w:rsidR="000945E9" w:rsidRDefault="00094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DDCA" w14:textId="77777777" w:rsidR="00AE495F" w:rsidRDefault="00AE495F" w:rsidP="0038231F">
      <w:pPr>
        <w:spacing w:after="0" w:line="240" w:lineRule="auto"/>
      </w:pPr>
      <w:r>
        <w:separator/>
      </w:r>
    </w:p>
  </w:footnote>
  <w:footnote w:type="continuationSeparator" w:id="0">
    <w:p w14:paraId="3536380C" w14:textId="77777777" w:rsidR="00AE495F" w:rsidRDefault="00AE495F" w:rsidP="0038231F">
      <w:pPr>
        <w:spacing w:after="0" w:line="240" w:lineRule="auto"/>
      </w:pPr>
      <w:r>
        <w:continuationSeparator/>
      </w:r>
    </w:p>
  </w:footnote>
  <w:footnote w:id="1">
    <w:p w14:paraId="560A8B2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89A79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F03EA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A14A7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CC74" w14:textId="77777777" w:rsidR="000945E9" w:rsidRDefault="00094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F95A4" w14:textId="77777777" w:rsidR="000945E9" w:rsidRDefault="00094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2DBC0" w14:textId="77777777" w:rsidR="000945E9" w:rsidRDefault="00094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337761">
    <w:abstractNumId w:val="11"/>
  </w:num>
  <w:num w:numId="2" w16cid:durableId="960577346">
    <w:abstractNumId w:val="0"/>
  </w:num>
  <w:num w:numId="3" w16cid:durableId="2103182091">
    <w:abstractNumId w:val="10"/>
  </w:num>
  <w:num w:numId="4" w16cid:durableId="1662804865">
    <w:abstractNumId w:val="13"/>
  </w:num>
  <w:num w:numId="5" w16cid:durableId="664556210">
    <w:abstractNumId w:val="12"/>
  </w:num>
  <w:num w:numId="6" w16cid:durableId="1310748942">
    <w:abstractNumId w:val="9"/>
  </w:num>
  <w:num w:numId="7" w16cid:durableId="1970353860">
    <w:abstractNumId w:val="1"/>
  </w:num>
  <w:num w:numId="8" w16cid:durableId="1015695165">
    <w:abstractNumId w:val="6"/>
  </w:num>
  <w:num w:numId="9" w16cid:durableId="551229618">
    <w:abstractNumId w:val="4"/>
  </w:num>
  <w:num w:numId="10" w16cid:durableId="139539640">
    <w:abstractNumId w:val="7"/>
  </w:num>
  <w:num w:numId="11" w16cid:durableId="834540528">
    <w:abstractNumId w:val="5"/>
  </w:num>
  <w:num w:numId="12" w16cid:durableId="230621701">
    <w:abstractNumId w:val="8"/>
  </w:num>
  <w:num w:numId="13" w16cid:durableId="659819816">
    <w:abstractNumId w:val="3"/>
  </w:num>
  <w:num w:numId="14" w16cid:durableId="1464541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95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45E9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4BE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D23B0"/>
    <w:rsid w:val="00AE495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0275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B1C7D"/>
  <w15:docId w15:val="{677E3E22-12D5-4354-8F2E-F94DB033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2026-03-24T10:00:00Z</dcterms:created>
  <dcterms:modified xsi:type="dcterms:W3CDTF">2026-03-24T10:36:00Z</dcterms:modified>
</cp:coreProperties>
</file>