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AE746" w14:textId="5063CDA5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D1231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3ABA491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C72E69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84C6503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5CBE919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792A524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0682A6D" w14:textId="77777777" w:rsidTr="004F10A0">
        <w:tc>
          <w:tcPr>
            <w:tcW w:w="2269" w:type="dxa"/>
          </w:tcPr>
          <w:p w14:paraId="6FD608E0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11F7F6D" w14:textId="77777777" w:rsidR="00A137C9" w:rsidRPr="00A2540E" w:rsidRDefault="00720DD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0D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systemu AMMS Asseco Poland z Centralną e-Rejestracją wraz z wdrożeniem.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20DD5" w:rsidRPr="00A2540E" w14:paraId="1B7847A9" w14:textId="77777777" w:rsidTr="00175290">
        <w:tc>
          <w:tcPr>
            <w:tcW w:w="2269" w:type="dxa"/>
          </w:tcPr>
          <w:p w14:paraId="2730696C" w14:textId="77777777" w:rsidR="00720DD5" w:rsidRPr="00A2540E" w:rsidRDefault="00720DD5" w:rsidP="001752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74920B4" w14:textId="77777777" w:rsidR="00720DD5" w:rsidRPr="00A2540E" w:rsidRDefault="00720DD5" w:rsidP="001752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0D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DZP-271-10/26</w:t>
            </w:r>
          </w:p>
        </w:tc>
      </w:tr>
    </w:tbl>
    <w:p w14:paraId="7061EB4E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78D0DC6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20DD5" w:rsidRPr="00720DD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95665E1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BA8C83F" w14:textId="77777777" w:rsidTr="00A137C9">
        <w:tc>
          <w:tcPr>
            <w:tcW w:w="617" w:type="dxa"/>
            <w:vAlign w:val="center"/>
          </w:tcPr>
          <w:p w14:paraId="028F59C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5075116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362A310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162EBC26" w14:textId="77777777" w:rsidTr="00A137C9">
        <w:tc>
          <w:tcPr>
            <w:tcW w:w="617" w:type="dxa"/>
            <w:vAlign w:val="center"/>
          </w:tcPr>
          <w:p w14:paraId="6516CA6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366020D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20D7E9B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1C81409" w14:textId="77777777" w:rsidTr="00A137C9">
        <w:tc>
          <w:tcPr>
            <w:tcW w:w="617" w:type="dxa"/>
            <w:vAlign w:val="center"/>
          </w:tcPr>
          <w:p w14:paraId="19F4B20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5B5EA78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594E094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3B56C2C" w14:textId="7BC13498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20DD5" w:rsidRPr="00720DD5">
        <w:rPr>
          <w:rFonts w:ascii="Arial" w:hAnsi="Arial" w:cs="Arial"/>
          <w:sz w:val="24"/>
          <w:szCs w:val="24"/>
        </w:rPr>
        <w:t xml:space="preserve">(t.j. Dz. U. z 2024 r. poz. 1320 z </w:t>
      </w:r>
      <w:r w:rsidR="0054511E">
        <w:rPr>
          <w:rFonts w:ascii="Arial" w:hAnsi="Arial" w:cs="Arial"/>
          <w:sz w:val="24"/>
          <w:szCs w:val="24"/>
        </w:rPr>
        <w:t>póżn.</w:t>
      </w:r>
      <w:r w:rsidR="00720DD5" w:rsidRPr="00720DD5">
        <w:rPr>
          <w:rFonts w:ascii="Arial" w:hAnsi="Arial" w:cs="Arial"/>
          <w:sz w:val="24"/>
          <w:szCs w:val="24"/>
        </w:rPr>
        <w:t xml:space="preserve">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42BFCB0" w14:textId="77777777" w:rsidTr="00A137C9">
        <w:tc>
          <w:tcPr>
            <w:tcW w:w="617" w:type="dxa"/>
            <w:vAlign w:val="center"/>
          </w:tcPr>
          <w:p w14:paraId="320391B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4DFA59D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854B18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576B3E8D" w14:textId="77777777" w:rsidTr="00A137C9">
        <w:tc>
          <w:tcPr>
            <w:tcW w:w="617" w:type="dxa"/>
            <w:vAlign w:val="center"/>
          </w:tcPr>
          <w:p w14:paraId="2689A19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0908D36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32A3F7E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2B328DDF" w14:textId="77777777" w:rsidTr="00A137C9">
        <w:tc>
          <w:tcPr>
            <w:tcW w:w="617" w:type="dxa"/>
            <w:vAlign w:val="center"/>
          </w:tcPr>
          <w:p w14:paraId="484B7FF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1377F66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7C357E1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D797E4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8EF251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60CB5AF" w14:textId="77777777" w:rsidTr="004F10A0">
        <w:tc>
          <w:tcPr>
            <w:tcW w:w="2660" w:type="dxa"/>
          </w:tcPr>
          <w:p w14:paraId="196ECA6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A56E21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22BCFE4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5D3214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FAFF37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C1BEAD4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20DD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0A2DF4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27234" w14:textId="77777777" w:rsidR="0094613A" w:rsidRDefault="0094613A" w:rsidP="00025386">
      <w:pPr>
        <w:spacing w:after="0" w:line="240" w:lineRule="auto"/>
      </w:pPr>
      <w:r>
        <w:separator/>
      </w:r>
    </w:p>
  </w:endnote>
  <w:endnote w:type="continuationSeparator" w:id="0">
    <w:p w14:paraId="5563A512" w14:textId="77777777" w:rsidR="0094613A" w:rsidRDefault="009461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21690" w14:textId="77777777" w:rsidR="00720DD5" w:rsidRDefault="00720D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D1CBC" w14:textId="77777777" w:rsidR="00025386" w:rsidRDefault="004D1231" w:rsidP="00025386">
    <w:pPr>
      <w:pStyle w:val="Stopka"/>
      <w:tabs>
        <w:tab w:val="clear" w:pos="4536"/>
      </w:tabs>
      <w:jc w:val="center"/>
    </w:pPr>
    <w:r>
      <w:rPr>
        <w:noProof/>
      </w:rPr>
      <w:pict w14:anchorId="1737E76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240B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FEA3C5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0C91E" w14:textId="77777777" w:rsidR="00720DD5" w:rsidRDefault="00720D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2BCFF" w14:textId="77777777" w:rsidR="0094613A" w:rsidRDefault="0094613A" w:rsidP="00025386">
      <w:pPr>
        <w:spacing w:after="0" w:line="240" w:lineRule="auto"/>
      </w:pPr>
      <w:r>
        <w:separator/>
      </w:r>
    </w:p>
  </w:footnote>
  <w:footnote w:type="continuationSeparator" w:id="0">
    <w:p w14:paraId="4323F3C6" w14:textId="77777777" w:rsidR="0094613A" w:rsidRDefault="009461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14AA2" w14:textId="77777777" w:rsidR="00720DD5" w:rsidRDefault="00720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62C08" w14:textId="77777777" w:rsidR="00720DD5" w:rsidRDefault="00720D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EC6E0" w14:textId="77777777" w:rsidR="00720DD5" w:rsidRDefault="00720D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335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613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D1231"/>
    <w:rsid w:val="004E27D7"/>
    <w:rsid w:val="004F10A0"/>
    <w:rsid w:val="0054511E"/>
    <w:rsid w:val="0055145C"/>
    <w:rsid w:val="005624D8"/>
    <w:rsid w:val="00620476"/>
    <w:rsid w:val="00657A47"/>
    <w:rsid w:val="00720DD5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4613A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02758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967F0"/>
  <w15:chartTrackingRefBased/>
  <w15:docId w15:val="{E1DECA1B-3A21-41EA-BF9A-5C8B71F5D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2026-03-12T09:10:00Z</dcterms:created>
  <dcterms:modified xsi:type="dcterms:W3CDTF">2026-03-24T10:36:00Z</dcterms:modified>
</cp:coreProperties>
</file>