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59AA3" w14:textId="72A87E7E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027C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A1EE5CF" w14:textId="77777777" w:rsidTr="00467CA2">
        <w:tc>
          <w:tcPr>
            <w:tcW w:w="2800" w:type="dxa"/>
          </w:tcPr>
          <w:p w14:paraId="718A244C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9F639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BC1B3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6D609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91857A2" w14:textId="77777777" w:rsidTr="00467CA2">
        <w:tc>
          <w:tcPr>
            <w:tcW w:w="2800" w:type="dxa"/>
          </w:tcPr>
          <w:p w14:paraId="7E62FA1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620E73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5254D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8D704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E6E2E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EA8DC0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9AA37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87EAC6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F0E1F5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A2D9F" w:rsidRPr="00FA2D9F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7BD87A1" w14:textId="77777777" w:rsidTr="00467CA2">
        <w:tc>
          <w:tcPr>
            <w:tcW w:w="2269" w:type="dxa"/>
          </w:tcPr>
          <w:p w14:paraId="0BD4E67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99E39C" w14:textId="77777777" w:rsidR="00D520D3" w:rsidRPr="00A2540E" w:rsidRDefault="00FA2D9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2D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systemu AMMS Asseco Poland z Centralną e-Rejestracją wraz z wdrożeniem.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2D9F" w:rsidRPr="00A2540E" w14:paraId="709F25F5" w14:textId="77777777" w:rsidTr="00175290">
        <w:tc>
          <w:tcPr>
            <w:tcW w:w="2269" w:type="dxa"/>
          </w:tcPr>
          <w:p w14:paraId="0D08E88F" w14:textId="77777777" w:rsidR="00FA2D9F" w:rsidRPr="00A2540E" w:rsidRDefault="00FA2D9F" w:rsidP="001752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CE765A" w14:textId="77777777" w:rsidR="00FA2D9F" w:rsidRPr="00A2540E" w:rsidRDefault="00FA2D9F" w:rsidP="001752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2D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DZP-271-10/26</w:t>
            </w:r>
          </w:p>
        </w:tc>
      </w:tr>
    </w:tbl>
    <w:p w14:paraId="24802699" w14:textId="77777777" w:rsidR="00DC652A" w:rsidRPr="00053927" w:rsidRDefault="00FA2D9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3557DB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1C5CAC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C00E53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6686A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D47E74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A80038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C152F2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3BE0F4E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D5E0903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B8CA49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D92E8E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7FED584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65207E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4056E9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F71BDD3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98C2F5A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201788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872F56C" w14:textId="77777777" w:rsidTr="00467CA2">
        <w:tc>
          <w:tcPr>
            <w:tcW w:w="2660" w:type="dxa"/>
          </w:tcPr>
          <w:p w14:paraId="5D7964A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17287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7765B9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386288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CE617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7F086D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A2D9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D3DF01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66865" w14:textId="77777777" w:rsidR="008E3DC6" w:rsidRDefault="008E3DC6" w:rsidP="00025386">
      <w:pPr>
        <w:spacing w:after="0" w:line="240" w:lineRule="auto"/>
      </w:pPr>
      <w:r>
        <w:separator/>
      </w:r>
    </w:p>
  </w:endnote>
  <w:endnote w:type="continuationSeparator" w:id="0">
    <w:p w14:paraId="68DF7DE5" w14:textId="77777777" w:rsidR="008E3DC6" w:rsidRDefault="008E3D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7D02" w14:textId="77777777" w:rsidR="00FA2D9F" w:rsidRDefault="00FA2D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F6DC2" w14:textId="77777777" w:rsidR="00025386" w:rsidRDefault="009027C6" w:rsidP="00025386">
    <w:pPr>
      <w:pStyle w:val="Stopka"/>
      <w:tabs>
        <w:tab w:val="clear" w:pos="4536"/>
      </w:tabs>
      <w:jc w:val="center"/>
    </w:pPr>
    <w:r>
      <w:rPr>
        <w:noProof/>
      </w:rPr>
      <w:pict w14:anchorId="137086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A293D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0EED1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B86A" w14:textId="77777777" w:rsidR="00FA2D9F" w:rsidRDefault="00FA2D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5F4BB" w14:textId="77777777" w:rsidR="008E3DC6" w:rsidRDefault="008E3DC6" w:rsidP="00025386">
      <w:pPr>
        <w:spacing w:after="0" w:line="240" w:lineRule="auto"/>
      </w:pPr>
      <w:r>
        <w:separator/>
      </w:r>
    </w:p>
  </w:footnote>
  <w:footnote w:type="continuationSeparator" w:id="0">
    <w:p w14:paraId="7DE4403D" w14:textId="77777777" w:rsidR="008E3DC6" w:rsidRDefault="008E3D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B7087" w14:textId="77777777" w:rsidR="00FA2D9F" w:rsidRDefault="00FA2D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1A579" w14:textId="77777777" w:rsidR="00FA2D9F" w:rsidRDefault="00FA2D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22F48" w14:textId="77777777" w:rsidR="00FA2D9F" w:rsidRDefault="00FA2D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377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DC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E3DC6"/>
    <w:rsid w:val="008F2498"/>
    <w:rsid w:val="009027C6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02758"/>
    <w:rsid w:val="00E27ABB"/>
    <w:rsid w:val="00E661A5"/>
    <w:rsid w:val="00E67109"/>
    <w:rsid w:val="00E86D3B"/>
    <w:rsid w:val="00EC10EE"/>
    <w:rsid w:val="00ED2631"/>
    <w:rsid w:val="00EF3368"/>
    <w:rsid w:val="00F334B4"/>
    <w:rsid w:val="00FA2D9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120185"/>
  <w15:chartTrackingRefBased/>
  <w15:docId w15:val="{1C8BAD59-8365-4973-A2FA-F5AD46CE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2026-03-12T09:09:00Z</dcterms:created>
  <dcterms:modified xsi:type="dcterms:W3CDTF">2026-03-24T10:37:00Z</dcterms:modified>
</cp:coreProperties>
</file>