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F8030" w14:textId="7C559D11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>Załącznik nr</w:t>
      </w:r>
      <w:r w:rsidR="00F73855">
        <w:rPr>
          <w:rFonts w:ascii="Arial" w:hAnsi="Arial" w:cs="Arial"/>
          <w:bCs/>
          <w:sz w:val="24"/>
        </w:rPr>
        <w:t xml:space="preserve"> 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081DB9CD" w14:textId="77777777" w:rsidTr="00C2302C">
        <w:tc>
          <w:tcPr>
            <w:tcW w:w="2800" w:type="dxa"/>
          </w:tcPr>
          <w:p w14:paraId="5B659611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14:paraId="633AE1D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4F6E2E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E6A892F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68832DF3" w14:textId="77777777" w:rsidTr="00C2302C">
        <w:tc>
          <w:tcPr>
            <w:tcW w:w="2800" w:type="dxa"/>
          </w:tcPr>
          <w:p w14:paraId="776DAC56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14:paraId="4579484B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D7323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2AD96E8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0B86C428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01349078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1FF631" w14:textId="6BABD029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14:paraId="5896F6D4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33299CDD" w14:textId="77777777" w:rsidTr="00ED20C7">
        <w:tc>
          <w:tcPr>
            <w:tcW w:w="2269" w:type="dxa"/>
          </w:tcPr>
          <w:p w14:paraId="3287F570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14:paraId="24DFA780" w14:textId="4512CD66" w:rsidR="00ED20C7" w:rsidRPr="00CA5E56" w:rsidRDefault="00F36A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6A6A">
              <w:rPr>
                <w:rFonts w:ascii="Arial" w:hAnsi="Arial" w:cs="Arial"/>
                <w:bCs/>
                <w:sz w:val="24"/>
                <w:szCs w:val="24"/>
              </w:rPr>
              <w:t xml:space="preserve">Integracja systemu AMMS Asseco </w:t>
            </w:r>
            <w:r w:rsidR="003507DB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Pr="00F36A6A">
              <w:rPr>
                <w:rFonts w:ascii="Arial" w:hAnsi="Arial" w:cs="Arial"/>
                <w:bCs/>
                <w:sz w:val="24"/>
                <w:szCs w:val="24"/>
              </w:rPr>
              <w:t>oland z Centralną e-Rejestracją wraz z wdrożeniem</w:t>
            </w:r>
            <w:r w:rsidR="003C3DA4">
              <w:rPr>
                <w:rFonts w:ascii="Arial" w:hAnsi="Arial" w:cs="Arial"/>
                <w:bCs/>
                <w:sz w:val="24"/>
                <w:szCs w:val="24"/>
              </w:rPr>
              <w:t xml:space="preserve"> nadzorem autorskim i nadzorem serwisowym.</w:t>
            </w:r>
          </w:p>
        </w:tc>
      </w:tr>
      <w:tr w:rsidR="00F36A6A" w:rsidRPr="00CA5E56" w14:paraId="7160B777" w14:textId="77777777" w:rsidTr="00175290">
        <w:tc>
          <w:tcPr>
            <w:tcW w:w="2269" w:type="dxa"/>
          </w:tcPr>
          <w:p w14:paraId="5E738913" w14:textId="77777777" w:rsidR="00F36A6A" w:rsidRPr="00CA5E56" w:rsidRDefault="00F36A6A" w:rsidP="0017529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14:paraId="115E7FFD" w14:textId="77777777" w:rsidR="00F36A6A" w:rsidRPr="00CA5E56" w:rsidRDefault="00F36A6A" w:rsidP="001752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6A6A">
              <w:rPr>
                <w:rFonts w:ascii="Arial" w:hAnsi="Arial" w:cs="Arial"/>
                <w:bCs/>
                <w:sz w:val="24"/>
                <w:szCs w:val="24"/>
              </w:rPr>
              <w:t>DZP-271-10/26</w:t>
            </w:r>
          </w:p>
        </w:tc>
      </w:tr>
    </w:tbl>
    <w:p w14:paraId="266B5707" w14:textId="395D994D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F36A6A" w:rsidRPr="00F36A6A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7979C3BA" w14:textId="77777777" w:rsidTr="00A55523">
        <w:tc>
          <w:tcPr>
            <w:tcW w:w="2553" w:type="dxa"/>
            <w:vAlign w:val="center"/>
          </w:tcPr>
          <w:p w14:paraId="7EF678B0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14:paraId="5080ED4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14:paraId="7D1B81A6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2349BABD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14:paraId="5E8D9AD5" w14:textId="56CEE1BC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zostały wykonane lub są wykonywane</w:t>
            </w:r>
          </w:p>
        </w:tc>
      </w:tr>
      <w:tr w:rsidR="00AB03CC" w:rsidRPr="00A55523" w14:paraId="33A9A96E" w14:textId="77777777" w:rsidTr="00A55523">
        <w:trPr>
          <w:trHeight w:hRule="exact" w:val="567"/>
        </w:trPr>
        <w:tc>
          <w:tcPr>
            <w:tcW w:w="2553" w:type="dxa"/>
          </w:tcPr>
          <w:p w14:paraId="4F56BB6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4D60D3A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16A4C16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499D53E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34958EA1" w14:textId="77777777" w:rsidTr="00A55523">
        <w:trPr>
          <w:trHeight w:hRule="exact" w:val="567"/>
        </w:trPr>
        <w:tc>
          <w:tcPr>
            <w:tcW w:w="2553" w:type="dxa"/>
          </w:tcPr>
          <w:p w14:paraId="0ED59DE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4168E1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14:paraId="6054E70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14:paraId="34301B5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688D8EE7" w14:textId="59B6BD11"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  <w:bookmarkEnd w:id="0"/>
    </w:p>
    <w:p w14:paraId="19B01AA6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14:paraId="13FB06E8" w14:textId="77777777"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264E2" w14:textId="77777777" w:rsidR="00210E4F" w:rsidRDefault="00210E4F">
      <w:r>
        <w:separator/>
      </w:r>
    </w:p>
  </w:endnote>
  <w:endnote w:type="continuationSeparator" w:id="0">
    <w:p w14:paraId="62852DA2" w14:textId="77777777" w:rsidR="00210E4F" w:rsidRDefault="00210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247C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8DF2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250CF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F92F8B4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4C3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D50A6F" w14:textId="77777777" w:rsidR="00EF0FC8" w:rsidRDefault="00EF0FC8">
    <w:pPr>
      <w:pStyle w:val="Stopka"/>
      <w:tabs>
        <w:tab w:val="clear" w:pos="4536"/>
      </w:tabs>
      <w:jc w:val="center"/>
    </w:pPr>
  </w:p>
  <w:p w14:paraId="2AFE3B8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B80A9" w14:textId="77777777" w:rsidR="00210E4F" w:rsidRDefault="00210E4F">
      <w:r>
        <w:separator/>
      </w:r>
    </w:p>
  </w:footnote>
  <w:footnote w:type="continuationSeparator" w:id="0">
    <w:p w14:paraId="3297E277" w14:textId="77777777" w:rsidR="00210E4F" w:rsidRDefault="00210E4F">
      <w:r>
        <w:continuationSeparator/>
      </w:r>
    </w:p>
  </w:footnote>
  <w:footnote w:id="1">
    <w:p w14:paraId="0473DBF3" w14:textId="77777777"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14:paraId="6BC9AD93" w14:textId="77777777"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3AE74" w14:textId="77777777" w:rsidR="00F36A6A" w:rsidRDefault="00F36A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D3E9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F36A6A">
      <w:rPr>
        <w:rFonts w:ascii="Arial" w:hAnsi="Arial" w:cs="Arial"/>
      </w:rPr>
      <w:t>DZP-271-10/26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DF9B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55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E4F"/>
    <w:rsid w:val="000808E8"/>
    <w:rsid w:val="00085A19"/>
    <w:rsid w:val="000C3052"/>
    <w:rsid w:val="001D49D0"/>
    <w:rsid w:val="00210E4F"/>
    <w:rsid w:val="002650B7"/>
    <w:rsid w:val="00267521"/>
    <w:rsid w:val="002C6B8F"/>
    <w:rsid w:val="00312741"/>
    <w:rsid w:val="0031485A"/>
    <w:rsid w:val="00320B74"/>
    <w:rsid w:val="003507DB"/>
    <w:rsid w:val="00352FB6"/>
    <w:rsid w:val="00376E41"/>
    <w:rsid w:val="003805F3"/>
    <w:rsid w:val="0039183C"/>
    <w:rsid w:val="003979FA"/>
    <w:rsid w:val="003C3DA4"/>
    <w:rsid w:val="003D633B"/>
    <w:rsid w:val="00425DD9"/>
    <w:rsid w:val="0044657C"/>
    <w:rsid w:val="00450E0A"/>
    <w:rsid w:val="004B06BD"/>
    <w:rsid w:val="004B597A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663D4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36A6A"/>
    <w:rsid w:val="00F73855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CDCFDA"/>
  <w15:chartTrackingRefBased/>
  <w15:docId w15:val="{266F4E50-13C7-428F-A6D0-6082F9FB1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6</cp:revision>
  <cp:lastPrinted>2000-12-14T19:24:00Z</cp:lastPrinted>
  <dcterms:created xsi:type="dcterms:W3CDTF">2026-03-12T09:05:00Z</dcterms:created>
  <dcterms:modified xsi:type="dcterms:W3CDTF">2026-03-27T11:39:00Z</dcterms:modified>
</cp:coreProperties>
</file>