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4E015" w14:textId="38E4CA0E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C3676B">
        <w:rPr>
          <w:rFonts w:cs="Arial"/>
          <w:b w:val="0"/>
          <w:bCs/>
          <w:sz w:val="24"/>
        </w:rPr>
        <w:t>7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74AFD058" w14:textId="77777777" w:rsidTr="00CA5E56">
        <w:tc>
          <w:tcPr>
            <w:tcW w:w="2800" w:type="dxa"/>
          </w:tcPr>
          <w:p w14:paraId="558546AA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74F4DB12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0853048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09A25FA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7511F458" w14:textId="77777777" w:rsidTr="00CA5E56">
        <w:tc>
          <w:tcPr>
            <w:tcW w:w="2800" w:type="dxa"/>
          </w:tcPr>
          <w:p w14:paraId="17D8A8B9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6DCD7248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A63362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C0E20EC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CD7C27D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02DBE119" w14:textId="77777777" w:rsidTr="00CA5E56">
        <w:tc>
          <w:tcPr>
            <w:tcW w:w="14034" w:type="dxa"/>
            <w:shd w:val="clear" w:color="auto" w:fill="F2F2F2"/>
          </w:tcPr>
          <w:p w14:paraId="0C4D0C41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48573A7F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28DE174C" w14:textId="77777777" w:rsidTr="00CA5E56">
        <w:tc>
          <w:tcPr>
            <w:tcW w:w="2268" w:type="dxa"/>
          </w:tcPr>
          <w:p w14:paraId="556BFFBE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2B3EF231" w14:textId="1EE9B44C" w:rsidR="00CA5E56" w:rsidRPr="00CA5E56" w:rsidRDefault="006B5428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5428">
              <w:rPr>
                <w:rFonts w:ascii="Arial" w:hAnsi="Arial" w:cs="Arial"/>
                <w:bCs/>
                <w:sz w:val="24"/>
                <w:szCs w:val="24"/>
              </w:rPr>
              <w:t>Integracja systemu AMMS Asseco Poland z Centralną e-Rejestracją wraz z wdrożeniem, nadzorem autorskim i nadzorem serwisowym</w:t>
            </w:r>
          </w:p>
        </w:tc>
      </w:tr>
      <w:tr w:rsidR="006B5428" w:rsidRPr="00CA5E56" w14:paraId="60FDBA1E" w14:textId="77777777" w:rsidTr="00BB508B">
        <w:tc>
          <w:tcPr>
            <w:tcW w:w="2268" w:type="dxa"/>
          </w:tcPr>
          <w:p w14:paraId="6B307BC0" w14:textId="77777777" w:rsidR="006B5428" w:rsidRPr="00CA5E56" w:rsidRDefault="006B5428" w:rsidP="00BB50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3E0856FB" w14:textId="77777777" w:rsidR="006B5428" w:rsidRPr="00CA5E56" w:rsidRDefault="006B5428" w:rsidP="00BB50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5428">
              <w:rPr>
                <w:rFonts w:ascii="Arial" w:hAnsi="Arial" w:cs="Arial"/>
                <w:bCs/>
                <w:sz w:val="24"/>
                <w:szCs w:val="24"/>
              </w:rPr>
              <w:t>DZP-271-10/26</w:t>
            </w:r>
          </w:p>
        </w:tc>
      </w:tr>
    </w:tbl>
    <w:p w14:paraId="00D9F010" w14:textId="77777777" w:rsidR="0060654D" w:rsidRPr="00B105F9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="006B5428" w:rsidRPr="006B5428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>
        <w:rPr>
          <w:rFonts w:ascii="Arial" w:eastAsia="Calibri" w:hAnsi="Arial" w:cs="Arial"/>
          <w:sz w:val="24"/>
          <w:szCs w:val="24"/>
          <w:lang w:eastAsia="en-US"/>
        </w:rPr>
        <w:t>(y)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7B62BEB0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3DB3D26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CC5C28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9C3C32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622856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564E99B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7BA3886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63A6EE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ABD959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621B85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6AA020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31C9C4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2CEC8A5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BB413D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669C97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361BF9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7FF6E3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D3387C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1DF08E1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983725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2C715F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7AA2060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4CD68C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73A2D81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30872B12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14:paraId="4C8C25E8" w14:textId="77777777"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14:paraId="3797235A" w14:textId="77777777"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14:paraId="3C340704" w14:textId="77777777"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14:paraId="32FDFDB2" w14:textId="77777777"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1"/>
      </w:r>
      <w:r w:rsidRPr="003074D5">
        <w:rPr>
          <w:rFonts w:ascii="Arial" w:hAnsi="Arial" w:cs="Arial"/>
          <w:iCs/>
        </w:rPr>
        <w:t>]</w:t>
      </w:r>
    </w:p>
    <w:p w14:paraId="54FA55F4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AE2CE" w14:textId="77777777" w:rsidR="00984CDC" w:rsidRDefault="00984CDC">
      <w:r>
        <w:separator/>
      </w:r>
    </w:p>
  </w:endnote>
  <w:endnote w:type="continuationSeparator" w:id="0">
    <w:p w14:paraId="473206A8" w14:textId="77777777" w:rsidR="00984CDC" w:rsidRDefault="00984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CAC7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71BA4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A1D1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89D671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36C2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E849C5" w14:textId="77777777" w:rsidR="00821C80" w:rsidRDefault="00821C80">
    <w:pPr>
      <w:pStyle w:val="Stopka"/>
      <w:tabs>
        <w:tab w:val="clear" w:pos="4536"/>
      </w:tabs>
      <w:jc w:val="center"/>
    </w:pPr>
  </w:p>
  <w:p w14:paraId="5E62AFF4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2CB37" w14:textId="77777777" w:rsidR="00984CDC" w:rsidRDefault="00984CDC">
      <w:r>
        <w:separator/>
      </w:r>
    </w:p>
  </w:footnote>
  <w:footnote w:type="continuationSeparator" w:id="0">
    <w:p w14:paraId="3F1F008D" w14:textId="77777777" w:rsidR="00984CDC" w:rsidRDefault="00984CDC">
      <w:r>
        <w:continuationSeparator/>
      </w:r>
    </w:p>
  </w:footnote>
  <w:footnote w:id="1">
    <w:p w14:paraId="0D99A3B3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99F5" w14:textId="77777777" w:rsidR="006B5428" w:rsidRDefault="006B5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C693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6B5428">
      <w:rPr>
        <w:rFonts w:ascii="Arial" w:hAnsi="Arial" w:cs="Arial"/>
      </w:rPr>
      <w:t>DZP-271-10/26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E5EB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CDC"/>
    <w:rsid w:val="000C235B"/>
    <w:rsid w:val="001174D3"/>
    <w:rsid w:val="00121B8A"/>
    <w:rsid w:val="00150D7E"/>
    <w:rsid w:val="00167DCC"/>
    <w:rsid w:val="00173417"/>
    <w:rsid w:val="002C52CF"/>
    <w:rsid w:val="003074D5"/>
    <w:rsid w:val="003805F3"/>
    <w:rsid w:val="004E070D"/>
    <w:rsid w:val="0060654D"/>
    <w:rsid w:val="00691359"/>
    <w:rsid w:val="006B5428"/>
    <w:rsid w:val="007064BA"/>
    <w:rsid w:val="007524A3"/>
    <w:rsid w:val="00771188"/>
    <w:rsid w:val="00821C80"/>
    <w:rsid w:val="00861259"/>
    <w:rsid w:val="009160CE"/>
    <w:rsid w:val="00936CFB"/>
    <w:rsid w:val="00980415"/>
    <w:rsid w:val="00984CDC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3676B"/>
    <w:rsid w:val="00C97A27"/>
    <w:rsid w:val="00CA5E56"/>
    <w:rsid w:val="00D52F5E"/>
    <w:rsid w:val="00E02758"/>
    <w:rsid w:val="00E819CF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7CF5A"/>
  <w15:chartTrackingRefBased/>
  <w15:docId w15:val="{8D484CC0-3BC0-4790-9E00-8C0CE641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108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5</cp:revision>
  <cp:lastPrinted>2000-12-12T17:01:00Z</cp:lastPrinted>
  <dcterms:created xsi:type="dcterms:W3CDTF">2026-03-24T10:03:00Z</dcterms:created>
  <dcterms:modified xsi:type="dcterms:W3CDTF">2026-03-27T11:39:00Z</dcterms:modified>
</cp:coreProperties>
</file>