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7DDB4" w14:textId="686E1940" w:rsidR="009432A1" w:rsidRPr="00825DF9" w:rsidRDefault="00CA3D1B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25DF9">
        <w:rPr>
          <w:rFonts w:ascii="Arial Narrow" w:hAnsi="Arial Narrow" w:cs="Arial"/>
          <w:sz w:val="22"/>
          <w:szCs w:val="22"/>
        </w:rPr>
        <w:t>Bydgoszcz</w:t>
      </w:r>
      <w:r w:rsidR="009432A1" w:rsidRPr="00825DF9">
        <w:rPr>
          <w:rFonts w:ascii="Arial Narrow" w:hAnsi="Arial Narrow" w:cs="Arial"/>
          <w:sz w:val="22"/>
          <w:szCs w:val="22"/>
        </w:rPr>
        <w:t xml:space="preserve"> dnia: </w:t>
      </w:r>
      <w:r w:rsidRPr="00825DF9">
        <w:rPr>
          <w:rFonts w:ascii="Arial Narrow" w:hAnsi="Arial Narrow" w:cs="Arial"/>
          <w:sz w:val="22"/>
          <w:szCs w:val="22"/>
        </w:rPr>
        <w:t>2026-03-27</w:t>
      </w:r>
    </w:p>
    <w:p w14:paraId="30010095" w14:textId="385F09F0" w:rsidR="009432A1" w:rsidRPr="00825DF9" w:rsidRDefault="00CA3D1B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25D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18024D4" w14:textId="37B98060" w:rsidR="009432A1" w:rsidRPr="00825DF9" w:rsidRDefault="00CA3D1B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25DF9">
        <w:rPr>
          <w:rFonts w:ascii="Arial Narrow" w:hAnsi="Arial Narrow" w:cs="Arial"/>
          <w:sz w:val="22"/>
          <w:szCs w:val="22"/>
        </w:rPr>
        <w:t>Powstańców Warszawy</w:t>
      </w:r>
      <w:r w:rsidR="009432A1" w:rsidRPr="00825DF9">
        <w:rPr>
          <w:rFonts w:ascii="Arial Narrow" w:hAnsi="Arial Narrow" w:cs="Arial"/>
          <w:sz w:val="22"/>
          <w:szCs w:val="22"/>
        </w:rPr>
        <w:t xml:space="preserve"> </w:t>
      </w:r>
      <w:r w:rsidRPr="00825DF9">
        <w:rPr>
          <w:rFonts w:ascii="Arial Narrow" w:hAnsi="Arial Narrow" w:cs="Arial"/>
          <w:sz w:val="22"/>
          <w:szCs w:val="22"/>
        </w:rPr>
        <w:t>5</w:t>
      </w:r>
    </w:p>
    <w:p w14:paraId="1C11A48C" w14:textId="1C873761" w:rsidR="009432A1" w:rsidRPr="00825DF9" w:rsidRDefault="00CA3D1B" w:rsidP="009432A1">
      <w:pPr>
        <w:rPr>
          <w:rFonts w:ascii="Arial Narrow" w:hAnsi="Arial Narrow" w:cs="Arial"/>
          <w:sz w:val="22"/>
          <w:szCs w:val="22"/>
        </w:rPr>
      </w:pPr>
      <w:r w:rsidRPr="00825DF9">
        <w:rPr>
          <w:rFonts w:ascii="Arial Narrow" w:hAnsi="Arial Narrow" w:cs="Arial"/>
          <w:sz w:val="22"/>
          <w:szCs w:val="22"/>
        </w:rPr>
        <w:t>85-681</w:t>
      </w:r>
      <w:r w:rsidR="009432A1" w:rsidRPr="00825DF9">
        <w:rPr>
          <w:rFonts w:ascii="Arial Narrow" w:hAnsi="Arial Narrow" w:cs="Arial"/>
          <w:sz w:val="22"/>
          <w:szCs w:val="22"/>
        </w:rPr>
        <w:t xml:space="preserve"> </w:t>
      </w:r>
      <w:r w:rsidRPr="00825DF9">
        <w:rPr>
          <w:rFonts w:ascii="Arial Narrow" w:hAnsi="Arial Narrow" w:cs="Arial"/>
          <w:sz w:val="22"/>
          <w:szCs w:val="22"/>
        </w:rPr>
        <w:t>Bydgoszcz</w:t>
      </w:r>
    </w:p>
    <w:p w14:paraId="6BE245EE" w14:textId="77777777" w:rsidR="009432A1" w:rsidRPr="00825DF9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825D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2A1A8B4" w14:textId="77777777" w:rsidR="009432A1" w:rsidRPr="00825DF9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25DF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25DF9" w14:paraId="5D32468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D1FB4C" w14:textId="77777777" w:rsidR="009432A1" w:rsidRPr="00825DF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25DF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8A280C2" w14:textId="77777777" w:rsidR="009432A1" w:rsidRPr="00825DF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25DF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CC97247" w14:textId="77777777" w:rsidR="00A80738" w:rsidRPr="00825DF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25DF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731EC95" w14:textId="77777777" w:rsidR="009432A1" w:rsidRPr="00825DF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5D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25D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25D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25DF9" w14:paraId="4196690A" w14:textId="77777777" w:rsidTr="00A652DF">
        <w:tc>
          <w:tcPr>
            <w:tcW w:w="2269" w:type="dxa"/>
          </w:tcPr>
          <w:p w14:paraId="214DBB11" w14:textId="77777777" w:rsidR="009432A1" w:rsidRPr="00825DF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D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E0E31B9" w14:textId="44609AA2" w:rsidR="009432A1" w:rsidRPr="00825DF9" w:rsidRDefault="00CA3D1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DF9">
              <w:rPr>
                <w:rFonts w:ascii="Arial Narrow" w:hAnsi="Arial Narrow" w:cs="Arial"/>
                <w:bCs/>
                <w:sz w:val="22"/>
                <w:szCs w:val="22"/>
              </w:rPr>
              <w:t xml:space="preserve">Wykonywanie usługi w zakresie usuwania awarii i napraw dźwigowych w obiektach 10. </w:t>
            </w:r>
            <w:proofErr w:type="spellStart"/>
            <w:r w:rsidRPr="00825DF9">
              <w:rPr>
                <w:rFonts w:ascii="Arial Narrow" w:hAnsi="Arial Narrow" w:cs="Arial"/>
                <w:bCs/>
                <w:sz w:val="22"/>
                <w:szCs w:val="22"/>
              </w:rPr>
              <w:t>WSzKzP</w:t>
            </w:r>
            <w:proofErr w:type="spellEnd"/>
            <w:r w:rsidRPr="00825DF9">
              <w:rPr>
                <w:rFonts w:ascii="Arial Narrow" w:hAnsi="Arial Narrow" w:cs="Arial"/>
                <w:bCs/>
                <w:sz w:val="22"/>
                <w:szCs w:val="22"/>
              </w:rPr>
              <w:t xml:space="preserve"> - SPZOZ</w:t>
            </w:r>
            <w:r w:rsidR="009432A1" w:rsidRPr="00825DF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A3D1B" w:rsidRPr="00825DF9" w14:paraId="1EDF0A00" w14:textId="77777777" w:rsidTr="000C4B99">
        <w:tc>
          <w:tcPr>
            <w:tcW w:w="2269" w:type="dxa"/>
          </w:tcPr>
          <w:p w14:paraId="37C87F8F" w14:textId="77777777" w:rsidR="00CA3D1B" w:rsidRPr="00825DF9" w:rsidRDefault="00CA3D1B" w:rsidP="000C4B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D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1D260FA" w14:textId="2F2816FC" w:rsidR="00CA3D1B" w:rsidRPr="00825DF9" w:rsidRDefault="00CA3D1B" w:rsidP="000C4B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DF9">
              <w:rPr>
                <w:rFonts w:ascii="Arial Narrow" w:hAnsi="Arial Narrow" w:cs="Arial"/>
                <w:bCs/>
                <w:sz w:val="22"/>
                <w:szCs w:val="22"/>
              </w:rPr>
              <w:t>42/2026</w:t>
            </w:r>
          </w:p>
        </w:tc>
      </w:tr>
    </w:tbl>
    <w:p w14:paraId="6FA280C6" w14:textId="5BD9C687" w:rsidR="00890B92" w:rsidRPr="00825DF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25DF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25DF9">
        <w:rPr>
          <w:rFonts w:ascii="Arial Narrow" w:hAnsi="Arial Narrow" w:cs="Arial"/>
          <w:sz w:val="22"/>
          <w:szCs w:val="22"/>
        </w:rPr>
        <w:t>22</w:t>
      </w:r>
      <w:r w:rsidR="0043158A" w:rsidRPr="00825DF9">
        <w:rPr>
          <w:rFonts w:ascii="Arial Narrow" w:hAnsi="Arial Narrow" w:cs="Arial"/>
          <w:sz w:val="22"/>
          <w:szCs w:val="22"/>
        </w:rPr>
        <w:t>2</w:t>
      </w:r>
      <w:r w:rsidRPr="00825DF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25DF9">
        <w:rPr>
          <w:rFonts w:ascii="Arial Narrow" w:hAnsi="Arial Narrow" w:cs="Arial"/>
          <w:sz w:val="22"/>
          <w:szCs w:val="22"/>
        </w:rPr>
        <w:t>4</w:t>
      </w:r>
      <w:r w:rsidRPr="00825DF9">
        <w:rPr>
          <w:rFonts w:ascii="Arial Narrow" w:hAnsi="Arial Narrow" w:cs="Arial"/>
          <w:sz w:val="22"/>
          <w:szCs w:val="22"/>
        </w:rPr>
        <w:t xml:space="preserve"> </w:t>
      </w:r>
      <w:r w:rsidR="00890B92" w:rsidRPr="00825DF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25DF9">
        <w:rPr>
          <w:rFonts w:ascii="Arial Narrow" w:hAnsi="Arial Narrow" w:cs="Arial"/>
          <w:sz w:val="22"/>
          <w:szCs w:val="22"/>
        </w:rPr>
        <w:t xml:space="preserve"> </w:t>
      </w:r>
      <w:r w:rsidR="00CA3D1B" w:rsidRPr="00825DF9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825DF9">
        <w:rPr>
          <w:rFonts w:ascii="Arial Narrow" w:hAnsi="Arial Narrow" w:cs="Arial"/>
          <w:sz w:val="22"/>
          <w:szCs w:val="22"/>
        </w:rPr>
        <w:t>późn</w:t>
      </w:r>
      <w:proofErr w:type="spellEnd"/>
      <w:r w:rsidR="00825DF9">
        <w:rPr>
          <w:rFonts w:ascii="Arial Narrow" w:hAnsi="Arial Narrow" w:cs="Arial"/>
          <w:sz w:val="22"/>
          <w:szCs w:val="22"/>
        </w:rPr>
        <w:t>.</w:t>
      </w:r>
      <w:r w:rsidR="00CA3D1B" w:rsidRPr="00825DF9">
        <w:rPr>
          <w:rFonts w:ascii="Arial Narrow" w:hAnsi="Arial Narrow" w:cs="Arial"/>
          <w:sz w:val="22"/>
          <w:szCs w:val="22"/>
        </w:rPr>
        <w:t xml:space="preserve"> zm.)</w:t>
      </w:r>
      <w:r w:rsidR="00490DC0" w:rsidRPr="00825DF9">
        <w:rPr>
          <w:rFonts w:ascii="Arial Narrow" w:hAnsi="Arial Narrow" w:cs="Arial"/>
          <w:sz w:val="22"/>
          <w:szCs w:val="22"/>
        </w:rPr>
        <w:t xml:space="preserve"> </w:t>
      </w:r>
      <w:r w:rsidR="00890B92" w:rsidRPr="00825DF9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48330CE3" w14:textId="28B59B58" w:rsidR="0069085C" w:rsidRPr="00825DF9" w:rsidRDefault="00CA3D1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825DF9">
        <w:rPr>
          <w:rFonts w:ascii="Arial Narrow" w:hAnsi="Arial Narrow" w:cs="Arial"/>
          <w:b/>
          <w:sz w:val="22"/>
          <w:szCs w:val="22"/>
        </w:rPr>
        <w:t>54 000.00</w:t>
      </w:r>
      <w:r w:rsidR="00890B92" w:rsidRPr="00825DF9">
        <w:rPr>
          <w:rFonts w:ascii="Arial Narrow" w:hAnsi="Arial Narrow" w:cs="Arial"/>
          <w:sz w:val="22"/>
          <w:szCs w:val="22"/>
        </w:rPr>
        <w:t xml:space="preserve"> zł brutto.</w:t>
      </w:r>
    </w:p>
    <w:p w14:paraId="69823C1A" w14:textId="77777777" w:rsidR="00890B92" w:rsidRPr="00825DF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44890E7" w14:textId="77777777" w:rsidR="00890B92" w:rsidRPr="00825DF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EBD77E" w14:textId="77777777" w:rsidR="00890B92" w:rsidRPr="00825DF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8B6D3FE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25DF9">
        <w:rPr>
          <w:rFonts w:ascii="Arial Narrow" w:hAnsi="Arial Narrow" w:cs="Arial"/>
          <w:i/>
          <w:sz w:val="22"/>
          <w:szCs w:val="22"/>
        </w:rPr>
        <w:t>Zamawiający</w:t>
      </w:r>
    </w:p>
    <w:p w14:paraId="55EBBF8B" w14:textId="77777777" w:rsidR="006511E3" w:rsidRDefault="006511E3" w:rsidP="006511E3">
      <w:pPr>
        <w:rPr>
          <w:rFonts w:ascii="Arial Narrow" w:hAnsi="Arial Narrow" w:cs="Arial"/>
        </w:rPr>
      </w:pPr>
    </w:p>
    <w:p w14:paraId="7BDB042A" w14:textId="77777777" w:rsidR="006511E3" w:rsidRDefault="006511E3" w:rsidP="006511E3">
      <w:pPr>
        <w:rPr>
          <w:rFonts w:ascii="Arial Narrow" w:hAnsi="Arial Narrow" w:cs="Arial"/>
        </w:rPr>
      </w:pPr>
    </w:p>
    <w:p w14:paraId="3CCAD0FE" w14:textId="77777777" w:rsidR="006511E3" w:rsidRDefault="006511E3" w:rsidP="006511E3">
      <w:pPr>
        <w:rPr>
          <w:rFonts w:ascii="Arial Narrow" w:hAnsi="Arial Narrow" w:cs="Arial"/>
        </w:rPr>
      </w:pPr>
    </w:p>
    <w:p w14:paraId="3061AFFF" w14:textId="77777777" w:rsidR="006511E3" w:rsidRDefault="006511E3" w:rsidP="006511E3">
      <w:pPr>
        <w:rPr>
          <w:rFonts w:ascii="Arial Narrow" w:hAnsi="Arial Narrow" w:cs="Arial"/>
        </w:rPr>
      </w:pPr>
    </w:p>
    <w:p w14:paraId="39A15725" w14:textId="77777777" w:rsidR="006511E3" w:rsidRDefault="006511E3" w:rsidP="006511E3">
      <w:pPr>
        <w:rPr>
          <w:rFonts w:ascii="Arial Narrow" w:hAnsi="Arial Narrow" w:cs="Arial"/>
        </w:rPr>
      </w:pPr>
    </w:p>
    <w:p w14:paraId="6FD2512A" w14:textId="77777777" w:rsidR="006511E3" w:rsidRDefault="006511E3" w:rsidP="006511E3">
      <w:pPr>
        <w:rPr>
          <w:rFonts w:ascii="Arial Narrow" w:hAnsi="Arial Narrow" w:cs="Arial"/>
        </w:rPr>
      </w:pPr>
    </w:p>
    <w:p w14:paraId="145E8A3E" w14:textId="4EF8FB6E" w:rsidR="006511E3" w:rsidRDefault="006511E3" w:rsidP="006511E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09EA1F7A" w14:textId="77777777" w:rsidR="006511E3" w:rsidRDefault="006511E3" w:rsidP="006511E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75C65293" w14:textId="77777777" w:rsidR="006511E3" w:rsidRDefault="006511E3" w:rsidP="006511E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545AC7A3" w14:textId="6E6BB55D" w:rsidR="006511E3" w:rsidRPr="00402388" w:rsidRDefault="006511E3" w:rsidP="006511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2026-</w:t>
      </w:r>
      <w:r>
        <w:rPr>
          <w:rFonts w:ascii="Arial Narrow" w:hAnsi="Arial Narrow" w:cs="Arial"/>
        </w:rPr>
        <w:t>03-27</w:t>
      </w:r>
    </w:p>
    <w:p w14:paraId="08EF7B3D" w14:textId="24F6F4E8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6F296476" w14:textId="77777777" w:rsidR="00825DF9" w:rsidRPr="00825DF9" w:rsidRDefault="00825DF9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825DF9" w:rsidRPr="00825DF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E5E5D" w14:textId="77777777" w:rsidR="008B0F80" w:rsidRDefault="008B0F80">
      <w:r>
        <w:separator/>
      </w:r>
    </w:p>
  </w:endnote>
  <w:endnote w:type="continuationSeparator" w:id="0">
    <w:p w14:paraId="63702356" w14:textId="77777777" w:rsidR="008B0F80" w:rsidRDefault="008B0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21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DF3A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EFDC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7B1AB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1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A2295" w14:textId="77777777" w:rsidR="009F189D" w:rsidRDefault="009F189D">
    <w:pPr>
      <w:pStyle w:val="Stopka"/>
      <w:tabs>
        <w:tab w:val="clear" w:pos="4536"/>
      </w:tabs>
      <w:jc w:val="center"/>
    </w:pPr>
  </w:p>
  <w:p w14:paraId="197D60D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9F268" w14:textId="77777777" w:rsidR="008B0F80" w:rsidRDefault="008B0F80">
      <w:r>
        <w:separator/>
      </w:r>
    </w:p>
  </w:footnote>
  <w:footnote w:type="continuationSeparator" w:id="0">
    <w:p w14:paraId="3D5107E2" w14:textId="77777777" w:rsidR="008B0F80" w:rsidRDefault="008B0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46690" w14:textId="77777777" w:rsidR="00CA3D1B" w:rsidRDefault="00CA3D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DC4A" w14:textId="77777777" w:rsidR="00CA3D1B" w:rsidRDefault="00CA3D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58ABE" w14:textId="77777777" w:rsidR="00CA3D1B" w:rsidRDefault="00CA3D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1E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11E3"/>
    <w:rsid w:val="0069085C"/>
    <w:rsid w:val="007B2916"/>
    <w:rsid w:val="00825DF9"/>
    <w:rsid w:val="008331E4"/>
    <w:rsid w:val="00843263"/>
    <w:rsid w:val="00861E75"/>
    <w:rsid w:val="00890B92"/>
    <w:rsid w:val="008B0F80"/>
    <w:rsid w:val="009432A1"/>
    <w:rsid w:val="00955F0D"/>
    <w:rsid w:val="009D19BD"/>
    <w:rsid w:val="009F189D"/>
    <w:rsid w:val="00A652DF"/>
    <w:rsid w:val="00A80738"/>
    <w:rsid w:val="00B426D2"/>
    <w:rsid w:val="00C236D3"/>
    <w:rsid w:val="00C659E2"/>
    <w:rsid w:val="00CA3D1B"/>
    <w:rsid w:val="00CB0802"/>
    <w:rsid w:val="00D7128F"/>
    <w:rsid w:val="00EA3476"/>
    <w:rsid w:val="00F95C33"/>
    <w:rsid w:val="00FE12F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0D180"/>
  <w15:chartTrackingRefBased/>
  <w15:docId w15:val="{3E3A0EE7-9FBC-48E0-9A22-231CF7EDC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6511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2026-03-27T12:16:00Z</cp:lastPrinted>
  <dcterms:created xsi:type="dcterms:W3CDTF">2026-03-27T12:14:00Z</dcterms:created>
  <dcterms:modified xsi:type="dcterms:W3CDTF">2026-03-27T12:16:00Z</dcterms:modified>
</cp:coreProperties>
</file>