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35594" w:rsidRPr="00D35594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35594" w:rsidRPr="00C14101" w:rsidTr="0016340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35594" w:rsidRPr="00C14101" w:rsidRDefault="00D35594" w:rsidP="0016340E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35594" w:rsidRPr="00C14101" w:rsidRDefault="00D35594" w:rsidP="0016340E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35594">
              <w:rPr>
                <w:rFonts w:ascii="Arial" w:eastAsia="Times New Roman" w:hAnsi="Arial" w:cs="Arial"/>
                <w:lang w:eastAsia="pl-PL"/>
              </w:rPr>
              <w:t>(t.j. Dz. U. z 2024 r. poz. 1320 z pĂłĹşn.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D35594" w:rsidRPr="00C14101" w:rsidRDefault="00D35594" w:rsidP="001634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35594" w:rsidRPr="00C14101" w:rsidRDefault="00D35594" w:rsidP="0016340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D35594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D3559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355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materiałów opatrunkowych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35594" w:rsidRPr="00D62E6E" w:rsidTr="0016340E">
        <w:tc>
          <w:tcPr>
            <w:tcW w:w="2269" w:type="dxa"/>
          </w:tcPr>
          <w:p w:rsidR="00D35594" w:rsidRPr="00D62E6E" w:rsidRDefault="00D35594" w:rsidP="00163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35594" w:rsidRPr="00D62E6E" w:rsidRDefault="00D35594" w:rsidP="00163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3559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DZP-271-15/26</w:t>
            </w:r>
          </w:p>
        </w:tc>
      </w:tr>
    </w:tbl>
    <w:p w:rsidR="00BC121E" w:rsidRDefault="00D35594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35594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35594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907D0" w:rsidRDefault="00F907D0">
      <w:r>
        <w:separator/>
      </w:r>
    </w:p>
  </w:endnote>
  <w:endnote w:type="continuationSeparator" w:id="0">
    <w:p w:rsidR="00F907D0" w:rsidRDefault="00F90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5594" w:rsidRDefault="00D355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907D0" w:rsidRDefault="00F907D0">
      <w:r>
        <w:separator/>
      </w:r>
    </w:p>
  </w:footnote>
  <w:footnote w:type="continuationSeparator" w:id="0">
    <w:p w:rsidR="00F907D0" w:rsidRDefault="00F907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5594" w:rsidRDefault="00D355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5594" w:rsidRDefault="00D355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35594" w:rsidRDefault="00D355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89553545">
    <w:abstractNumId w:val="13"/>
  </w:num>
  <w:num w:numId="2" w16cid:durableId="1830827638">
    <w:abstractNumId w:val="0"/>
  </w:num>
  <w:num w:numId="3" w16cid:durableId="375273075">
    <w:abstractNumId w:val="11"/>
  </w:num>
  <w:num w:numId="4" w16cid:durableId="279996717">
    <w:abstractNumId w:val="8"/>
  </w:num>
  <w:num w:numId="5" w16cid:durableId="910121278">
    <w:abstractNumId w:val="7"/>
  </w:num>
  <w:num w:numId="6" w16cid:durableId="2063478442">
    <w:abstractNumId w:val="1"/>
  </w:num>
  <w:num w:numId="7" w16cid:durableId="1579553373">
    <w:abstractNumId w:val="6"/>
  </w:num>
  <w:num w:numId="8" w16cid:durableId="859512714">
    <w:abstractNumId w:val="3"/>
  </w:num>
  <w:num w:numId="9" w16cid:durableId="642739321">
    <w:abstractNumId w:val="2"/>
  </w:num>
  <w:num w:numId="10" w16cid:durableId="940647637">
    <w:abstractNumId w:val="5"/>
  </w:num>
  <w:num w:numId="11" w16cid:durableId="719398568">
    <w:abstractNumId w:val="10"/>
  </w:num>
  <w:num w:numId="12" w16cid:durableId="1025399817">
    <w:abstractNumId w:val="4"/>
  </w:num>
  <w:num w:numId="13" w16cid:durableId="2090881286">
    <w:abstractNumId w:val="9"/>
  </w:num>
  <w:num w:numId="14" w16cid:durableId="1993640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07D0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35594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907D0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EC80C39-0B8A-4F1A-A5A0-9EF6EF37F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2026-03-24T11:56:00Z</dcterms:created>
  <dcterms:modified xsi:type="dcterms:W3CDTF">2026-03-24T11:56:00Z</dcterms:modified>
</cp:coreProperties>
</file>