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64867" w14:textId="330EF9A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C4407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0D480C4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35CC7E1" w14:textId="77777777" w:rsidR="006676AE" w:rsidRPr="0012157F" w:rsidRDefault="003F223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F2233">
        <w:rPr>
          <w:rFonts w:ascii="Arial" w:hAnsi="Arial" w:cs="Arial"/>
        </w:rPr>
        <w:t>Szpital Specjalistyczny im. Stefana Żeromskiego SPZOZ w Krakowie</w:t>
      </w:r>
    </w:p>
    <w:p w14:paraId="296CD310" w14:textId="77777777" w:rsidR="006676AE" w:rsidRPr="0012157F" w:rsidRDefault="003F223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F2233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3F2233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EE9DBDC" w14:textId="77777777" w:rsidR="00F90CD1" w:rsidRDefault="003F223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F2233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3F2233">
        <w:rPr>
          <w:rFonts w:ascii="Arial" w:hAnsi="Arial" w:cs="Arial"/>
        </w:rPr>
        <w:t>Kraków</w:t>
      </w:r>
    </w:p>
    <w:p w14:paraId="7CA478F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CC160BD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1A917BD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6F5BB78" w14:textId="77777777" w:rsidTr="0018769E">
        <w:tc>
          <w:tcPr>
            <w:tcW w:w="2800" w:type="dxa"/>
          </w:tcPr>
          <w:p w14:paraId="3F0088C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28BE8F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75788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9D348C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279E630" w14:textId="77777777" w:rsidTr="0018769E">
        <w:tc>
          <w:tcPr>
            <w:tcW w:w="2800" w:type="dxa"/>
          </w:tcPr>
          <w:p w14:paraId="7C25D7E9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2D9065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D646B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64FE3B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980A79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2233" w:rsidRPr="0012157F" w14:paraId="74890BCA" w14:textId="77777777" w:rsidTr="008D6AAB">
        <w:tc>
          <w:tcPr>
            <w:tcW w:w="9104" w:type="dxa"/>
            <w:shd w:val="clear" w:color="auto" w:fill="D9D9D9"/>
          </w:tcPr>
          <w:p w14:paraId="67AA11E9" w14:textId="77777777" w:rsidR="003F2233" w:rsidRPr="0012157F" w:rsidRDefault="003F2233" w:rsidP="008D6AA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27E117B" w14:textId="77777777" w:rsidR="003F2233" w:rsidRPr="0012157F" w:rsidRDefault="003F2233" w:rsidP="008D6AA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F2233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39715C7F" w14:textId="77777777" w:rsidR="003F2233" w:rsidRPr="00612283" w:rsidRDefault="003F2233" w:rsidP="008D6AA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CF6528C" w14:textId="77777777" w:rsidR="003F2233" w:rsidRPr="00612283" w:rsidRDefault="003F2233" w:rsidP="008D6AA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0C9B09C" w14:textId="77777777" w:rsidR="003F2233" w:rsidRPr="0012157F" w:rsidRDefault="003F2233" w:rsidP="008D6AA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8962A49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0B1CB5C" w14:textId="77777777" w:rsidTr="0018769E">
        <w:tc>
          <w:tcPr>
            <w:tcW w:w="2269" w:type="dxa"/>
          </w:tcPr>
          <w:p w14:paraId="43E10D8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BD1F507" w14:textId="77777777" w:rsidR="002578E4" w:rsidRPr="00A2540E" w:rsidRDefault="003F223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22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opatrunkowych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2233" w:rsidRPr="00A2540E" w14:paraId="42B424AE" w14:textId="77777777" w:rsidTr="008D6AAB">
        <w:tc>
          <w:tcPr>
            <w:tcW w:w="2269" w:type="dxa"/>
          </w:tcPr>
          <w:p w14:paraId="2FD35CA5" w14:textId="77777777" w:rsidR="003F2233" w:rsidRPr="00A2540E" w:rsidRDefault="003F2233" w:rsidP="008D6A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A95DFB6" w14:textId="77777777" w:rsidR="003F2233" w:rsidRPr="00A2540E" w:rsidRDefault="003F2233" w:rsidP="008D6A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22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DZP-271-15/26</w:t>
            </w:r>
          </w:p>
        </w:tc>
      </w:tr>
    </w:tbl>
    <w:p w14:paraId="13EFFFB4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93163B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F2233" w:rsidRPr="003F223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908C547" w14:textId="77777777" w:rsidTr="00650D6C">
        <w:tc>
          <w:tcPr>
            <w:tcW w:w="9104" w:type="dxa"/>
            <w:shd w:val="clear" w:color="auto" w:fill="D9D9D9"/>
          </w:tcPr>
          <w:p w14:paraId="76CB870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085209D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E410F8F" w14:textId="77777777"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0FEC9B3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98CAF78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14:paraId="05346776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4671DDAD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9521E73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E66EB21" w14:textId="77777777" w:rsidR="003F2233" w:rsidRDefault="007A2BCB" w:rsidP="003F22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4D574A86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86E68D2" w14:textId="77777777" w:rsidTr="00CD4DD1">
        <w:tc>
          <w:tcPr>
            <w:tcW w:w="9104" w:type="dxa"/>
            <w:shd w:val="clear" w:color="auto" w:fill="D9D9D9"/>
          </w:tcPr>
          <w:p w14:paraId="28D2C22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EB80B4A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C5C7E2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60F4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4876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11E79A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13772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90BF8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16D172A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2DDBE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F5902E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4D152A7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D5C985F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44E6E32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FE64D6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1344F1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ECA398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F0E07F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855A98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956D0A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AE97B1B" w14:textId="77777777" w:rsidTr="00CD4DD1">
        <w:tc>
          <w:tcPr>
            <w:tcW w:w="9104" w:type="dxa"/>
            <w:shd w:val="clear" w:color="auto" w:fill="D9D9D9"/>
          </w:tcPr>
          <w:p w14:paraId="5290751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A247CA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C217432" w14:textId="77777777" w:rsidTr="00847232">
        <w:tc>
          <w:tcPr>
            <w:tcW w:w="9104" w:type="dxa"/>
            <w:shd w:val="clear" w:color="auto" w:fill="D9D9D9"/>
          </w:tcPr>
          <w:p w14:paraId="24CF9F5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7391F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B33E2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D63D8A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7A3B2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E3D315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C9BE54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3B8821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63219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E0B8B8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BF450F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6D32A43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E0922F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6DC2B" w14:textId="77777777" w:rsidR="00DB67E0" w:rsidRDefault="00DB67E0" w:rsidP="0038231F">
      <w:pPr>
        <w:spacing w:after="0" w:line="240" w:lineRule="auto"/>
      </w:pPr>
      <w:r>
        <w:separator/>
      </w:r>
    </w:p>
  </w:endnote>
  <w:endnote w:type="continuationSeparator" w:id="0">
    <w:p w14:paraId="48AC6816" w14:textId="77777777" w:rsidR="00DB67E0" w:rsidRDefault="00DB67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728B6" w14:textId="77777777" w:rsidR="003F2233" w:rsidRDefault="003F22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BF69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2F5EA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A5E5C" w14:textId="77777777" w:rsidR="003F2233" w:rsidRDefault="003F22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1B3B2" w14:textId="77777777" w:rsidR="00DB67E0" w:rsidRDefault="00DB67E0" w:rsidP="0038231F">
      <w:pPr>
        <w:spacing w:after="0" w:line="240" w:lineRule="auto"/>
      </w:pPr>
      <w:r>
        <w:separator/>
      </w:r>
    </w:p>
  </w:footnote>
  <w:footnote w:type="continuationSeparator" w:id="0">
    <w:p w14:paraId="73E4CF62" w14:textId="77777777" w:rsidR="00DB67E0" w:rsidRDefault="00DB67E0" w:rsidP="0038231F">
      <w:pPr>
        <w:spacing w:after="0" w:line="240" w:lineRule="auto"/>
      </w:pPr>
      <w:r>
        <w:continuationSeparator/>
      </w:r>
    </w:p>
  </w:footnote>
  <w:footnote w:id="1">
    <w:p w14:paraId="6E9EC28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B9A672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D73109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25136A5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0AA2918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F5597" w14:textId="77777777" w:rsidR="003F2233" w:rsidRDefault="003F22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6EBA8" w14:textId="77777777" w:rsidR="003F2233" w:rsidRDefault="003F22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61BE" w14:textId="77777777" w:rsidR="003F2233" w:rsidRDefault="003F22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291881">
    <w:abstractNumId w:val="11"/>
  </w:num>
  <w:num w:numId="2" w16cid:durableId="206646165">
    <w:abstractNumId w:val="0"/>
  </w:num>
  <w:num w:numId="3" w16cid:durableId="772021313">
    <w:abstractNumId w:val="10"/>
  </w:num>
  <w:num w:numId="4" w16cid:durableId="327754603">
    <w:abstractNumId w:val="13"/>
  </w:num>
  <w:num w:numId="5" w16cid:durableId="164326077">
    <w:abstractNumId w:val="12"/>
  </w:num>
  <w:num w:numId="6" w16cid:durableId="613445262">
    <w:abstractNumId w:val="9"/>
  </w:num>
  <w:num w:numId="7" w16cid:durableId="33314147">
    <w:abstractNumId w:val="1"/>
  </w:num>
  <w:num w:numId="8" w16cid:durableId="1805272385">
    <w:abstractNumId w:val="6"/>
  </w:num>
  <w:num w:numId="9" w16cid:durableId="2141023782">
    <w:abstractNumId w:val="4"/>
  </w:num>
  <w:num w:numId="10" w16cid:durableId="1699313440">
    <w:abstractNumId w:val="7"/>
  </w:num>
  <w:num w:numId="11" w16cid:durableId="1244559761">
    <w:abstractNumId w:val="5"/>
  </w:num>
  <w:num w:numId="12" w16cid:durableId="278756299">
    <w:abstractNumId w:val="8"/>
  </w:num>
  <w:num w:numId="13" w16cid:durableId="1558589120">
    <w:abstractNumId w:val="3"/>
  </w:num>
  <w:num w:numId="14" w16cid:durableId="12571777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7E0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3F2233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C4407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627CB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67E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81D10"/>
  <w15:docId w15:val="{97EDA846-F43C-4092-B1D3-4D293C81D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2026-03-23T12:46:00Z</dcterms:created>
  <dcterms:modified xsi:type="dcterms:W3CDTF">2026-03-26T13:02:00Z</dcterms:modified>
</cp:coreProperties>
</file>