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049A9" w14:textId="77777777" w:rsidR="00CF7835" w:rsidRPr="009432A1" w:rsidRDefault="008F63DB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F63DB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F63DB">
        <w:rPr>
          <w:rFonts w:ascii="Arial" w:hAnsi="Arial" w:cs="Arial"/>
          <w:sz w:val="24"/>
          <w:szCs w:val="24"/>
        </w:rPr>
        <w:t>2026-03-26</w:t>
      </w:r>
    </w:p>
    <w:p w14:paraId="3FA552A1" w14:textId="77777777" w:rsidR="001A7058" w:rsidRDefault="001A7058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DA6AD71" w14:textId="1C31DAD8" w:rsidR="00CF7835" w:rsidRPr="009432A1" w:rsidRDefault="008F63DB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F63DB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E5881BF" w14:textId="77777777" w:rsidR="00CF7835" w:rsidRPr="009432A1" w:rsidRDefault="008F63DB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F63DB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F63DB">
        <w:rPr>
          <w:rFonts w:ascii="Arial" w:hAnsi="Arial" w:cs="Arial"/>
          <w:sz w:val="24"/>
          <w:szCs w:val="24"/>
        </w:rPr>
        <w:t>66</w:t>
      </w:r>
    </w:p>
    <w:p w14:paraId="447650FB" w14:textId="77777777" w:rsidR="00CF7835" w:rsidRPr="009432A1" w:rsidRDefault="008F63DB" w:rsidP="00CF7835">
      <w:pPr>
        <w:rPr>
          <w:rFonts w:ascii="Arial" w:hAnsi="Arial" w:cs="Arial"/>
          <w:sz w:val="24"/>
          <w:szCs w:val="24"/>
        </w:rPr>
      </w:pPr>
      <w:r w:rsidRPr="008F63DB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F63DB">
        <w:rPr>
          <w:rFonts w:ascii="Arial" w:hAnsi="Arial" w:cs="Arial"/>
          <w:sz w:val="24"/>
          <w:szCs w:val="24"/>
        </w:rPr>
        <w:t>Kraków</w:t>
      </w:r>
    </w:p>
    <w:p w14:paraId="0A0D89CC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46C1E11" w14:textId="77777777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5B23739" w14:textId="6123B262" w:rsidR="001A7058" w:rsidRPr="001A7058" w:rsidRDefault="001A7058" w:rsidP="00CF7835">
      <w:pPr>
        <w:spacing w:after="600"/>
        <w:jc w:val="both"/>
        <w:rPr>
          <w:rFonts w:ascii="Arial" w:hAnsi="Arial" w:cs="Arial"/>
          <w:bCs/>
          <w:sz w:val="22"/>
          <w:szCs w:val="22"/>
        </w:rPr>
      </w:pPr>
      <w:r w:rsidRPr="001A7058">
        <w:rPr>
          <w:rFonts w:ascii="Arial" w:hAnsi="Arial" w:cs="Arial"/>
          <w:bCs/>
          <w:sz w:val="22"/>
          <w:szCs w:val="22"/>
        </w:rPr>
        <w:t>Znak</w:t>
      </w:r>
      <w:r>
        <w:rPr>
          <w:rFonts w:ascii="Arial" w:hAnsi="Arial" w:cs="Arial"/>
          <w:bCs/>
          <w:sz w:val="22"/>
          <w:szCs w:val="22"/>
        </w:rPr>
        <w:t>: DZP-271-2/26.353.EJK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25E72639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CA4C8B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FB21541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DE62019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F8123F7" w14:textId="77777777" w:rsidTr="000C1C6D">
        <w:tc>
          <w:tcPr>
            <w:tcW w:w="2269" w:type="dxa"/>
          </w:tcPr>
          <w:p w14:paraId="606A55D7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A6C157C" w14:textId="77777777" w:rsidR="00CF7835" w:rsidRPr="004E4B64" w:rsidRDefault="008F63D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63DB">
              <w:rPr>
                <w:rFonts w:ascii="Arial" w:hAnsi="Arial" w:cs="Arial"/>
                <w:bCs/>
                <w:sz w:val="24"/>
                <w:szCs w:val="24"/>
              </w:rPr>
              <w:t>Przebudowa pomieszczeń I piętra pawilonu A1 dla potrzeb Oddziału Okulistycznego z pododdziałem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F63DB" w:rsidRPr="004E4B64" w14:paraId="6818D95F" w14:textId="77777777" w:rsidTr="001762CC">
        <w:tc>
          <w:tcPr>
            <w:tcW w:w="2269" w:type="dxa"/>
          </w:tcPr>
          <w:p w14:paraId="284DA67B" w14:textId="77777777" w:rsidR="008F63DB" w:rsidRPr="004E4B64" w:rsidRDefault="008F63DB" w:rsidP="001762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5F877CD" w14:textId="77777777" w:rsidR="008F63DB" w:rsidRPr="004E4B64" w:rsidRDefault="008F63DB" w:rsidP="001762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63DB">
              <w:rPr>
                <w:rFonts w:ascii="Arial" w:hAnsi="Arial" w:cs="Arial"/>
                <w:bCs/>
                <w:sz w:val="24"/>
                <w:szCs w:val="24"/>
              </w:rPr>
              <w:t>DZP-271-2/26</w:t>
            </w:r>
          </w:p>
        </w:tc>
      </w:tr>
    </w:tbl>
    <w:p w14:paraId="1C5812EA" w14:textId="0783A068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F63DB" w:rsidRPr="008F63DB">
        <w:rPr>
          <w:rFonts w:ascii="Arial" w:hAnsi="Arial" w:cs="Arial"/>
          <w:sz w:val="24"/>
          <w:szCs w:val="24"/>
        </w:rPr>
        <w:t>(t.j. Dz. U. z 2024 r. poz. 1320 z p</w:t>
      </w:r>
      <w:r w:rsidR="001A7058">
        <w:rPr>
          <w:rFonts w:ascii="Arial" w:hAnsi="Arial" w:cs="Arial"/>
          <w:sz w:val="24"/>
          <w:szCs w:val="24"/>
        </w:rPr>
        <w:t>óźn.</w:t>
      </w:r>
      <w:r w:rsidR="008F63DB" w:rsidRPr="008F63DB">
        <w:rPr>
          <w:rFonts w:ascii="Arial" w:hAnsi="Arial" w:cs="Arial"/>
          <w:sz w:val="24"/>
          <w:szCs w:val="24"/>
        </w:rPr>
        <w:t xml:space="preserve">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9DA6914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F63DB" w:rsidRPr="008F63DB">
        <w:rPr>
          <w:rFonts w:ascii="Arial" w:hAnsi="Arial" w:cs="Arial"/>
          <w:sz w:val="24"/>
          <w:szCs w:val="24"/>
        </w:rPr>
        <w:t>26/03/2026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F63DB" w:rsidRPr="008F63DB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3402"/>
      </w:tblGrid>
      <w:tr w:rsidR="00D665F5" w:rsidRPr="00355C9D" w14:paraId="3DF357D1" w14:textId="77777777" w:rsidTr="001A7058">
        <w:tc>
          <w:tcPr>
            <w:tcW w:w="1276" w:type="dxa"/>
            <w:shd w:val="clear" w:color="auto" w:fill="F2F2F2"/>
            <w:vAlign w:val="center"/>
          </w:tcPr>
          <w:p w14:paraId="4AFE2ECF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4568F7F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57CBBBE0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F63DB" w:rsidRPr="00355C9D" w14:paraId="41DE82AD" w14:textId="77777777" w:rsidTr="001A7058">
        <w:tc>
          <w:tcPr>
            <w:tcW w:w="1276" w:type="dxa"/>
            <w:vAlign w:val="center"/>
          </w:tcPr>
          <w:p w14:paraId="3B7CC5CB" w14:textId="77777777" w:rsidR="008F63DB" w:rsidRPr="00CF7835" w:rsidRDefault="008F63DB" w:rsidP="001762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3CBCC08F" w14:textId="77777777" w:rsidR="008F63DB" w:rsidRPr="00CF7835" w:rsidRDefault="008F63DB" w:rsidP="001762C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Przedsiębiorstwo Budowlano-Produkcyjne "Łęgprzem" Sp. z o.o.</w:t>
            </w:r>
          </w:p>
          <w:p w14:paraId="53922ACB" w14:textId="10600712" w:rsidR="008F63DB" w:rsidRPr="00CF7835" w:rsidRDefault="008F63DB" w:rsidP="001A7058">
            <w:pPr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3DB">
              <w:rPr>
                <w:rFonts w:ascii="Arial" w:hAnsi="Arial" w:cs="Arial"/>
                <w:sz w:val="24"/>
                <w:szCs w:val="24"/>
              </w:rPr>
              <w:t>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A7058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F63DB">
              <w:rPr>
                <w:rFonts w:ascii="Arial" w:hAnsi="Arial" w:cs="Arial"/>
                <w:sz w:val="24"/>
                <w:szCs w:val="24"/>
              </w:rPr>
              <w:t>31-574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3D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3402" w:type="dxa"/>
            <w:vAlign w:val="center"/>
          </w:tcPr>
          <w:p w14:paraId="298080EB" w14:textId="77777777" w:rsidR="008F63DB" w:rsidRPr="00CF7835" w:rsidRDefault="008F63DB" w:rsidP="001762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4 994 127.17 zł</w:t>
            </w:r>
          </w:p>
        </w:tc>
      </w:tr>
      <w:tr w:rsidR="008F63DB" w:rsidRPr="00355C9D" w14:paraId="23DF788E" w14:textId="77777777" w:rsidTr="001A7058">
        <w:tc>
          <w:tcPr>
            <w:tcW w:w="1276" w:type="dxa"/>
            <w:vAlign w:val="center"/>
          </w:tcPr>
          <w:p w14:paraId="1047EF62" w14:textId="77777777" w:rsidR="008F63DB" w:rsidRPr="00CF7835" w:rsidRDefault="008F63DB" w:rsidP="001762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32B72F7C" w14:textId="77777777" w:rsidR="008F63DB" w:rsidRPr="00CF7835" w:rsidRDefault="008F63DB" w:rsidP="001762C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Bram-Bud H.Szostek, R.Calik, K.Kulig Spółka Jawna</w:t>
            </w:r>
          </w:p>
          <w:p w14:paraId="3F526033" w14:textId="0AC86928" w:rsidR="008F63DB" w:rsidRPr="00CF7835" w:rsidRDefault="008F63DB" w:rsidP="001A7058">
            <w:pPr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Jagielnia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3DB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A7058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F63DB">
              <w:rPr>
                <w:rFonts w:ascii="Arial" w:hAnsi="Arial" w:cs="Arial"/>
                <w:sz w:val="24"/>
                <w:szCs w:val="24"/>
              </w:rPr>
              <w:t>32-050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3DB">
              <w:rPr>
                <w:rFonts w:ascii="Arial" w:hAnsi="Arial" w:cs="Arial"/>
                <w:sz w:val="24"/>
                <w:szCs w:val="24"/>
              </w:rPr>
              <w:t>Skawina</w:t>
            </w:r>
          </w:p>
        </w:tc>
        <w:tc>
          <w:tcPr>
            <w:tcW w:w="3402" w:type="dxa"/>
            <w:vAlign w:val="center"/>
          </w:tcPr>
          <w:p w14:paraId="56415825" w14:textId="77777777" w:rsidR="008F63DB" w:rsidRPr="00CF7835" w:rsidRDefault="008F63DB" w:rsidP="001762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4 725 540.00 zł</w:t>
            </w:r>
          </w:p>
        </w:tc>
      </w:tr>
      <w:tr w:rsidR="008F63DB" w:rsidRPr="00355C9D" w14:paraId="0059BC60" w14:textId="77777777" w:rsidTr="001A7058">
        <w:tc>
          <w:tcPr>
            <w:tcW w:w="1276" w:type="dxa"/>
            <w:vAlign w:val="center"/>
          </w:tcPr>
          <w:p w14:paraId="4F20B5C1" w14:textId="77777777" w:rsidR="008F63DB" w:rsidRPr="00CF7835" w:rsidRDefault="008F63DB" w:rsidP="001762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34E9829C" w14:textId="77777777" w:rsidR="008F63DB" w:rsidRPr="00CF7835" w:rsidRDefault="008F63DB" w:rsidP="001762C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Primater Sp. z o.o.</w:t>
            </w:r>
          </w:p>
          <w:p w14:paraId="7D4457CF" w14:textId="7A909FFE" w:rsidR="008F63DB" w:rsidRPr="00CF7835" w:rsidRDefault="008F63DB" w:rsidP="001762CC">
            <w:pPr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Solec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3DB">
              <w:rPr>
                <w:rFonts w:ascii="Arial" w:hAnsi="Arial" w:cs="Arial"/>
                <w:sz w:val="24"/>
                <w:szCs w:val="24"/>
              </w:rPr>
              <w:t>18B/21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E9A8CB" w14:textId="77777777" w:rsidR="008F63DB" w:rsidRPr="00CF7835" w:rsidRDefault="008F63DB" w:rsidP="001762C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00-410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3D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3402" w:type="dxa"/>
            <w:vAlign w:val="center"/>
          </w:tcPr>
          <w:p w14:paraId="3BFD52AE" w14:textId="77777777" w:rsidR="008F63DB" w:rsidRPr="00CF7835" w:rsidRDefault="008F63DB" w:rsidP="001762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5 614 399.31 zł</w:t>
            </w:r>
          </w:p>
        </w:tc>
      </w:tr>
      <w:tr w:rsidR="008F63DB" w:rsidRPr="00355C9D" w14:paraId="25CD70FD" w14:textId="77777777" w:rsidTr="001A7058">
        <w:tc>
          <w:tcPr>
            <w:tcW w:w="1276" w:type="dxa"/>
            <w:vAlign w:val="center"/>
          </w:tcPr>
          <w:p w14:paraId="0D9C5637" w14:textId="77777777" w:rsidR="008F63DB" w:rsidRPr="00CF7835" w:rsidRDefault="008F63DB" w:rsidP="001762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4961" w:type="dxa"/>
          </w:tcPr>
          <w:p w14:paraId="41A43D52" w14:textId="77777777" w:rsidR="008F63DB" w:rsidRPr="00CF7835" w:rsidRDefault="008F63DB" w:rsidP="001762C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DIGITEC Grzegorz Kowalik</w:t>
            </w:r>
          </w:p>
          <w:p w14:paraId="54D1439E" w14:textId="77777777" w:rsidR="008F63DB" w:rsidRPr="00CF7835" w:rsidRDefault="008F63DB" w:rsidP="001762CC">
            <w:pPr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ul. Mrozowa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3DB">
              <w:rPr>
                <w:rFonts w:ascii="Arial" w:hAnsi="Arial" w:cs="Arial"/>
                <w:sz w:val="24"/>
                <w:szCs w:val="24"/>
              </w:rPr>
              <w:t>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1BE5BA" w14:textId="77777777" w:rsidR="008F63DB" w:rsidRPr="00CF7835" w:rsidRDefault="008F63DB" w:rsidP="001762C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31-752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3D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3402" w:type="dxa"/>
            <w:vAlign w:val="center"/>
          </w:tcPr>
          <w:p w14:paraId="78490EE5" w14:textId="77777777" w:rsidR="008F63DB" w:rsidRPr="00CF7835" w:rsidRDefault="008F63DB" w:rsidP="001762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6 974 043.30 zł</w:t>
            </w:r>
          </w:p>
        </w:tc>
      </w:tr>
      <w:tr w:rsidR="008F63DB" w:rsidRPr="00355C9D" w14:paraId="472387C9" w14:textId="77777777" w:rsidTr="001A7058">
        <w:tc>
          <w:tcPr>
            <w:tcW w:w="1276" w:type="dxa"/>
            <w:vAlign w:val="center"/>
          </w:tcPr>
          <w:p w14:paraId="55744EE2" w14:textId="77777777" w:rsidR="008F63DB" w:rsidRPr="00CF7835" w:rsidRDefault="008F63DB" w:rsidP="001762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14:paraId="6A031E0C" w14:textId="77777777" w:rsidR="008F63DB" w:rsidRPr="00CF7835" w:rsidRDefault="008F63DB" w:rsidP="001762C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KTE Spółka z ograniczoną odpowiedzialnością</w:t>
            </w:r>
          </w:p>
          <w:p w14:paraId="14A4AC6C" w14:textId="77777777" w:rsidR="008F63DB" w:rsidRPr="00CF7835" w:rsidRDefault="008F63DB" w:rsidP="001762CC">
            <w:pPr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Tyniecka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3DB">
              <w:rPr>
                <w:rFonts w:ascii="Arial" w:hAnsi="Arial" w:cs="Arial"/>
                <w:sz w:val="24"/>
                <w:szCs w:val="24"/>
              </w:rPr>
              <w:t>118K/2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775A98" w14:textId="77777777" w:rsidR="008F63DB" w:rsidRPr="00CF7835" w:rsidRDefault="008F63DB" w:rsidP="001762C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30-376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3D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3402" w:type="dxa"/>
            <w:vAlign w:val="center"/>
          </w:tcPr>
          <w:p w14:paraId="59DB24E7" w14:textId="77777777" w:rsidR="008F63DB" w:rsidRPr="00CF7835" w:rsidRDefault="008F63DB" w:rsidP="001762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7 398 750.00 zł</w:t>
            </w:r>
          </w:p>
        </w:tc>
      </w:tr>
      <w:tr w:rsidR="008F63DB" w:rsidRPr="00355C9D" w14:paraId="38578601" w14:textId="77777777" w:rsidTr="001A7058">
        <w:tc>
          <w:tcPr>
            <w:tcW w:w="1276" w:type="dxa"/>
            <w:vAlign w:val="center"/>
          </w:tcPr>
          <w:p w14:paraId="391D0A01" w14:textId="77777777" w:rsidR="008F63DB" w:rsidRPr="00CF7835" w:rsidRDefault="008F63DB" w:rsidP="001762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14:paraId="2A1595FE" w14:textId="77777777" w:rsidR="008F63DB" w:rsidRPr="00CF7835" w:rsidRDefault="008F63DB" w:rsidP="001762C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CZĘSTOBUD Sp. z o.o.</w:t>
            </w:r>
          </w:p>
          <w:p w14:paraId="1927EBA5" w14:textId="77777777" w:rsidR="008F63DB" w:rsidRPr="00CF7835" w:rsidRDefault="008F63DB" w:rsidP="001762CC">
            <w:pPr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al. Bohaterów Monte Cassino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3DB">
              <w:rPr>
                <w:rFonts w:ascii="Arial" w:hAnsi="Arial" w:cs="Arial"/>
                <w:sz w:val="24"/>
                <w:szCs w:val="24"/>
              </w:rPr>
              <w:t>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87DF87" w14:textId="77777777" w:rsidR="008F63DB" w:rsidRPr="00CF7835" w:rsidRDefault="008F63DB" w:rsidP="001762C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3D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3402" w:type="dxa"/>
            <w:vAlign w:val="center"/>
          </w:tcPr>
          <w:p w14:paraId="1696F591" w14:textId="77777777" w:rsidR="008F63DB" w:rsidRPr="00CF7835" w:rsidRDefault="008F63DB" w:rsidP="001762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6 337 000.00 zł</w:t>
            </w:r>
          </w:p>
        </w:tc>
      </w:tr>
      <w:tr w:rsidR="008F63DB" w:rsidRPr="00355C9D" w14:paraId="2DA8822A" w14:textId="77777777" w:rsidTr="001A7058">
        <w:tc>
          <w:tcPr>
            <w:tcW w:w="1276" w:type="dxa"/>
            <w:vAlign w:val="center"/>
          </w:tcPr>
          <w:p w14:paraId="10BCB566" w14:textId="77777777" w:rsidR="008F63DB" w:rsidRPr="00CF7835" w:rsidRDefault="008F63DB" w:rsidP="001762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</w:tcPr>
          <w:p w14:paraId="3287C626" w14:textId="77777777" w:rsidR="008F63DB" w:rsidRPr="00CF7835" w:rsidRDefault="008F63DB" w:rsidP="001762C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VOLTEL INSTALACJE Sp. z o. o.</w:t>
            </w:r>
          </w:p>
          <w:p w14:paraId="1DC96D35" w14:textId="77777777" w:rsidR="008F63DB" w:rsidRPr="00CF7835" w:rsidRDefault="008F63DB" w:rsidP="001762CC">
            <w:pPr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ul. Prądnicka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3DB">
              <w:rPr>
                <w:rFonts w:ascii="Arial" w:hAnsi="Arial" w:cs="Arial"/>
                <w:sz w:val="24"/>
                <w:szCs w:val="24"/>
              </w:rPr>
              <w:t>63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6F5615" w14:textId="77777777" w:rsidR="008F63DB" w:rsidRPr="00CF7835" w:rsidRDefault="008F63DB" w:rsidP="001762C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31-202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63D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3402" w:type="dxa"/>
            <w:vAlign w:val="center"/>
          </w:tcPr>
          <w:p w14:paraId="71463692" w14:textId="77777777" w:rsidR="008F63DB" w:rsidRPr="00CF7835" w:rsidRDefault="008F63DB" w:rsidP="001762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63DB">
              <w:rPr>
                <w:rFonts w:ascii="Arial" w:hAnsi="Arial" w:cs="Arial"/>
                <w:sz w:val="24"/>
                <w:szCs w:val="24"/>
              </w:rPr>
              <w:t>4 749 900.00 zł</w:t>
            </w:r>
          </w:p>
        </w:tc>
      </w:tr>
    </w:tbl>
    <w:p w14:paraId="34965A4D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7131C09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3273381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1EF921D" w14:textId="5E56D01C" w:rsidR="00C236D3" w:rsidRDefault="008F63DB" w:rsidP="00173B20">
      <w:pPr>
        <w:jc w:val="right"/>
      </w:pPr>
      <w:r w:rsidRPr="008F63DB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168FB" w14:textId="77777777" w:rsidR="00DB00FB" w:rsidRDefault="00DB00FB">
      <w:r>
        <w:separator/>
      </w:r>
    </w:p>
  </w:endnote>
  <w:endnote w:type="continuationSeparator" w:id="0">
    <w:p w14:paraId="120BCCA1" w14:textId="77777777" w:rsidR="00DB00FB" w:rsidRDefault="00DB0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F30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AD83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0AE8D" w14:textId="56A24129" w:rsidR="00960CEB" w:rsidRPr="00986737" w:rsidRDefault="0074564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E904641" wp14:editId="7FA4216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B4CC2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215443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90B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6E52A2" w14:textId="77777777" w:rsidR="009F189D" w:rsidRDefault="009F189D">
    <w:pPr>
      <w:pStyle w:val="Stopka"/>
      <w:tabs>
        <w:tab w:val="clear" w:pos="4536"/>
      </w:tabs>
      <w:jc w:val="center"/>
    </w:pPr>
  </w:p>
  <w:p w14:paraId="0B64B47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EB893" w14:textId="77777777" w:rsidR="00DB00FB" w:rsidRDefault="00DB00FB">
      <w:r>
        <w:separator/>
      </w:r>
    </w:p>
  </w:footnote>
  <w:footnote w:type="continuationSeparator" w:id="0">
    <w:p w14:paraId="5664CEB1" w14:textId="77777777" w:rsidR="00DB00FB" w:rsidRDefault="00DB0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6CE56" w14:textId="77777777" w:rsidR="008F63DB" w:rsidRDefault="008F63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6BEA3" w14:textId="77777777" w:rsidR="008F63DB" w:rsidRDefault="008F63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AC671" w14:textId="77777777" w:rsidR="008F63DB" w:rsidRDefault="008F63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892"/>
    <w:rsid w:val="00007727"/>
    <w:rsid w:val="00017720"/>
    <w:rsid w:val="00035488"/>
    <w:rsid w:val="000C1C6D"/>
    <w:rsid w:val="000D7F25"/>
    <w:rsid w:val="000E00E5"/>
    <w:rsid w:val="001146A4"/>
    <w:rsid w:val="00173B20"/>
    <w:rsid w:val="001A7058"/>
    <w:rsid w:val="001C69FF"/>
    <w:rsid w:val="0023318D"/>
    <w:rsid w:val="002B0892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5648"/>
    <w:rsid w:val="00843263"/>
    <w:rsid w:val="00861E75"/>
    <w:rsid w:val="008A26A5"/>
    <w:rsid w:val="008F318B"/>
    <w:rsid w:val="008F63DB"/>
    <w:rsid w:val="00960CEB"/>
    <w:rsid w:val="009D19BD"/>
    <w:rsid w:val="009F189D"/>
    <w:rsid w:val="00A80738"/>
    <w:rsid w:val="00BD4558"/>
    <w:rsid w:val="00C236D3"/>
    <w:rsid w:val="00C659E2"/>
    <w:rsid w:val="00CB0802"/>
    <w:rsid w:val="00CF7835"/>
    <w:rsid w:val="00D665F5"/>
    <w:rsid w:val="00D7128F"/>
    <w:rsid w:val="00DB00F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CF0099"/>
  <w15:chartTrackingRefBased/>
  <w15:docId w15:val="{31A8EDFB-AD77-47A2-B333-6547F427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2</cp:revision>
  <dcterms:created xsi:type="dcterms:W3CDTF">2026-03-26T11:48:00Z</dcterms:created>
  <dcterms:modified xsi:type="dcterms:W3CDTF">2026-03-26T11:48:00Z</dcterms:modified>
</cp:coreProperties>
</file>