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6F6D43" w14:textId="77777777" w:rsidR="00B00CE8" w:rsidRDefault="00B00CE8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1" w:name="_GoBack"/>
      <w:bookmarkEnd w:id="1"/>
    </w:p>
    <w:p w14:paraId="48A1E927" w14:textId="78C9B69C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7C0DF3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057D6A">
        <w:rPr>
          <w:rFonts w:ascii="Times New Roman" w:hAnsi="Times New Roman"/>
        </w:rPr>
        <w:t>202</w:t>
      </w:r>
      <w:r w:rsidR="00B00CE8">
        <w:rPr>
          <w:rFonts w:ascii="Times New Roman" w:hAnsi="Times New Roman"/>
        </w:rPr>
        <w:t>4</w:t>
      </w:r>
      <w:r w:rsidR="00057D6A">
        <w:rPr>
          <w:rFonts w:ascii="Times New Roman" w:hAnsi="Times New Roman"/>
        </w:rPr>
        <w:t>.</w:t>
      </w:r>
      <w:r w:rsidR="00B00CE8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A59C304" w14:textId="77777777" w:rsidR="00D77447" w:rsidRDefault="00D77447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Verdana" w:eastAsia="Verdana" w:hAnsi="Verdana" w:cs="Verdana"/>
          <w:sz w:val="20"/>
          <w:szCs w:val="20"/>
        </w:rPr>
        <w:t>Zakup biletów lotniczych Europa na potrzeby projektu UNIVERSEH2.0 Europejski Uniwersytet Kosmiczny dla Ziemi i Ludzkości</w:t>
      </w:r>
      <w:r w:rsidRPr="00CB29AC">
        <w:rPr>
          <w:rFonts w:ascii="Times New Roman" w:eastAsia="Times New Roman" w:hAnsi="Times New Roman"/>
          <w:b/>
          <w:bCs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lang w:eastAsia="pl-PL"/>
        </w:rPr>
        <w:t>– KC-DE-zp.25.80.2026</w:t>
      </w:r>
    </w:p>
    <w:p w14:paraId="1F94EBA1" w14:textId="3C0802A2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370DB72" w14:textId="77777777" w:rsidR="001A7C6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  <w:sectPr w:rsidR="001A7C64" w:rsidSect="00E71559">
          <w:headerReference w:type="default" r:id="rId8"/>
          <w:footerReference w:type="default" r:id="rId9"/>
          <w:pgSz w:w="11906" w:h="16838"/>
          <w:pgMar w:top="426" w:right="1417" w:bottom="1417" w:left="1417" w:header="284" w:footer="363" w:gutter="0"/>
          <w:cols w:space="708"/>
          <w:docGrid w:linePitch="360"/>
        </w:sect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1A7C64">
      <w:pgSz w:w="11906" w:h="16838"/>
      <w:pgMar w:top="425" w:right="1418" w:bottom="1418" w:left="1418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4545F" w14:textId="77777777" w:rsidR="00B42F90" w:rsidRDefault="00B42F90" w:rsidP="00025386">
      <w:pPr>
        <w:spacing w:after="0" w:line="240" w:lineRule="auto"/>
      </w:pPr>
      <w:r>
        <w:separator/>
      </w:r>
    </w:p>
  </w:endnote>
  <w:endnote w:type="continuationSeparator" w:id="0">
    <w:p w14:paraId="4060E104" w14:textId="77777777" w:rsidR="00B42F90" w:rsidRDefault="00B42F9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5D1AC" w14:textId="631261C4" w:rsidR="001A7C64" w:rsidRDefault="001A7C64">
    <w:pPr>
      <w:pStyle w:val="Stopka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077AA3" wp14:editId="409E7919">
              <wp:simplePos x="0" y="0"/>
              <wp:positionH relativeFrom="column">
                <wp:posOffset>398834</wp:posOffset>
              </wp:positionH>
              <wp:positionV relativeFrom="paragraph">
                <wp:posOffset>485748</wp:posOffset>
              </wp:positionV>
              <wp:extent cx="4648200" cy="247650"/>
              <wp:effectExtent l="0" t="0" r="19050" b="19050"/>
              <wp:wrapNone/>
              <wp:docPr id="47742145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820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39F867C0" w14:textId="77777777" w:rsidR="001A7C64" w:rsidRDefault="001A7C64" w:rsidP="001A7C64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UNIVERSEH ─ European Space University for Earth and Humanity is an alliance of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77AA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1.4pt;margin-top:38.25pt;width:366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" fillcolor="white [3201]" strokecolor="white [3212]" strokeweight=".5pt">
              <v:textbox>
                <w:txbxContent>
                  <w:p w14:paraId="39F867C0" w14:textId="77777777" w:rsidR="001A7C64" w:rsidRDefault="001A7C64" w:rsidP="001A7C6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UNIVERSEH ─ European Space University for Earth and Humanity is an alliance of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1BB87" w14:textId="77777777" w:rsidR="00B42F90" w:rsidRDefault="00B42F90" w:rsidP="00025386">
      <w:pPr>
        <w:spacing w:after="0" w:line="240" w:lineRule="auto"/>
      </w:pPr>
      <w:r>
        <w:separator/>
      </w:r>
    </w:p>
  </w:footnote>
  <w:footnote w:type="continuationSeparator" w:id="0">
    <w:p w14:paraId="0F89424F" w14:textId="77777777" w:rsidR="00B42F90" w:rsidRDefault="00B42F9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0B0DF" w14:textId="0FC533F2" w:rsidR="00582EF6" w:rsidRDefault="00D77447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B667BB2" wp14:editId="45A42650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972810" cy="1212782"/>
          <wp:effectExtent l="0" t="0" r="0" b="6985"/>
          <wp:wrapSquare wrapText="bothSides"/>
          <wp:docPr id="372949385" name="Obraz 1" descr="Obraz zawierający tekst, zrzut ekranu, Czcionka, biał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5002098" name="Obraz 1" descr="Obraz zawierający tekst, zrzut ekranu, Czcionka, biały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1212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F369465" w14:textId="77777777" w:rsidR="00582EF6" w:rsidRDefault="00582EF6">
    <w:pPr>
      <w:pStyle w:val="Nagwek"/>
    </w:pPr>
  </w:p>
  <w:p w14:paraId="0FA8D0A8" w14:textId="0B3973A9" w:rsidR="00582EF6" w:rsidRDefault="00582EF6">
    <w:pPr>
      <w:pStyle w:val="Nagwek"/>
    </w:pPr>
    <w:r>
      <w:rPr>
        <w:noProof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06A71"/>
    <w:rsid w:val="00025386"/>
    <w:rsid w:val="000423B9"/>
    <w:rsid w:val="00057D6A"/>
    <w:rsid w:val="00084786"/>
    <w:rsid w:val="00091A31"/>
    <w:rsid w:val="000C7D41"/>
    <w:rsid w:val="0016158F"/>
    <w:rsid w:val="00184071"/>
    <w:rsid w:val="001A06E9"/>
    <w:rsid w:val="001A5CEF"/>
    <w:rsid w:val="001A7C64"/>
    <w:rsid w:val="001C2314"/>
    <w:rsid w:val="002128E4"/>
    <w:rsid w:val="00213980"/>
    <w:rsid w:val="0022617E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87029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82EF6"/>
    <w:rsid w:val="005D2FB3"/>
    <w:rsid w:val="00620476"/>
    <w:rsid w:val="00657A47"/>
    <w:rsid w:val="006759AC"/>
    <w:rsid w:val="006812C9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5E0B"/>
    <w:rsid w:val="00866FB5"/>
    <w:rsid w:val="00881547"/>
    <w:rsid w:val="008B429B"/>
    <w:rsid w:val="008B797E"/>
    <w:rsid w:val="008E0486"/>
    <w:rsid w:val="008F2498"/>
    <w:rsid w:val="00900086"/>
    <w:rsid w:val="009311B1"/>
    <w:rsid w:val="0093388F"/>
    <w:rsid w:val="00A24575"/>
    <w:rsid w:val="00A56A6F"/>
    <w:rsid w:val="00A87380"/>
    <w:rsid w:val="00AF7375"/>
    <w:rsid w:val="00B00CE8"/>
    <w:rsid w:val="00B16FDC"/>
    <w:rsid w:val="00B42F90"/>
    <w:rsid w:val="00B77707"/>
    <w:rsid w:val="00BE3BCE"/>
    <w:rsid w:val="00CA7D53"/>
    <w:rsid w:val="00CB29AC"/>
    <w:rsid w:val="00CC42F9"/>
    <w:rsid w:val="00CD15DD"/>
    <w:rsid w:val="00D3075C"/>
    <w:rsid w:val="00D54030"/>
    <w:rsid w:val="00D55FC4"/>
    <w:rsid w:val="00D70112"/>
    <w:rsid w:val="00D77447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6B58"/>
    <w:rsid w:val="00E77966"/>
    <w:rsid w:val="00E86D3B"/>
    <w:rsid w:val="00EB04DF"/>
    <w:rsid w:val="00EF3368"/>
    <w:rsid w:val="00F12681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1624D-0D1F-4F64-B278-38E866601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DZP</cp:lastModifiedBy>
  <cp:revision>2</cp:revision>
  <cp:lastPrinted>2024-01-17T08:07:00Z</cp:lastPrinted>
  <dcterms:created xsi:type="dcterms:W3CDTF">2026-03-18T10:48:00Z</dcterms:created>
  <dcterms:modified xsi:type="dcterms:W3CDTF">2026-03-18T10:48:00Z</dcterms:modified>
</cp:coreProperties>
</file>