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E6ACD" w14:textId="34FE5153" w:rsidR="00E40A3C" w:rsidRPr="00AD0FB3" w:rsidRDefault="00E40A3C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 w:rsidRPr="00AD0FB3"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777E0C1A" w14:textId="4A358DD8" w:rsidR="008964D0" w:rsidRPr="00AD0FB3" w:rsidRDefault="008964D0" w:rsidP="008964D0">
      <w:pPr>
        <w:pStyle w:val="Nagwek"/>
        <w:ind w:left="-426"/>
        <w:rPr>
          <w:sz w:val="28"/>
          <w:szCs w:val="28"/>
        </w:rPr>
      </w:pPr>
      <w:r w:rsidRPr="00AD0FB3">
        <w:rPr>
          <w:noProof/>
        </w:rPr>
        <w:t xml:space="preserve">           </w:t>
      </w:r>
      <w:r w:rsidRPr="00AD0FB3">
        <w:rPr>
          <w:sz w:val="24"/>
          <w:szCs w:val="24"/>
        </w:rPr>
        <w:tab/>
      </w:r>
    </w:p>
    <w:p w14:paraId="39A32FD1" w14:textId="77777777" w:rsidR="008964D0" w:rsidRPr="00AD0FB3" w:rsidRDefault="008964D0" w:rsidP="008964D0">
      <w:pPr>
        <w:tabs>
          <w:tab w:val="center" w:pos="4536"/>
          <w:tab w:val="right" w:pos="9072"/>
        </w:tabs>
        <w:jc w:val="center"/>
        <w:textAlignment w:val="baseline"/>
        <w:rPr>
          <w:sz w:val="24"/>
          <w:szCs w:val="24"/>
        </w:rPr>
      </w:pPr>
    </w:p>
    <w:p w14:paraId="446E2DD5" w14:textId="77777777" w:rsidR="008964D0" w:rsidRPr="00AD0FB3" w:rsidRDefault="008964D0" w:rsidP="008964D0">
      <w:pPr>
        <w:spacing w:after="120"/>
        <w:textAlignment w:val="baseline"/>
        <w:rPr>
          <w:sz w:val="24"/>
          <w:szCs w:val="24"/>
        </w:rPr>
      </w:pP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029176F9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C70D3">
        <w:rPr>
          <w:rFonts w:ascii="Verdana" w:eastAsia="Verdana" w:hAnsi="Verdana" w:cs="Verdana"/>
        </w:rPr>
        <w:t>Zakup biletów lotniczych Europa na potrzeby projektu UNIVERSEH2.0 Europejski Uniwersytet Kosmiczny dla Ziemi i Ludzkości</w:t>
      </w:r>
      <w:r w:rsidR="00FC70D3">
        <w:rPr>
          <w:rFonts w:ascii="Verdana" w:eastAsia="Verdana" w:hAnsi="Verdana" w:cs="Verdana"/>
        </w:rPr>
        <w:t xml:space="preserve"> – KC-DE-zp.25.80.2026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E85673">
              <w:rPr>
                <w:b/>
              </w:rPr>
              <w:t>(od-do)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E6E0128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</w:t>
            </w:r>
            <w:r w:rsidR="00E85673">
              <w:rPr>
                <w:b/>
              </w:rPr>
              <w:t xml:space="preserve">brutto </w:t>
            </w:r>
            <w:r>
              <w:rPr>
                <w:b/>
              </w:rPr>
              <w:t>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6B7070">
      <w:headerReference w:type="default" r:id="rId6"/>
      <w:pgSz w:w="11906" w:h="16838"/>
      <w:pgMar w:top="568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ED162" w14:textId="77777777" w:rsidR="00794312" w:rsidRDefault="00794312">
      <w:r>
        <w:separator/>
      </w:r>
    </w:p>
  </w:endnote>
  <w:endnote w:type="continuationSeparator" w:id="0">
    <w:p w14:paraId="2B9E86DF" w14:textId="77777777" w:rsidR="00794312" w:rsidRDefault="00794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C72CD7" w14:textId="77777777" w:rsidR="00794312" w:rsidRDefault="00794312">
      <w:r>
        <w:separator/>
      </w:r>
    </w:p>
  </w:footnote>
  <w:footnote w:type="continuationSeparator" w:id="0">
    <w:p w14:paraId="679D0FEF" w14:textId="77777777" w:rsidR="00794312" w:rsidRDefault="00794312">
      <w:r>
        <w:continuationSeparator/>
      </w:r>
    </w:p>
  </w:footnote>
  <w:footnote w:id="1">
    <w:p w14:paraId="4F229744" w14:textId="408B1A03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E85673">
        <w:t>2</w:t>
      </w:r>
      <w:r>
        <w:t>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3064DBF" w:rsidR="00E13954" w:rsidRDefault="00FC70D3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3E1785F" wp14:editId="6BD3A223">
          <wp:simplePos x="0" y="0"/>
          <wp:positionH relativeFrom="column">
            <wp:posOffset>0</wp:posOffset>
          </wp:positionH>
          <wp:positionV relativeFrom="paragraph">
            <wp:posOffset>152400</wp:posOffset>
          </wp:positionV>
          <wp:extent cx="5972810" cy="1212782"/>
          <wp:effectExtent l="0" t="0" r="0" b="6985"/>
          <wp:wrapSquare wrapText="bothSides"/>
          <wp:docPr id="372949385" name="Obraz 1" descr="Obraz zawierający tekst, zrzut ekranu, Czcionka, biał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5002098" name="Obraz 1" descr="Obraz zawierający tekst, zrzut ekranu, Czcionka, biały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12127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3954"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184071"/>
    <w:rsid w:val="00210E8E"/>
    <w:rsid w:val="00276C10"/>
    <w:rsid w:val="00361EEE"/>
    <w:rsid w:val="003C67B1"/>
    <w:rsid w:val="0042347E"/>
    <w:rsid w:val="004F24D6"/>
    <w:rsid w:val="005136B3"/>
    <w:rsid w:val="00561097"/>
    <w:rsid w:val="0058149A"/>
    <w:rsid w:val="005C49F0"/>
    <w:rsid w:val="006812C9"/>
    <w:rsid w:val="006B7070"/>
    <w:rsid w:val="006C357F"/>
    <w:rsid w:val="006F1DEF"/>
    <w:rsid w:val="00702A72"/>
    <w:rsid w:val="00707683"/>
    <w:rsid w:val="00794312"/>
    <w:rsid w:val="007F7B24"/>
    <w:rsid w:val="008209FE"/>
    <w:rsid w:val="00826C67"/>
    <w:rsid w:val="008964D0"/>
    <w:rsid w:val="008B02BB"/>
    <w:rsid w:val="00950680"/>
    <w:rsid w:val="00960FCB"/>
    <w:rsid w:val="009B7E62"/>
    <w:rsid w:val="00A20740"/>
    <w:rsid w:val="00A40AE7"/>
    <w:rsid w:val="00A45D81"/>
    <w:rsid w:val="00A54C7C"/>
    <w:rsid w:val="00A91C25"/>
    <w:rsid w:val="00A92DF7"/>
    <w:rsid w:val="00A9350F"/>
    <w:rsid w:val="00AD0FB3"/>
    <w:rsid w:val="00C049BA"/>
    <w:rsid w:val="00C254C7"/>
    <w:rsid w:val="00C34B2E"/>
    <w:rsid w:val="00C7737A"/>
    <w:rsid w:val="00CA5EC4"/>
    <w:rsid w:val="00CA7D53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F213FB"/>
    <w:rsid w:val="00F8605B"/>
    <w:rsid w:val="00FC0C79"/>
    <w:rsid w:val="00FC70D3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896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DZP</cp:lastModifiedBy>
  <cp:revision>2</cp:revision>
  <cp:lastPrinted>2024-01-17T12:45:00Z</cp:lastPrinted>
  <dcterms:created xsi:type="dcterms:W3CDTF">2026-03-18T10:15:00Z</dcterms:created>
  <dcterms:modified xsi:type="dcterms:W3CDTF">2026-03-18T10:15:00Z</dcterms:modified>
</cp:coreProperties>
</file>