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B171A" w14:textId="77777777" w:rsidR="00EB0DE1" w:rsidRPr="00EB0DE1" w:rsidRDefault="00EB0DE1" w:rsidP="00EB0DE1">
      <w:pPr>
        <w:jc w:val="right"/>
        <w:textAlignment w:val="baseline"/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b/>
          <w:sz w:val="20"/>
          <w:szCs w:val="20"/>
          <w:lang w:val="en-US"/>
        </w:rPr>
        <w:tab/>
      </w:r>
      <w:r w:rsidRPr="00EB0DE1">
        <w:rPr>
          <w:rFonts w:ascii="Verdana" w:hAnsi="Verdana"/>
          <w:b/>
          <w:sz w:val="20"/>
          <w:szCs w:val="20"/>
          <w:lang w:val="en-US"/>
        </w:rPr>
        <w:tab/>
      </w:r>
      <w:r w:rsidRPr="00EB0DE1">
        <w:rPr>
          <w:rFonts w:ascii="Verdana" w:hAnsi="Verdana"/>
          <w:b/>
          <w:sz w:val="20"/>
          <w:szCs w:val="20"/>
          <w:lang w:val="en-US"/>
        </w:rPr>
        <w:tab/>
      </w:r>
      <w:r w:rsidRPr="00EB0DE1">
        <w:rPr>
          <w:rFonts w:ascii="Verdana" w:hAnsi="Verdana"/>
          <w:b/>
          <w:sz w:val="20"/>
          <w:szCs w:val="20"/>
          <w:lang w:val="en-US"/>
        </w:rPr>
        <w:tab/>
      </w:r>
      <w:r w:rsidRPr="00EB0DE1">
        <w:rPr>
          <w:rFonts w:ascii="Verdana" w:hAnsi="Verdana"/>
          <w:b/>
          <w:sz w:val="20"/>
          <w:szCs w:val="20"/>
          <w:lang w:val="en-US"/>
        </w:rPr>
        <w:tab/>
      </w:r>
      <w:r w:rsidRPr="00EB0DE1">
        <w:rPr>
          <w:rFonts w:ascii="Verdana" w:hAnsi="Verdana"/>
          <w:b/>
          <w:sz w:val="20"/>
          <w:szCs w:val="20"/>
          <w:lang w:val="en-US"/>
        </w:rPr>
        <w:tab/>
      </w:r>
      <w:r w:rsidRPr="00EB0DE1">
        <w:rPr>
          <w:rFonts w:ascii="Verdana" w:hAnsi="Verdana"/>
          <w:sz w:val="20"/>
          <w:szCs w:val="20"/>
        </w:rPr>
        <w:t>Załącznik nr 1</w:t>
      </w:r>
    </w:p>
    <w:p w14:paraId="5981FD5C" w14:textId="77777777" w:rsidR="00EB0DE1" w:rsidRPr="00EB0DE1" w:rsidRDefault="00EB0DE1" w:rsidP="00EB0DE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6AE1A61C" w14:textId="77777777" w:rsidR="00EB0DE1" w:rsidRPr="00EB0DE1" w:rsidRDefault="00EB0DE1" w:rsidP="00EB0DE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EB0DE1">
        <w:rPr>
          <w:rFonts w:ascii="Verdana" w:hAnsi="Verdana"/>
          <w:b/>
          <w:sz w:val="20"/>
          <w:szCs w:val="20"/>
        </w:rPr>
        <w:t>FORMULARZ OFERTY</w:t>
      </w:r>
    </w:p>
    <w:p w14:paraId="6DAE6B64" w14:textId="77777777" w:rsidR="00EB0DE1" w:rsidRPr="00EB0DE1" w:rsidRDefault="00EB0DE1" w:rsidP="00EB0DE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75AD8D5" w14:textId="77777777" w:rsidR="00EB0DE1" w:rsidRPr="00EB0DE1" w:rsidRDefault="00EB0DE1" w:rsidP="00EB0DE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b/>
          <w:bCs/>
          <w:sz w:val="20"/>
          <w:szCs w:val="20"/>
        </w:rPr>
        <w:t>NAZWA WYKONAWCY</w:t>
      </w:r>
      <w:r w:rsidRPr="00EB0DE1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533D46CF" w14:textId="77777777" w:rsidR="00EB0DE1" w:rsidRPr="00EB0DE1" w:rsidRDefault="00EB0DE1" w:rsidP="00EB0DE1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b/>
          <w:bCs/>
          <w:sz w:val="20"/>
          <w:szCs w:val="20"/>
        </w:rPr>
        <w:t>RODZAJ WYKONAWCY</w:t>
      </w:r>
      <w:r w:rsidRPr="00EB0DE1">
        <w:rPr>
          <w:rFonts w:ascii="Verdana" w:hAnsi="Verdana"/>
          <w:sz w:val="20"/>
          <w:szCs w:val="20"/>
        </w:rPr>
        <w:t xml:space="preserve"> </w:t>
      </w:r>
    </w:p>
    <w:p w14:paraId="70D24E76" w14:textId="77777777" w:rsidR="00EB0DE1" w:rsidRPr="00EB0DE1" w:rsidRDefault="00EB0DE1" w:rsidP="00EB0DE1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>(mikroprzedsiębiorstwo, małe przedsiębiorstwo, średnie przedsiębiorstwo, jednoosobowa działalność gospodarcza, osoba fizyczna nieprowadząca działalności gospodarczej, inny rodzaj)  ………………………</w:t>
      </w:r>
    </w:p>
    <w:p w14:paraId="4F18E7D9" w14:textId="77777777" w:rsidR="00EB0DE1" w:rsidRPr="00EB0DE1" w:rsidRDefault="00EB0DE1" w:rsidP="00EB0DE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98347BA" w14:textId="77777777" w:rsidR="00EB0DE1" w:rsidRPr="00EB0DE1" w:rsidRDefault="00EB0DE1" w:rsidP="00EB0DE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>WOJEWÓDZTWO …………………………….....</w:t>
      </w:r>
    </w:p>
    <w:p w14:paraId="0C636086" w14:textId="77777777" w:rsidR="00EB0DE1" w:rsidRPr="00EB0DE1" w:rsidRDefault="00EB0DE1" w:rsidP="00EB0DE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B0DE1">
        <w:rPr>
          <w:rFonts w:ascii="Verdana" w:hAnsi="Verdana"/>
          <w:sz w:val="20"/>
          <w:szCs w:val="20"/>
          <w:lang w:val="de-DE"/>
        </w:rPr>
        <w:t>TEL.</w:t>
      </w:r>
      <w:r w:rsidRPr="00EB0DE1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B7A9FC3" w14:textId="77777777" w:rsidR="00EB0DE1" w:rsidRPr="00EB0DE1" w:rsidRDefault="00EB0DE1" w:rsidP="00EB0DE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B0DE1">
        <w:rPr>
          <w:rFonts w:ascii="Verdana" w:hAnsi="Verdana"/>
          <w:sz w:val="20"/>
          <w:szCs w:val="20"/>
          <w:lang w:val="de-DE"/>
        </w:rPr>
        <w:t xml:space="preserve">FAX </w:t>
      </w:r>
      <w:r w:rsidRPr="00EB0DE1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0A4FE6B1" w14:textId="77777777" w:rsidR="00EB0DE1" w:rsidRPr="00EB0DE1" w:rsidRDefault="00EB0DE1" w:rsidP="00EB0DE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B0DE1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651C887" w14:textId="77777777" w:rsidR="00EB0DE1" w:rsidRPr="00EB0DE1" w:rsidRDefault="00EB0DE1" w:rsidP="00EB0DE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B0DE1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A86ADAB" w14:textId="77777777" w:rsidR="00EB0DE1" w:rsidRPr="00EB0DE1" w:rsidRDefault="00EB0DE1" w:rsidP="00EB0DE1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BC17607" w14:textId="77777777" w:rsidR="00EB0DE1" w:rsidRPr="00EB0DE1" w:rsidRDefault="00EB0DE1" w:rsidP="00EB0DE1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7D9BC96" w14:textId="77777777" w:rsidR="00EB0DE1" w:rsidRPr="00EB0DE1" w:rsidRDefault="00EB0DE1" w:rsidP="00EB0DE1">
      <w:pPr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>Do: Nazwa i siedziba Zamawiającego:</w:t>
      </w:r>
    </w:p>
    <w:p w14:paraId="2724C2BA" w14:textId="77777777" w:rsidR="00EB0DE1" w:rsidRPr="00EB0DE1" w:rsidRDefault="00EB0DE1" w:rsidP="00EB0DE1">
      <w:pPr>
        <w:ind w:right="-110"/>
        <w:rPr>
          <w:rFonts w:ascii="Verdana" w:hAnsi="Verdana"/>
          <w:b/>
          <w:sz w:val="20"/>
          <w:szCs w:val="20"/>
        </w:rPr>
      </w:pPr>
      <w:r w:rsidRPr="00EB0DE1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484F1331" w14:textId="77777777" w:rsidR="00EB0DE1" w:rsidRPr="00EB0DE1" w:rsidRDefault="00EB0DE1" w:rsidP="00EB0DE1">
      <w:pPr>
        <w:ind w:right="-110"/>
        <w:rPr>
          <w:rFonts w:ascii="Verdana" w:hAnsi="Verdana"/>
          <w:b/>
          <w:sz w:val="20"/>
          <w:szCs w:val="20"/>
        </w:rPr>
      </w:pPr>
      <w:r w:rsidRPr="00EB0DE1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CA00C6E" w14:textId="77777777" w:rsidR="00EB0DE1" w:rsidRPr="00EB0DE1" w:rsidRDefault="00EB0DE1" w:rsidP="00EB0DE1">
      <w:pPr>
        <w:ind w:right="-110"/>
        <w:rPr>
          <w:rFonts w:ascii="Verdana" w:hAnsi="Verdana"/>
          <w:b/>
          <w:sz w:val="20"/>
          <w:szCs w:val="20"/>
        </w:rPr>
      </w:pPr>
      <w:r w:rsidRPr="00EB0DE1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43099255" w14:textId="77777777" w:rsidR="00EB0DE1" w:rsidRPr="00EB0DE1" w:rsidRDefault="00EB0DE1" w:rsidP="00EB0DE1">
      <w:pPr>
        <w:ind w:firstLine="3969"/>
        <w:rPr>
          <w:rFonts w:ascii="Verdana" w:hAnsi="Verdana"/>
          <w:b/>
          <w:sz w:val="20"/>
          <w:szCs w:val="20"/>
          <w:highlight w:val="yellow"/>
        </w:rPr>
      </w:pPr>
    </w:p>
    <w:p w14:paraId="613F8D76" w14:textId="77777777" w:rsidR="00EB0DE1" w:rsidRPr="00EB0DE1" w:rsidRDefault="00EB0DE1" w:rsidP="00EB0DE1">
      <w:pPr>
        <w:tabs>
          <w:tab w:val="center" w:pos="4536"/>
          <w:tab w:val="right" w:pos="9072"/>
        </w:tabs>
        <w:jc w:val="both"/>
        <w:rPr>
          <w:rFonts w:ascii="Verdana" w:hAnsi="Verdana"/>
          <w:b/>
          <w:bCs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Pr="00EB0DE1">
        <w:rPr>
          <w:rFonts w:ascii="Verdana" w:hAnsi="Verdana"/>
          <w:sz w:val="20"/>
          <w:szCs w:val="20"/>
        </w:rPr>
        <w:t>:</w:t>
      </w:r>
      <w:r w:rsidRPr="00EB0DE1">
        <w:rPr>
          <w:rFonts w:ascii="Verdana" w:hAnsi="Verdana"/>
          <w:b/>
          <w:bCs/>
          <w:sz w:val="20"/>
          <w:szCs w:val="20"/>
        </w:rPr>
        <w:t xml:space="preserve"> </w:t>
      </w:r>
      <w:bookmarkEnd w:id="0"/>
      <w:r w:rsidRPr="00EB0DE1">
        <w:rPr>
          <w:rFonts w:ascii="Verdana" w:eastAsia="Verdana" w:hAnsi="Verdana" w:cs="Verdana"/>
          <w:b/>
          <w:sz w:val="20"/>
          <w:szCs w:val="20"/>
        </w:rPr>
        <w:t>Zakup biletów lotniczych Europa na potrzeby projektu UNIVERSEH2.0 Europejski Uniwersytet Kosmiczny dla Ziemi i Ludzkości – KC-DE-zp.25.80.2026</w:t>
      </w:r>
      <w:r w:rsidRPr="00EB0DE1">
        <w:rPr>
          <w:rFonts w:ascii="Verdana" w:hAnsi="Verdana"/>
          <w:sz w:val="20"/>
          <w:szCs w:val="20"/>
        </w:rPr>
        <w:t>,</w:t>
      </w:r>
      <w:r w:rsidRPr="00EB0DE1">
        <w:rPr>
          <w:rFonts w:ascii="Verdana" w:hAnsi="Verdana"/>
          <w:b/>
          <w:sz w:val="20"/>
          <w:szCs w:val="20"/>
        </w:rPr>
        <w:t xml:space="preserve"> </w:t>
      </w:r>
      <w:r w:rsidRPr="00EB0DE1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5E22C5C0" w14:textId="77777777" w:rsidR="00EB0DE1" w:rsidRPr="00EB0DE1" w:rsidRDefault="00EB0DE1" w:rsidP="00EB0DE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77094770" w14:textId="77777777" w:rsidR="00EB0DE1" w:rsidRPr="00EB0DE1" w:rsidRDefault="00EB0DE1" w:rsidP="00EB0DE1">
      <w:pPr>
        <w:jc w:val="both"/>
        <w:rPr>
          <w:rFonts w:ascii="Verdana" w:hAnsi="Verdana"/>
          <w:b/>
          <w:sz w:val="20"/>
          <w:szCs w:val="20"/>
        </w:rPr>
      </w:pPr>
      <w:r w:rsidRPr="00EB0DE1">
        <w:rPr>
          <w:rFonts w:ascii="Verdana" w:hAnsi="Verdana"/>
          <w:b/>
          <w:bCs/>
          <w:iCs/>
          <w:sz w:val="20"/>
          <w:szCs w:val="20"/>
          <w:lang w:eastAsia="x-none"/>
        </w:rPr>
        <w:t xml:space="preserve">Cena biletów lotniczych brutto </w:t>
      </w:r>
      <w:r w:rsidRPr="00EB0DE1">
        <w:rPr>
          <w:rFonts w:ascii="Verdana" w:hAnsi="Verdana"/>
          <w:b/>
          <w:sz w:val="20"/>
          <w:szCs w:val="20"/>
        </w:rPr>
        <w:t xml:space="preserve">………………………PLN, </w:t>
      </w:r>
    </w:p>
    <w:p w14:paraId="3A069B15" w14:textId="77777777" w:rsidR="00EB0DE1" w:rsidRPr="00EB0DE1" w:rsidRDefault="00EB0DE1" w:rsidP="00EB0DE1">
      <w:pPr>
        <w:jc w:val="both"/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 xml:space="preserve">(słownie: ……………………………………………………………………........... ) </w:t>
      </w:r>
    </w:p>
    <w:p w14:paraId="2A785729" w14:textId="77777777" w:rsidR="00EB0DE1" w:rsidRPr="00EB0DE1" w:rsidRDefault="00EB0DE1" w:rsidP="00EB0DE1">
      <w:pPr>
        <w:jc w:val="both"/>
        <w:rPr>
          <w:rFonts w:ascii="Verdana" w:hAnsi="Verdana"/>
          <w:b/>
          <w:sz w:val="20"/>
          <w:szCs w:val="20"/>
        </w:rPr>
      </w:pPr>
      <w:r w:rsidRPr="00EB0DE1">
        <w:rPr>
          <w:rFonts w:ascii="Verdana" w:hAnsi="Verdana"/>
          <w:b/>
          <w:sz w:val="20"/>
          <w:szCs w:val="20"/>
        </w:rPr>
        <w:t xml:space="preserve">Wysokość opłaty transakcyjnej brutto za wystawienie jednego biletu lotniczego: </w:t>
      </w:r>
      <w:bookmarkStart w:id="1" w:name="_Hlk102988132"/>
      <w:r w:rsidRPr="00EB0DE1">
        <w:rPr>
          <w:rFonts w:ascii="Verdana" w:hAnsi="Verdana"/>
          <w:b/>
          <w:sz w:val="20"/>
          <w:szCs w:val="20"/>
        </w:rPr>
        <w:t xml:space="preserve">………………………PLN, </w:t>
      </w:r>
    </w:p>
    <w:p w14:paraId="65B49443" w14:textId="77777777" w:rsidR="00EB0DE1" w:rsidRPr="00EB0DE1" w:rsidRDefault="00EB0DE1" w:rsidP="00EB0DE1">
      <w:pPr>
        <w:jc w:val="both"/>
        <w:rPr>
          <w:rFonts w:ascii="Verdana" w:hAnsi="Verdana"/>
          <w:b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 xml:space="preserve">(słownie: ………………………………………………........... ) </w:t>
      </w:r>
    </w:p>
    <w:bookmarkEnd w:id="1"/>
    <w:p w14:paraId="5BA8BC68" w14:textId="77777777" w:rsidR="00EB0DE1" w:rsidRPr="00EB0DE1" w:rsidRDefault="00EB0DE1" w:rsidP="00EB0DE1">
      <w:pPr>
        <w:jc w:val="both"/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 xml:space="preserve"> </w:t>
      </w:r>
    </w:p>
    <w:p w14:paraId="7350DB76" w14:textId="77777777" w:rsidR="00EB0DE1" w:rsidRPr="00EB0DE1" w:rsidRDefault="00EB0DE1" w:rsidP="00EB0DE1">
      <w:p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EB0DE1">
        <w:rPr>
          <w:rFonts w:ascii="Verdana" w:hAnsi="Verdana"/>
          <w:color w:val="000000"/>
          <w:sz w:val="20"/>
          <w:szCs w:val="20"/>
        </w:rPr>
        <w:t>Oświadczamy, że:</w:t>
      </w:r>
    </w:p>
    <w:p w14:paraId="00003D79" w14:textId="77777777" w:rsidR="00EB0DE1" w:rsidRPr="00EB0DE1" w:rsidRDefault="00EB0DE1" w:rsidP="00EB0DE1">
      <w:pPr>
        <w:numPr>
          <w:ilvl w:val="0"/>
          <w:numId w:val="5"/>
        </w:numPr>
        <w:tabs>
          <w:tab w:val="left" w:pos="426"/>
          <w:tab w:val="left" w:pos="2586"/>
        </w:tabs>
        <w:ind w:left="426"/>
        <w:contextualSpacing/>
        <w:jc w:val="both"/>
        <w:rPr>
          <w:rFonts w:ascii="Verdana" w:hAnsi="Verdana"/>
          <w:color w:val="000000"/>
          <w:sz w:val="20"/>
          <w:szCs w:val="20"/>
        </w:rPr>
      </w:pPr>
      <w:r w:rsidRPr="00EB0DE1">
        <w:rPr>
          <w:rFonts w:ascii="Verdana" w:hAnsi="Verdana"/>
          <w:color w:val="000000"/>
          <w:sz w:val="20"/>
          <w:szCs w:val="20"/>
        </w:rPr>
        <w:t xml:space="preserve">posiadamy akredytację IATA uprawniającą do usługi w zakresie agencji sprzedaży pasażerskiej IATA– </w:t>
      </w:r>
      <w:r w:rsidRPr="00EB0DE1">
        <w:rPr>
          <w:rFonts w:ascii="Verdana" w:hAnsi="Verdana"/>
          <w:b/>
          <w:color w:val="000000"/>
          <w:sz w:val="20"/>
          <w:szCs w:val="20"/>
          <w:u w:val="single"/>
        </w:rPr>
        <w:t xml:space="preserve">TAK/NIE* </w:t>
      </w:r>
      <w:r w:rsidRPr="00EB0DE1">
        <w:rPr>
          <w:rFonts w:ascii="Verdana" w:hAnsi="Verdana"/>
          <w:bCs/>
          <w:color w:val="000000"/>
          <w:sz w:val="20"/>
          <w:szCs w:val="20"/>
          <w:u w:val="single"/>
        </w:rPr>
        <w:t>lub równoważną</w:t>
      </w:r>
      <w:r w:rsidRPr="00EB0DE1">
        <w:rPr>
          <w:rFonts w:ascii="Verdana" w:hAnsi="Verdana"/>
          <w:b/>
          <w:color w:val="000000"/>
          <w:sz w:val="20"/>
          <w:szCs w:val="20"/>
          <w:u w:val="single"/>
        </w:rPr>
        <w:t xml:space="preserve"> </w:t>
      </w:r>
      <w:r w:rsidRPr="00EB0DE1">
        <w:rPr>
          <w:rFonts w:ascii="Verdana" w:hAnsi="Verdana"/>
          <w:color w:val="000000"/>
          <w:sz w:val="20"/>
          <w:szCs w:val="20"/>
        </w:rPr>
        <w:t>………………………………………………(</w:t>
      </w:r>
      <w:r w:rsidRPr="00EB0DE1">
        <w:rPr>
          <w:rFonts w:ascii="Verdana" w:hAnsi="Verdana"/>
          <w:i/>
          <w:color w:val="000000"/>
          <w:sz w:val="20"/>
          <w:szCs w:val="20"/>
        </w:rPr>
        <w:t>podać dane/ numer licencji</w:t>
      </w:r>
      <w:r w:rsidRPr="00EB0DE1">
        <w:rPr>
          <w:rFonts w:ascii="Verdana" w:hAnsi="Verdana"/>
          <w:color w:val="000000"/>
          <w:sz w:val="20"/>
          <w:szCs w:val="20"/>
        </w:rPr>
        <w:t xml:space="preserve">) </w:t>
      </w:r>
      <w:r w:rsidRPr="00EB0DE1">
        <w:rPr>
          <w:rFonts w:ascii="Verdana" w:hAnsi="Verdana"/>
          <w:b/>
          <w:color w:val="000000"/>
          <w:sz w:val="20"/>
          <w:szCs w:val="20"/>
          <w:u w:val="single"/>
        </w:rPr>
        <w:t>TAK/NIE*</w:t>
      </w:r>
    </w:p>
    <w:p w14:paraId="24430B53" w14:textId="77777777" w:rsidR="00EB0DE1" w:rsidRPr="00EB0DE1" w:rsidRDefault="00EB0DE1" w:rsidP="00EB0DE1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20"/>
          <w:szCs w:val="20"/>
        </w:rPr>
      </w:pPr>
    </w:p>
    <w:p w14:paraId="3B1623C1" w14:textId="77777777" w:rsidR="00EB0DE1" w:rsidRPr="00EB0DE1" w:rsidRDefault="00EB0DE1" w:rsidP="00EB0DE1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EB0DE1">
        <w:rPr>
          <w:rFonts w:ascii="Verdana" w:hAnsi="Verdana"/>
          <w:b/>
          <w:sz w:val="20"/>
          <w:szCs w:val="20"/>
          <w:u w:val="single"/>
        </w:rPr>
        <w:t>Kryterium oceny ofert:</w:t>
      </w:r>
    </w:p>
    <w:p w14:paraId="5B667801" w14:textId="77777777" w:rsidR="00EB0DE1" w:rsidRPr="00EB0DE1" w:rsidRDefault="00EB0DE1" w:rsidP="00EB0DE1">
      <w:pPr>
        <w:jc w:val="both"/>
        <w:rPr>
          <w:rFonts w:ascii="Verdana" w:hAnsi="Verdana"/>
          <w:bCs/>
          <w:sz w:val="20"/>
          <w:szCs w:val="20"/>
        </w:rPr>
      </w:pPr>
      <w:r w:rsidRPr="00EB0DE1">
        <w:rPr>
          <w:rFonts w:ascii="Verdana" w:hAnsi="Verdana"/>
          <w:bCs/>
          <w:sz w:val="20"/>
          <w:szCs w:val="20"/>
        </w:rPr>
        <w:t xml:space="preserve">Czas dostarczenia/przesyłania rezerwacji, począwszy od momentu złożenia zamówienia przez Zamawiającego  </w:t>
      </w:r>
      <w:r w:rsidRPr="00EB0DE1">
        <w:rPr>
          <w:rFonts w:ascii="Verdana" w:hAnsi="Verdana"/>
          <w:b/>
          <w:sz w:val="20"/>
          <w:szCs w:val="20"/>
          <w:highlight w:val="yellow"/>
        </w:rPr>
        <w:t>do</w:t>
      </w:r>
      <w:r w:rsidRPr="00EB0DE1">
        <w:rPr>
          <w:rFonts w:ascii="Verdana" w:hAnsi="Verdana"/>
          <w:b/>
          <w:sz w:val="20"/>
          <w:szCs w:val="20"/>
        </w:rPr>
        <w:t xml:space="preserve"> </w:t>
      </w:r>
      <w:r w:rsidRPr="00EB0DE1">
        <w:rPr>
          <w:rFonts w:ascii="Verdana" w:hAnsi="Verdana"/>
          <w:b/>
          <w:sz w:val="20"/>
          <w:szCs w:val="20"/>
          <w:highlight w:val="yellow"/>
        </w:rPr>
        <w:t>…………godzin</w:t>
      </w:r>
      <w:r w:rsidRPr="00EB0DE1">
        <w:rPr>
          <w:rFonts w:ascii="Verdana" w:hAnsi="Verdana"/>
          <w:b/>
          <w:sz w:val="20"/>
          <w:szCs w:val="20"/>
        </w:rPr>
        <w:t xml:space="preserve">  </w:t>
      </w:r>
      <w:r w:rsidRPr="00EB0DE1">
        <w:rPr>
          <w:rFonts w:ascii="Verdana" w:hAnsi="Verdana"/>
          <w:i/>
          <w:sz w:val="20"/>
          <w:szCs w:val="20"/>
        </w:rPr>
        <w:t>(proszę wpisać zgodnie z pkt 22.2.3 SWZ)</w:t>
      </w:r>
      <w:r w:rsidRPr="00EB0DE1">
        <w:rPr>
          <w:rFonts w:ascii="Verdana" w:hAnsi="Verdana"/>
          <w:b/>
          <w:sz w:val="20"/>
          <w:szCs w:val="20"/>
        </w:rPr>
        <w:t xml:space="preserve">  </w:t>
      </w:r>
    </w:p>
    <w:p w14:paraId="661EA049" w14:textId="77777777" w:rsidR="00EB0DE1" w:rsidRDefault="00EB0DE1" w:rsidP="00EB0DE1">
      <w:pPr>
        <w:rPr>
          <w:rFonts w:ascii="Verdana" w:hAnsi="Verdana"/>
          <w:b/>
          <w:sz w:val="20"/>
          <w:szCs w:val="20"/>
        </w:rPr>
      </w:pPr>
    </w:p>
    <w:p w14:paraId="53717FAB" w14:textId="3B8B328A" w:rsidR="00EB0DE1" w:rsidRPr="00EB0DE1" w:rsidRDefault="00EB0DE1" w:rsidP="00EB0DE1">
      <w:pPr>
        <w:rPr>
          <w:rFonts w:ascii="Verdana" w:hAnsi="Verdana"/>
          <w:b/>
          <w:sz w:val="20"/>
          <w:szCs w:val="20"/>
        </w:rPr>
      </w:pPr>
      <w:r w:rsidRPr="00EB0DE1">
        <w:rPr>
          <w:rFonts w:ascii="Verdana" w:hAnsi="Verdana"/>
          <w:b/>
          <w:sz w:val="20"/>
          <w:szCs w:val="20"/>
        </w:rPr>
        <w:t>Termin realizacji umowy: do 12 miesięcy od daty podpisania umowy.</w:t>
      </w:r>
    </w:p>
    <w:p w14:paraId="767B9311" w14:textId="77777777" w:rsidR="00EB0DE1" w:rsidRPr="00EB0DE1" w:rsidRDefault="00EB0DE1" w:rsidP="00EB0DE1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DC5F1E0" w14:textId="77777777" w:rsidR="00EB0DE1" w:rsidRPr="00EB0DE1" w:rsidRDefault="00EB0DE1" w:rsidP="00EB0DE1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b/>
          <w:sz w:val="20"/>
          <w:szCs w:val="20"/>
        </w:rPr>
        <w:t xml:space="preserve">Termin płatności: </w:t>
      </w:r>
      <w:r w:rsidRPr="00EB0DE1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DD2493" w14:textId="77777777" w:rsidR="00EB0DE1" w:rsidRPr="00EB0DE1" w:rsidRDefault="00EB0DE1" w:rsidP="00EB0DE1">
      <w:pPr>
        <w:jc w:val="right"/>
        <w:rPr>
          <w:rFonts w:ascii="Verdana" w:hAnsi="Verdana"/>
          <w:sz w:val="20"/>
          <w:szCs w:val="20"/>
        </w:rPr>
      </w:pPr>
    </w:p>
    <w:p w14:paraId="17D0DB2B" w14:textId="77777777" w:rsidR="00EB0DE1" w:rsidRPr="00EB0DE1" w:rsidRDefault="00EB0DE1" w:rsidP="00EB0DE1">
      <w:pPr>
        <w:rPr>
          <w:rFonts w:ascii="Verdana" w:hAnsi="Verdana"/>
          <w:b/>
          <w:sz w:val="20"/>
          <w:szCs w:val="20"/>
          <w:u w:val="single"/>
        </w:rPr>
      </w:pPr>
      <w:r w:rsidRPr="00EB0DE1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274CA33" w14:textId="77777777" w:rsidR="00EB0DE1" w:rsidRPr="00EB0DE1" w:rsidRDefault="00EB0DE1" w:rsidP="00EB0DE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EB0DE1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157DEE9B" w14:textId="77777777" w:rsidR="00EB0DE1" w:rsidRPr="00EB0DE1" w:rsidRDefault="00EB0DE1" w:rsidP="00EB0DE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EB0DE1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B0DE1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B376F40" w14:textId="77777777" w:rsidR="00EB0DE1" w:rsidRPr="00EB0DE1" w:rsidRDefault="00EB0DE1" w:rsidP="00EB0DE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lastRenderedPageBreak/>
        <w:t>Oświadczam, że wypełniłem obowiązki informacyjne przewidziane w art. 13 lub art. 14 RODO</w:t>
      </w:r>
      <w:r w:rsidRPr="00EB0DE1">
        <w:rPr>
          <w:rFonts w:ascii="Verdana" w:hAnsi="Verdana"/>
          <w:sz w:val="20"/>
          <w:szCs w:val="20"/>
          <w:vertAlign w:val="superscript"/>
        </w:rPr>
        <w:t>1</w:t>
      </w:r>
      <w:r w:rsidRPr="00EB0DE1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EB0DE1">
        <w:rPr>
          <w:rFonts w:ascii="Verdana" w:hAnsi="Verdana"/>
          <w:sz w:val="20"/>
          <w:szCs w:val="20"/>
          <w:vertAlign w:val="superscript"/>
        </w:rPr>
        <w:t>2</w:t>
      </w:r>
      <w:r w:rsidRPr="00EB0DE1">
        <w:rPr>
          <w:rFonts w:ascii="Verdana" w:hAnsi="Verdana"/>
          <w:sz w:val="20"/>
          <w:szCs w:val="20"/>
        </w:rPr>
        <w:t xml:space="preserve"> </w:t>
      </w:r>
    </w:p>
    <w:p w14:paraId="38B3B3E8" w14:textId="77777777" w:rsidR="00EB0DE1" w:rsidRPr="00EB0DE1" w:rsidRDefault="00EB0DE1" w:rsidP="00EB0DE1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EB0DE1">
        <w:rPr>
          <w:rFonts w:ascii="Verdana" w:hAnsi="Verdana"/>
          <w:i/>
          <w:sz w:val="16"/>
          <w:szCs w:val="16"/>
          <w:vertAlign w:val="superscript"/>
        </w:rPr>
        <w:t>1</w:t>
      </w:r>
      <w:r w:rsidRPr="00EB0DE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0993F6" w14:textId="77777777" w:rsidR="00EB0DE1" w:rsidRPr="00EB0DE1" w:rsidRDefault="00EB0DE1" w:rsidP="00EB0DE1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EB0DE1">
        <w:rPr>
          <w:rFonts w:ascii="Verdana" w:hAnsi="Verdana"/>
          <w:i/>
          <w:sz w:val="16"/>
          <w:szCs w:val="16"/>
          <w:vertAlign w:val="superscript"/>
        </w:rPr>
        <w:t>2</w:t>
      </w:r>
      <w:r w:rsidRPr="00EB0DE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7E258D" w14:textId="77777777" w:rsidR="00EB0DE1" w:rsidRPr="00EB0DE1" w:rsidRDefault="00EB0DE1" w:rsidP="00EB0DE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 xml:space="preserve">Oświadczam/y, że warunek określony w pkt. 8.2 </w:t>
      </w:r>
      <w:proofErr w:type="spellStart"/>
      <w:r w:rsidRPr="00EB0DE1">
        <w:rPr>
          <w:rFonts w:ascii="Verdana" w:hAnsi="Verdana"/>
          <w:sz w:val="20"/>
          <w:szCs w:val="20"/>
        </w:rPr>
        <w:t>ppkt</w:t>
      </w:r>
      <w:proofErr w:type="spellEnd"/>
      <w:r w:rsidRPr="00EB0DE1">
        <w:rPr>
          <w:rFonts w:ascii="Verdana" w:hAnsi="Verdana"/>
          <w:sz w:val="20"/>
          <w:szCs w:val="20"/>
        </w:rPr>
        <w:t>. 4 SWZ spełniamy osobiście/ powołujemy się na zasoby podmiotu trzeciego w następującym zakresie*: ………………………………………………………………</w:t>
      </w:r>
    </w:p>
    <w:p w14:paraId="4D735C40" w14:textId="77777777" w:rsidR="00EB0DE1" w:rsidRPr="00EB0DE1" w:rsidRDefault="00EB0DE1" w:rsidP="00EB0DE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 xml:space="preserve">Oświadczenie, w przypadku wykonawców wspólnie ubiegających się o udzielenie zamówienia (Konsorcjum, S.C.) 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EB0DE1" w:rsidRPr="00EB0DE1" w14:paraId="5F7874E7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A6EEC5" w14:textId="77777777" w:rsidR="00EB0DE1" w:rsidRPr="00EB0DE1" w:rsidRDefault="00EB0DE1" w:rsidP="00EB0DE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0DE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822EE81" w14:textId="77777777" w:rsidR="00EB0DE1" w:rsidRPr="00EB0DE1" w:rsidRDefault="00EB0DE1" w:rsidP="00EB0DE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0DE1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4BD22" w14:textId="77777777" w:rsidR="00EB0DE1" w:rsidRPr="00EB0DE1" w:rsidRDefault="00EB0DE1" w:rsidP="00EB0DE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0DE1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EB0DE1" w:rsidRPr="00EB0DE1" w14:paraId="73CDD338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B299A8F" w14:textId="77777777" w:rsidR="00EB0DE1" w:rsidRPr="00EB0DE1" w:rsidRDefault="00EB0DE1" w:rsidP="00EB0DE1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EB0DE1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61B3537" w14:textId="77777777" w:rsidR="00EB0DE1" w:rsidRPr="00EB0DE1" w:rsidRDefault="00EB0DE1" w:rsidP="00EB0DE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573F2" w14:textId="77777777" w:rsidR="00EB0DE1" w:rsidRPr="00EB0DE1" w:rsidRDefault="00EB0DE1" w:rsidP="00EB0DE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EB0DE1" w:rsidRPr="00EB0DE1" w14:paraId="0410DAEC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A2CF00C" w14:textId="77777777" w:rsidR="00EB0DE1" w:rsidRPr="00EB0DE1" w:rsidRDefault="00EB0DE1" w:rsidP="00EB0DE1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EB0DE1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901DAFE" w14:textId="77777777" w:rsidR="00EB0DE1" w:rsidRPr="00EB0DE1" w:rsidRDefault="00EB0DE1" w:rsidP="00EB0DE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B2BED" w14:textId="77777777" w:rsidR="00EB0DE1" w:rsidRPr="00EB0DE1" w:rsidRDefault="00EB0DE1" w:rsidP="00EB0DE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5AB4F94" w14:textId="77777777" w:rsidR="00EB0DE1" w:rsidRPr="00EB0DE1" w:rsidRDefault="00EB0DE1" w:rsidP="00EB0DE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B0DE1" w:rsidRPr="00EB0DE1" w14:paraId="40E1F58F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88AF3" w14:textId="77777777" w:rsidR="00EB0DE1" w:rsidRPr="00EB0DE1" w:rsidRDefault="00EB0DE1" w:rsidP="00EB0DE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0DE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7703C" w14:textId="77777777" w:rsidR="00EB0DE1" w:rsidRPr="00EB0DE1" w:rsidRDefault="00EB0DE1" w:rsidP="00EB0DE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0DE1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CB96D1D" w14:textId="77777777" w:rsidR="00EB0DE1" w:rsidRPr="00EB0DE1" w:rsidRDefault="00EB0DE1" w:rsidP="00EB0DE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0DE1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9BB7AC" w14:textId="77777777" w:rsidR="00EB0DE1" w:rsidRPr="00EB0DE1" w:rsidRDefault="00EB0DE1" w:rsidP="00EB0DE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B0DE1">
              <w:rPr>
                <w:rFonts w:ascii="Verdana" w:hAnsi="Verdana"/>
                <w:sz w:val="20"/>
                <w:szCs w:val="20"/>
              </w:rPr>
              <w:t>Nazwa podwykonawcy</w:t>
            </w:r>
            <w:r w:rsidRPr="00EB0DE1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EB0DE1" w:rsidRPr="00EB0DE1" w14:paraId="6123007C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65201" w14:textId="77777777" w:rsidR="00EB0DE1" w:rsidRPr="00EB0DE1" w:rsidRDefault="00EB0DE1" w:rsidP="00EB0DE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4CF26" w14:textId="77777777" w:rsidR="00EB0DE1" w:rsidRPr="00EB0DE1" w:rsidRDefault="00EB0DE1" w:rsidP="00EB0DE1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BB607" w14:textId="77777777" w:rsidR="00EB0DE1" w:rsidRPr="00EB0DE1" w:rsidRDefault="00EB0DE1" w:rsidP="00EB0DE1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EB0DE1" w:rsidRPr="00EB0DE1" w14:paraId="19429185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67C00" w14:textId="77777777" w:rsidR="00EB0DE1" w:rsidRPr="00EB0DE1" w:rsidRDefault="00EB0DE1" w:rsidP="00EB0DE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FD581" w14:textId="77777777" w:rsidR="00EB0DE1" w:rsidRPr="00EB0DE1" w:rsidRDefault="00EB0DE1" w:rsidP="00EB0DE1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E96F9" w14:textId="77777777" w:rsidR="00EB0DE1" w:rsidRPr="00EB0DE1" w:rsidRDefault="00EB0DE1" w:rsidP="00EB0DE1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9D56499" w14:textId="77777777" w:rsidR="00EB0DE1" w:rsidRPr="00EB0DE1" w:rsidRDefault="00EB0DE1" w:rsidP="00EB0DE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7A810DC8" w14:textId="77777777" w:rsidR="00EB0DE1" w:rsidRPr="00EB0DE1" w:rsidRDefault="00EB0DE1" w:rsidP="00EB0DE1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EB0DE1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EB0DE1">
        <w:rPr>
          <w:rFonts w:ascii="Verdana" w:hAnsi="Verdana"/>
          <w:b/>
          <w:bCs/>
          <w:kern w:val="32"/>
          <w:sz w:val="20"/>
          <w:szCs w:val="20"/>
        </w:rPr>
        <w:tab/>
      </w:r>
      <w:r w:rsidRPr="00EB0DE1">
        <w:rPr>
          <w:rFonts w:ascii="Verdana" w:hAnsi="Verdana"/>
          <w:b/>
          <w:bCs/>
          <w:kern w:val="32"/>
          <w:sz w:val="20"/>
          <w:szCs w:val="20"/>
        </w:rPr>
        <w:tab/>
      </w:r>
      <w:r w:rsidRPr="00EB0DE1">
        <w:rPr>
          <w:rFonts w:ascii="Verdana" w:hAnsi="Verdana"/>
          <w:b/>
          <w:bCs/>
          <w:kern w:val="32"/>
          <w:sz w:val="20"/>
          <w:szCs w:val="20"/>
        </w:rPr>
        <w:tab/>
      </w:r>
      <w:r w:rsidRPr="00EB0DE1">
        <w:rPr>
          <w:rFonts w:ascii="Verdana" w:hAnsi="Verdana"/>
          <w:b/>
          <w:bCs/>
          <w:kern w:val="32"/>
          <w:sz w:val="20"/>
          <w:szCs w:val="20"/>
        </w:rPr>
        <w:tab/>
      </w:r>
      <w:r w:rsidRPr="00EB0DE1">
        <w:rPr>
          <w:rFonts w:ascii="Verdana" w:hAnsi="Verdana"/>
          <w:b/>
          <w:bCs/>
          <w:kern w:val="32"/>
          <w:sz w:val="20"/>
          <w:szCs w:val="20"/>
        </w:rPr>
        <w:tab/>
      </w:r>
      <w:r w:rsidRPr="00EB0DE1">
        <w:rPr>
          <w:rFonts w:ascii="Verdana" w:hAnsi="Verdana"/>
          <w:b/>
          <w:bCs/>
          <w:kern w:val="32"/>
          <w:sz w:val="20"/>
          <w:szCs w:val="20"/>
        </w:rPr>
        <w:tab/>
      </w:r>
      <w:r w:rsidRPr="00EB0DE1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43FAA772" w14:textId="77777777" w:rsidR="00EB0DE1" w:rsidRPr="00EB0DE1" w:rsidRDefault="00EB0DE1" w:rsidP="00EB0DE1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B0DE1">
        <w:rPr>
          <w:rFonts w:ascii="Verdana" w:hAnsi="Verdana"/>
          <w:sz w:val="20"/>
          <w:szCs w:val="20"/>
        </w:rPr>
        <w:tab/>
      </w:r>
      <w:r w:rsidRPr="00EB0DE1">
        <w:rPr>
          <w:rFonts w:ascii="Verdana" w:hAnsi="Verdana"/>
          <w:sz w:val="20"/>
          <w:szCs w:val="20"/>
        </w:rPr>
        <w:tab/>
        <w:t xml:space="preserve"> </w:t>
      </w:r>
      <w:r w:rsidRPr="00EB0DE1">
        <w:rPr>
          <w:rFonts w:ascii="Verdana" w:hAnsi="Verdana"/>
          <w:sz w:val="20"/>
          <w:szCs w:val="20"/>
        </w:rPr>
        <w:tab/>
      </w:r>
      <w:r w:rsidRPr="00EB0DE1">
        <w:rPr>
          <w:rFonts w:ascii="Verdana" w:hAnsi="Verdana"/>
          <w:sz w:val="20"/>
          <w:szCs w:val="20"/>
        </w:rPr>
        <w:tab/>
        <w:t xml:space="preserve"> </w:t>
      </w:r>
    </w:p>
    <w:p w14:paraId="01F68893" w14:textId="77777777" w:rsidR="00EB0DE1" w:rsidRPr="00EB0DE1" w:rsidRDefault="00EB0DE1" w:rsidP="00EB0DE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EB0DE1">
        <w:rPr>
          <w:rFonts w:ascii="Verdana" w:hAnsi="Verdana"/>
          <w:sz w:val="20"/>
          <w:szCs w:val="20"/>
        </w:rPr>
        <w:t>ych</w:t>
      </w:r>
      <w:proofErr w:type="spellEnd"/>
      <w:r w:rsidRPr="00EB0DE1">
        <w:rPr>
          <w:rFonts w:ascii="Verdana" w:hAnsi="Verdana"/>
          <w:sz w:val="20"/>
          <w:szCs w:val="20"/>
        </w:rPr>
        <w:t>) dokumentu(ów)</w:t>
      </w:r>
    </w:p>
    <w:p w14:paraId="69E21FCE" w14:textId="77777777" w:rsidR="00EB0DE1" w:rsidRPr="00EB0DE1" w:rsidRDefault="00EB0DE1" w:rsidP="00EB0DE1">
      <w:pPr>
        <w:jc w:val="both"/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22EB08B8" w14:textId="77777777" w:rsidR="00EB0DE1" w:rsidRPr="00EB0DE1" w:rsidRDefault="00EB0DE1" w:rsidP="00EB0DE1">
      <w:pPr>
        <w:jc w:val="right"/>
        <w:rPr>
          <w:rFonts w:ascii="Verdana" w:hAnsi="Verdana"/>
          <w:sz w:val="20"/>
          <w:szCs w:val="20"/>
        </w:rPr>
      </w:pPr>
    </w:p>
    <w:p w14:paraId="2DBA2E05" w14:textId="77777777" w:rsidR="00EB0DE1" w:rsidRPr="00EB0DE1" w:rsidRDefault="00EB0DE1" w:rsidP="00EB0DE1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EB0DE1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EB0DE1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EB0DE1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EB0DE1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EB0DE1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EB0DE1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EB0DE1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podpisem osobistym</w:t>
      </w:r>
      <w:r w:rsidRPr="00EB0DE1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5A8451FA" w14:textId="77777777" w:rsidR="00EB0DE1" w:rsidRPr="00EB0DE1" w:rsidRDefault="00EB0DE1" w:rsidP="00EB0DE1">
      <w:pPr>
        <w:jc w:val="right"/>
        <w:rPr>
          <w:rFonts w:ascii="Verdana" w:hAnsi="Verdana"/>
          <w:sz w:val="20"/>
          <w:szCs w:val="20"/>
        </w:rPr>
      </w:pPr>
    </w:p>
    <w:p w14:paraId="2149CDB2" w14:textId="77777777" w:rsidR="00EB0DE1" w:rsidRPr="00EB0DE1" w:rsidRDefault="00EB0DE1" w:rsidP="00EB0DE1">
      <w:pPr>
        <w:rPr>
          <w:rFonts w:ascii="Verdana" w:hAnsi="Verdana"/>
          <w:sz w:val="20"/>
          <w:szCs w:val="20"/>
        </w:rPr>
      </w:pPr>
    </w:p>
    <w:p w14:paraId="2764F264" w14:textId="77777777" w:rsidR="00EB0DE1" w:rsidRPr="00EB0DE1" w:rsidRDefault="00EB0DE1" w:rsidP="00EB0DE1">
      <w:pPr>
        <w:rPr>
          <w:rFonts w:ascii="Verdana" w:hAnsi="Verdana"/>
          <w:sz w:val="20"/>
          <w:szCs w:val="20"/>
        </w:rPr>
      </w:pPr>
    </w:p>
    <w:p w14:paraId="66B3C02A" w14:textId="77777777" w:rsidR="00EB0DE1" w:rsidRPr="00EB0DE1" w:rsidRDefault="00EB0DE1" w:rsidP="00EB0DE1">
      <w:pPr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>*niepotrzebne skreślić</w:t>
      </w:r>
    </w:p>
    <w:p w14:paraId="18E0034C" w14:textId="77777777" w:rsidR="00EB0DE1" w:rsidRPr="00EB0DE1" w:rsidRDefault="00EB0DE1" w:rsidP="00EB0DE1">
      <w:pPr>
        <w:rPr>
          <w:rFonts w:ascii="Verdana" w:hAnsi="Verdana"/>
          <w:sz w:val="20"/>
          <w:szCs w:val="20"/>
        </w:rPr>
      </w:pPr>
      <w:r w:rsidRPr="00EB0DE1">
        <w:rPr>
          <w:rFonts w:ascii="Verdana" w:hAnsi="Verdana"/>
          <w:sz w:val="20"/>
          <w:szCs w:val="20"/>
        </w:rPr>
        <w:t>**jeżeli dotyczy</w:t>
      </w:r>
    </w:p>
    <w:p w14:paraId="64EB2DA2" w14:textId="77777777" w:rsidR="00EB0DE1" w:rsidRPr="00EB0DE1" w:rsidRDefault="00EB0DE1" w:rsidP="00EB0DE1">
      <w:pPr>
        <w:rPr>
          <w:rFonts w:ascii="Verdana" w:hAnsi="Verdana"/>
          <w:sz w:val="20"/>
          <w:szCs w:val="20"/>
        </w:rPr>
      </w:pPr>
    </w:p>
    <w:p w14:paraId="20B675C2" w14:textId="77777777" w:rsidR="00FE545C" w:rsidRPr="00EB0DE1" w:rsidRDefault="00FE545C" w:rsidP="00EB0DE1"/>
    <w:sectPr w:rsidR="00FE545C" w:rsidRPr="00EB0D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D430C" w14:textId="77777777" w:rsidR="00D5741D" w:rsidRDefault="00D5741D">
      <w:r>
        <w:separator/>
      </w:r>
    </w:p>
  </w:endnote>
  <w:endnote w:type="continuationSeparator" w:id="0">
    <w:p w14:paraId="1E5BA9FF" w14:textId="77777777" w:rsidR="00D5741D" w:rsidRDefault="00D57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6B061" w14:textId="77777777" w:rsidR="00C810B1" w:rsidRDefault="00C810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564D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46602" w14:textId="77777777" w:rsidR="00C810B1" w:rsidRDefault="00C8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04C34" w14:textId="77777777" w:rsidR="00D5741D" w:rsidRDefault="00D5741D">
      <w:r>
        <w:separator/>
      </w:r>
    </w:p>
  </w:footnote>
  <w:footnote w:type="continuationSeparator" w:id="0">
    <w:p w14:paraId="2884FBAC" w14:textId="77777777" w:rsidR="00D5741D" w:rsidRDefault="00D57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0C003" w14:textId="77777777" w:rsidR="00C810B1" w:rsidRDefault="00C810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D558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D5208" w14:textId="77777777" w:rsidR="00C810B1" w:rsidRDefault="00C810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E6F92"/>
    <w:multiLevelType w:val="hybridMultilevel"/>
    <w:tmpl w:val="2402D8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46082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38522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04551312">
    <w:abstractNumId w:val="1"/>
  </w:num>
  <w:num w:numId="4" w16cid:durableId="1849715470">
    <w:abstractNumId w:val="3"/>
  </w:num>
  <w:num w:numId="5" w16cid:durableId="65060310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6BA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6BA2"/>
    <w:rsid w:val="00B774DC"/>
    <w:rsid w:val="00C810B1"/>
    <w:rsid w:val="00C969A6"/>
    <w:rsid w:val="00CA7D36"/>
    <w:rsid w:val="00D24208"/>
    <w:rsid w:val="00D5741D"/>
    <w:rsid w:val="00D60C38"/>
    <w:rsid w:val="00D66893"/>
    <w:rsid w:val="00D90ACB"/>
    <w:rsid w:val="00DC1500"/>
    <w:rsid w:val="00E44371"/>
    <w:rsid w:val="00E949B0"/>
    <w:rsid w:val="00EB0DE1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913004"/>
  <w15:chartTrackingRefBased/>
  <w15:docId w15:val="{A8A9AA34-FD58-46AF-AF39-7D17BA482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542</Words>
  <Characters>4097</Characters>
  <Application>Microsoft Office Word</Application>
  <DocSecurity>0</DocSecurity>
  <Lines>117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2026-03-19T10:33:00Z</dcterms:created>
  <dcterms:modified xsi:type="dcterms:W3CDTF">2026-03-19T10:33:00Z</dcterms:modified>
</cp:coreProperties>
</file>