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93BB6" w14:textId="355BD227" w:rsidR="00652E62" w:rsidRDefault="00A55F5D" w:rsidP="00652E62">
      <w:pPr>
        <w:jc w:val="right"/>
      </w:pPr>
      <w:bookmarkStart w:id="0" w:name="_Hlk53520193"/>
      <w:r w:rsidRPr="00652E62">
        <w:t>Rawicz</w:t>
      </w:r>
      <w:r w:rsidR="00652E62">
        <w:t>,</w:t>
      </w:r>
      <w:r w:rsidR="00B048DA" w:rsidRPr="00652E62">
        <w:t xml:space="preserve"> dnia</w:t>
      </w:r>
      <w:r w:rsidR="00652E62">
        <w:t xml:space="preserve"> 2</w:t>
      </w:r>
      <w:r w:rsidR="00826879">
        <w:t>7</w:t>
      </w:r>
      <w:r w:rsidR="00652E62">
        <w:t>.03.2026 r.</w:t>
      </w:r>
    </w:p>
    <w:p w14:paraId="2019E7CA" w14:textId="77777777" w:rsidR="00652E62" w:rsidRDefault="00652E62" w:rsidP="00652E62"/>
    <w:p w14:paraId="3B0D4954" w14:textId="01F49C39" w:rsidR="00B048DA" w:rsidRPr="00652E62" w:rsidRDefault="00A55F5D" w:rsidP="00652E62">
      <w:r w:rsidRPr="00652E62">
        <w:rPr>
          <w:b/>
          <w:bCs/>
        </w:rPr>
        <w:t>Powiatowe Centrum Usług Wspólnych w Rawiczu</w:t>
      </w:r>
    </w:p>
    <w:p w14:paraId="07C2F01D" w14:textId="19D3CD80" w:rsidR="00B048DA" w:rsidRPr="00652E62" w:rsidRDefault="00A55F5D" w:rsidP="00652E62">
      <w:pPr>
        <w:ind w:right="3969"/>
      </w:pPr>
      <w:r w:rsidRPr="00652E62">
        <w:t>ul. Mikołaja Kopernika</w:t>
      </w:r>
      <w:r w:rsidR="00B048DA" w:rsidRPr="00652E62">
        <w:t xml:space="preserve"> </w:t>
      </w:r>
      <w:r w:rsidRPr="00652E62">
        <w:t>4</w:t>
      </w:r>
    </w:p>
    <w:p w14:paraId="5C823EC8" w14:textId="604700F7" w:rsidR="00B048DA" w:rsidRDefault="00A55F5D" w:rsidP="00652E62">
      <w:pPr>
        <w:ind w:right="3969"/>
      </w:pPr>
      <w:r w:rsidRPr="00652E62">
        <w:t>63-900</w:t>
      </w:r>
      <w:r w:rsidR="00B048DA" w:rsidRPr="00652E62">
        <w:t xml:space="preserve"> </w:t>
      </w:r>
      <w:r w:rsidRPr="00652E62">
        <w:t>Rawicz</w:t>
      </w:r>
    </w:p>
    <w:p w14:paraId="0755F948" w14:textId="77777777" w:rsidR="00652E62" w:rsidRDefault="00652E62" w:rsidP="00652E62">
      <w:pPr>
        <w:ind w:right="3969"/>
      </w:pPr>
    </w:p>
    <w:p w14:paraId="726B78B1" w14:textId="0D91C9FB" w:rsidR="00652E62" w:rsidRPr="00652E62" w:rsidRDefault="00652E62" w:rsidP="00652E62">
      <w:pPr>
        <w:ind w:right="3969"/>
      </w:pPr>
      <w:r>
        <w:t xml:space="preserve">Znak sprawy: </w:t>
      </w:r>
      <w:r w:rsidRPr="00652E62">
        <w:rPr>
          <w:b/>
        </w:rPr>
        <w:t>PCUW.261.1.2026</w:t>
      </w:r>
    </w:p>
    <w:p w14:paraId="781B5728" w14:textId="77777777" w:rsidR="00B048DA" w:rsidRPr="00652E62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B048DA" w:rsidRPr="00652E62" w14:paraId="60DC1A40" w14:textId="77777777" w:rsidTr="00B048DA">
        <w:tc>
          <w:tcPr>
            <w:tcW w:w="9498" w:type="dxa"/>
            <w:shd w:val="clear" w:color="auto" w:fill="F2F2F2"/>
            <w:hideMark/>
          </w:tcPr>
          <w:p w14:paraId="4BEBA2CD" w14:textId="77777777" w:rsidR="00B048DA" w:rsidRPr="00652E62" w:rsidRDefault="00B048DA" w:rsidP="00211BB8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652E62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9D16352" w14:textId="7FD39FCA" w:rsidR="00652E62" w:rsidRPr="00652E62" w:rsidRDefault="00B048DA" w:rsidP="009A4729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52E6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9A4729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652E62">
              <w:rPr>
                <w:b/>
                <w:spacing w:val="50"/>
                <w:kern w:val="28"/>
                <w:sz w:val="32"/>
                <w:szCs w:val="32"/>
              </w:rPr>
              <w:t xml:space="preserve">DLA CZĘŚCI </w:t>
            </w:r>
            <w:r w:rsidR="008C0986">
              <w:rPr>
                <w:b/>
                <w:spacing w:val="50"/>
                <w:kern w:val="28"/>
                <w:sz w:val="32"/>
                <w:szCs w:val="32"/>
              </w:rPr>
              <w:t>II</w:t>
            </w:r>
          </w:p>
        </w:tc>
      </w:tr>
    </w:tbl>
    <w:p w14:paraId="76E804CE" w14:textId="77777777" w:rsidR="00B048DA" w:rsidRPr="00652E62" w:rsidRDefault="00B048DA" w:rsidP="00B048DA">
      <w:pPr>
        <w:keepNext/>
        <w:spacing w:after="240"/>
        <w:outlineLvl w:val="0"/>
        <w:rPr>
          <w:b/>
        </w:rPr>
      </w:pPr>
    </w:p>
    <w:p w14:paraId="3E0D40D5" w14:textId="0B852F74" w:rsidR="00B048DA" w:rsidRPr="00652E62" w:rsidRDefault="00B048DA" w:rsidP="00652E62">
      <w:pPr>
        <w:spacing w:after="120"/>
        <w:ind w:left="1410" w:hanging="1410"/>
        <w:jc w:val="both"/>
        <w:rPr>
          <w:rFonts w:eastAsia="Calibri"/>
          <w:bCs/>
          <w:lang w:eastAsia="en-US"/>
        </w:rPr>
      </w:pPr>
      <w:r w:rsidRPr="00652E62">
        <w:rPr>
          <w:rFonts w:eastAsia="Calibri"/>
          <w:lang w:eastAsia="en-US"/>
        </w:rPr>
        <w:t>Dotyczy</w:t>
      </w:r>
      <w:r w:rsidR="00652E62">
        <w:rPr>
          <w:rFonts w:eastAsia="Calibri"/>
          <w:lang w:eastAsia="en-US"/>
        </w:rPr>
        <w:t xml:space="preserve">: </w:t>
      </w:r>
      <w:r w:rsidR="00652E62">
        <w:rPr>
          <w:rFonts w:eastAsia="Calibri"/>
          <w:lang w:eastAsia="en-US"/>
        </w:rPr>
        <w:tab/>
      </w:r>
      <w:r w:rsidR="00652E62" w:rsidRPr="00652E62">
        <w:rPr>
          <w:rFonts w:eastAsia="Calibri"/>
          <w:bCs/>
          <w:lang w:eastAsia="en-US"/>
        </w:rPr>
        <w:t xml:space="preserve">postępowania o udzielenie zamówienia publicznego prowadzonego w trybie podstawowym bez negocjacji – art. 275 pkt 1 ustawy Pzp na zadanie pn.:  </w:t>
      </w:r>
      <w:r w:rsidR="00652E62" w:rsidRPr="00652E62">
        <w:rPr>
          <w:rFonts w:eastAsia="Calibri"/>
          <w:b/>
          <w:lang w:eastAsia="en-US"/>
        </w:rPr>
        <w:t xml:space="preserve">Indywidualne zajęcia wyrównawcze dla dzieci i młodzieży przebywającej </w:t>
      </w:r>
      <w:r w:rsidR="00826879">
        <w:rPr>
          <w:rFonts w:eastAsia="Calibri"/>
          <w:b/>
          <w:lang w:eastAsia="en-US"/>
        </w:rPr>
        <w:br/>
      </w:r>
      <w:r w:rsidR="00652E62" w:rsidRPr="00652E62">
        <w:rPr>
          <w:rFonts w:eastAsia="Calibri"/>
          <w:b/>
          <w:lang w:eastAsia="en-US"/>
        </w:rPr>
        <w:t xml:space="preserve">w pieczy zastępczej w ramach realizacji projektu "Wsparcie </w:t>
      </w:r>
      <w:proofErr w:type="spellStart"/>
      <w:r w:rsidR="00652E62" w:rsidRPr="00652E62">
        <w:rPr>
          <w:rFonts w:eastAsia="Calibri"/>
          <w:b/>
          <w:lang w:eastAsia="en-US"/>
        </w:rPr>
        <w:t>deinstytucjonalizacji</w:t>
      </w:r>
      <w:proofErr w:type="spellEnd"/>
      <w:r w:rsidR="00652E62" w:rsidRPr="00652E62">
        <w:rPr>
          <w:rFonts w:eastAsia="Calibri"/>
          <w:b/>
          <w:lang w:eastAsia="en-US"/>
        </w:rPr>
        <w:t xml:space="preserve"> pieczy zastępczej w podregionie leszczyńskim", Program "Fundusze Europejskie dla Wielkopolski na lata 2021- 2027"</w:t>
      </w:r>
      <w:r w:rsidR="00652E62">
        <w:rPr>
          <w:rFonts w:eastAsia="Calibri"/>
          <w:b/>
          <w:lang w:eastAsia="en-US"/>
        </w:rPr>
        <w:t xml:space="preserve"> – </w:t>
      </w:r>
      <w:r w:rsidR="00652E62" w:rsidRPr="00652E62">
        <w:rPr>
          <w:rFonts w:eastAsia="Calibri"/>
          <w:bCs/>
          <w:lang w:eastAsia="en-US"/>
        </w:rPr>
        <w:t>Część I</w:t>
      </w:r>
      <w:r w:rsidR="008C0986">
        <w:rPr>
          <w:rFonts w:eastAsia="Calibri"/>
          <w:bCs/>
          <w:lang w:eastAsia="en-US"/>
        </w:rPr>
        <w:t>I</w:t>
      </w:r>
      <w:r w:rsidR="00652E62" w:rsidRPr="00652E62">
        <w:rPr>
          <w:rFonts w:eastAsia="Calibri"/>
          <w:bCs/>
          <w:lang w:eastAsia="en-US"/>
        </w:rPr>
        <w:t xml:space="preserve"> zamówienia.</w:t>
      </w:r>
      <w:r w:rsidR="00652E62">
        <w:rPr>
          <w:rFonts w:eastAsia="Calibri"/>
          <w:b/>
          <w:lang w:eastAsia="en-US"/>
        </w:rPr>
        <w:t xml:space="preserve"> </w:t>
      </w:r>
    </w:p>
    <w:p w14:paraId="6CC6EEE9" w14:textId="77777777" w:rsidR="00B048DA" w:rsidRPr="00652E62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26C84CD8" w14:textId="60136018" w:rsidR="008642B3" w:rsidRPr="00652E62" w:rsidRDefault="00B048DA" w:rsidP="00652E62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60" w:line="276" w:lineRule="auto"/>
        <w:ind w:left="426"/>
        <w:jc w:val="both"/>
      </w:pPr>
      <w:r w:rsidRPr="00652E62">
        <w:t xml:space="preserve">Zamawiający, </w:t>
      </w:r>
      <w:r w:rsidR="00A55F5D" w:rsidRPr="00652E62">
        <w:rPr>
          <w:b/>
        </w:rPr>
        <w:t>Powiatowe Centrum Usług Wspólnych w Rawiczu</w:t>
      </w:r>
      <w:r w:rsidRPr="00652E62">
        <w:t xml:space="preserve">, działając </w:t>
      </w:r>
      <w:r w:rsidR="00C65E53" w:rsidRPr="00652E62">
        <w:t>na podstawie art. 253 ust. 1</w:t>
      </w:r>
      <w:r w:rsidR="00836DAF" w:rsidRPr="00652E62">
        <w:t xml:space="preserve"> pkt. 1 i ust. 2</w:t>
      </w:r>
      <w:r w:rsidR="00C65E53" w:rsidRPr="00652E62">
        <w:t xml:space="preserve"> ustawy z dnia 11 września 2019</w:t>
      </w:r>
      <w:r w:rsidR="00826879">
        <w:t xml:space="preserve"> </w:t>
      </w:r>
      <w:r w:rsidR="00C65E53" w:rsidRPr="00652E62">
        <w:t xml:space="preserve">r. Prawo zamówień publicznych </w:t>
      </w:r>
      <w:r w:rsidR="00A55F5D" w:rsidRPr="00652E62">
        <w:t>(</w:t>
      </w:r>
      <w:proofErr w:type="spellStart"/>
      <w:r w:rsidR="00A55F5D" w:rsidRPr="00652E62">
        <w:t>t.j</w:t>
      </w:r>
      <w:proofErr w:type="spellEnd"/>
      <w:r w:rsidR="00A55F5D" w:rsidRPr="00652E62">
        <w:t>. Dz. U. z 2024 poz. 1320</w:t>
      </w:r>
      <w:r w:rsidR="00652E62">
        <w:t xml:space="preserve"> ze zm.</w:t>
      </w:r>
      <w:r w:rsidR="00A55F5D" w:rsidRPr="00652E62">
        <w:t>)</w:t>
      </w:r>
      <w:r w:rsidR="00C65E53" w:rsidRPr="00652E62">
        <w:t>, zwanej dalej „ustawą Pzp”</w:t>
      </w:r>
      <w:r w:rsidR="00D26ED6" w:rsidRPr="00652E62">
        <w:t xml:space="preserve">, </w:t>
      </w:r>
      <w:r w:rsidR="00C65E53" w:rsidRPr="00652E62">
        <w:t>informuje</w:t>
      </w:r>
      <w:r w:rsidR="00D26ED6" w:rsidRPr="00652E62">
        <w:t xml:space="preserve">, że w toczącym się postępowaniu o udzielenie zamówienia publicznego, jako </w:t>
      </w:r>
      <w:r w:rsidR="00756CDA" w:rsidRPr="00652E62">
        <w:t>najkorzystniejsz</w:t>
      </w:r>
      <w:r w:rsidR="00D26ED6" w:rsidRPr="00652E62">
        <w:t xml:space="preserve">a wybrana została </w:t>
      </w:r>
      <w:r w:rsidR="00756CDA" w:rsidRPr="00652E62">
        <w:t>ofer</w:t>
      </w:r>
      <w:r w:rsidR="00D26ED6" w:rsidRPr="00652E62">
        <w:t>t</w:t>
      </w:r>
      <w:r w:rsidR="009F0E5C" w:rsidRPr="00652E62">
        <w:t>a</w:t>
      </w:r>
      <w:r w:rsidRPr="00652E62">
        <w:t xml:space="preserve"> złożona przez </w:t>
      </w:r>
      <w:r w:rsidR="00652E62">
        <w:t>W</w:t>
      </w:r>
      <w:r w:rsidRPr="00652E62">
        <w:t>ykonawcę</w:t>
      </w:r>
      <w:r w:rsidR="00D26ED6" w:rsidRPr="00652E62">
        <w:t>: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2E62" w:rsidRPr="00652E62" w14:paraId="744D1394" w14:textId="77777777" w:rsidTr="005051FE">
        <w:trPr>
          <w:cantSplit/>
          <w:trHeight w:val="1191"/>
        </w:trPr>
        <w:tc>
          <w:tcPr>
            <w:tcW w:w="9214" w:type="dxa"/>
            <w:shd w:val="clear" w:color="auto" w:fill="F2F2F2"/>
            <w:vAlign w:val="center"/>
          </w:tcPr>
          <w:p w14:paraId="51102AF7" w14:textId="1C11BF00" w:rsidR="00652E62" w:rsidRPr="00652E62" w:rsidRDefault="00652E62" w:rsidP="00652E62">
            <w:pPr>
              <w:jc w:val="center"/>
            </w:pPr>
            <w:r w:rsidRPr="00652E62">
              <w:rPr>
                <w:b/>
                <w:bCs/>
              </w:rPr>
              <w:t>Część I</w:t>
            </w:r>
            <w:r w:rsidR="00211BB8">
              <w:rPr>
                <w:b/>
                <w:bCs/>
              </w:rPr>
              <w:t>I</w:t>
            </w:r>
            <w:r w:rsidRPr="00652E62">
              <w:rPr>
                <w:b/>
                <w:bCs/>
              </w:rPr>
              <w:t>:</w:t>
            </w:r>
            <w:r w:rsidRPr="00652E62">
              <w:t xml:space="preserve"> </w:t>
            </w:r>
            <w:r w:rsidR="00211BB8">
              <w:t xml:space="preserve">Indywidualne zajęcia wyrównawcze z języka angielskiego dla dzieci i młodzieży przebywającej w pieczy zastępczej w ramach realizacji projektu „Wsparcie </w:t>
            </w:r>
            <w:proofErr w:type="spellStart"/>
            <w:r w:rsidR="00211BB8">
              <w:t>deinstytucjonalizacji</w:t>
            </w:r>
            <w:proofErr w:type="spellEnd"/>
            <w:r w:rsidR="00211BB8">
              <w:t xml:space="preserve"> pieczy zastępczej w podregionie leszczyńskim”, Program „Fundusze Europejskie dla Wielkopolski na lata 2021– 2027”.</w:t>
            </w:r>
          </w:p>
        </w:tc>
      </w:tr>
      <w:tr w:rsidR="00A55F5D" w:rsidRPr="00652E62" w14:paraId="7E209EB0" w14:textId="77777777" w:rsidTr="005D35E6">
        <w:trPr>
          <w:cantSplit/>
        </w:trPr>
        <w:tc>
          <w:tcPr>
            <w:tcW w:w="9214" w:type="dxa"/>
          </w:tcPr>
          <w:p w14:paraId="6286B8D8" w14:textId="77777777" w:rsidR="00211BB8" w:rsidRDefault="00211BB8" w:rsidP="00211BB8">
            <w:pPr>
              <w:jc w:val="center"/>
              <w:rPr>
                <w:b/>
              </w:rPr>
            </w:pPr>
            <w:r>
              <w:rPr>
                <w:b/>
              </w:rPr>
              <w:t>Edukacja Plus s.c. M. Słomski M. Jóźwik</w:t>
            </w:r>
          </w:p>
          <w:p w14:paraId="656E1F24" w14:textId="77777777" w:rsidR="00211BB8" w:rsidRDefault="00211BB8" w:rsidP="00211BB8">
            <w:pPr>
              <w:jc w:val="center"/>
              <w:rPr>
                <w:bCs/>
              </w:rPr>
            </w:pPr>
            <w:r>
              <w:rPr>
                <w:bCs/>
              </w:rPr>
              <w:t>ul. Wertera 8</w:t>
            </w:r>
          </w:p>
          <w:p w14:paraId="4CAD9EC4" w14:textId="77777777" w:rsidR="00211BB8" w:rsidRDefault="00211BB8" w:rsidP="00211BB8">
            <w:pPr>
              <w:spacing w:after="120"/>
              <w:jc w:val="center"/>
              <w:rPr>
                <w:bCs/>
              </w:rPr>
            </w:pPr>
            <w:r>
              <w:rPr>
                <w:bCs/>
              </w:rPr>
              <w:t>20-713 Lublin</w:t>
            </w:r>
          </w:p>
          <w:p w14:paraId="3BB09441" w14:textId="77777777" w:rsidR="00211BB8" w:rsidRDefault="00211BB8" w:rsidP="00211BB8">
            <w:pPr>
              <w:jc w:val="both"/>
            </w:pPr>
            <w:r>
              <w:t xml:space="preserve">za cenę w wysokości: </w:t>
            </w:r>
            <w:r>
              <w:rPr>
                <w:b/>
              </w:rPr>
              <w:t>19 980,00 zł</w:t>
            </w:r>
            <w:r>
              <w:t xml:space="preserve"> </w:t>
            </w:r>
            <w:r>
              <w:rPr>
                <w:b/>
                <w:bCs/>
              </w:rPr>
              <w:t>brutto</w:t>
            </w:r>
          </w:p>
          <w:p w14:paraId="00344D4C" w14:textId="77777777" w:rsidR="00211BB8" w:rsidRDefault="00211BB8" w:rsidP="00211BB8">
            <w:pPr>
              <w:jc w:val="both"/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4FAB6A7A" w14:textId="7185FB41" w:rsidR="00A55F5D" w:rsidRPr="00652E62" w:rsidRDefault="00211BB8" w:rsidP="00211BB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>
              <w:t>Oferta ww. Wykonawcy jest ofertą najkorzystniejszą, spełniającą warunki udziału                          w postępowaniu oraz niepodlegającą odrzuceniu.</w:t>
            </w:r>
          </w:p>
        </w:tc>
      </w:tr>
    </w:tbl>
    <w:p w14:paraId="4474B402" w14:textId="213D2D38" w:rsidR="00992FF5" w:rsidRPr="00652E62" w:rsidRDefault="00992FF5" w:rsidP="005D35E6">
      <w:pPr>
        <w:numPr>
          <w:ilvl w:val="0"/>
          <w:numId w:val="1"/>
        </w:numPr>
        <w:spacing w:before="120" w:after="120" w:line="276" w:lineRule="auto"/>
        <w:ind w:left="425" w:hanging="357"/>
        <w:jc w:val="both"/>
        <w:rPr>
          <w:color w:val="000000"/>
        </w:rPr>
      </w:pPr>
      <w:r w:rsidRPr="00652E62">
        <w:rPr>
          <w:color w:val="000000"/>
        </w:rPr>
        <w:t>Punktacja przyznana ofertom w każdym kryterium oceny ofert wraz z łączną punktacją: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685"/>
        <w:gridCol w:w="2694"/>
        <w:gridCol w:w="1417"/>
      </w:tblGrid>
      <w:tr w:rsidR="005D35E6" w:rsidRPr="00594412" w14:paraId="13F26167" w14:textId="77777777" w:rsidTr="005051F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0"/>
          <w:p w14:paraId="142BBF93" w14:textId="77777777" w:rsidR="005D35E6" w:rsidRPr="00594412" w:rsidRDefault="005D35E6" w:rsidP="00370DFE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94412">
              <w:rPr>
                <w:b/>
                <w:sz w:val="22"/>
                <w:szCs w:val="22"/>
              </w:rPr>
              <w:t>Część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6126F1" w14:textId="77777777" w:rsidR="005D35E6" w:rsidRPr="00594412" w:rsidRDefault="005D35E6" w:rsidP="00370DF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594412">
              <w:rPr>
                <w:b/>
                <w:sz w:val="22"/>
                <w:szCs w:val="22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1FE2C3" w14:textId="77777777" w:rsidR="005D35E6" w:rsidRPr="00594412" w:rsidRDefault="005D35E6" w:rsidP="00370DFE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94412">
              <w:rPr>
                <w:b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4B2C61" w14:textId="77777777" w:rsidR="005D35E6" w:rsidRPr="00594412" w:rsidRDefault="005D35E6" w:rsidP="00370DFE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94412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826879" w:rsidRPr="00594412" w14:paraId="5C19F15F" w14:textId="77777777" w:rsidTr="005051FE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BD708" w14:textId="57022BD0" w:rsidR="00826879" w:rsidRDefault="00826879" w:rsidP="00826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6F47" w14:textId="77777777" w:rsidR="00826879" w:rsidRDefault="00826879" w:rsidP="008268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Edukacja Plus s.c. M. Słomski M. Jóźwik</w:t>
            </w:r>
          </w:p>
          <w:p w14:paraId="20ABD38E" w14:textId="77777777" w:rsidR="00826879" w:rsidRDefault="00826879" w:rsidP="00826879">
            <w:pPr>
              <w:jc w:val="center"/>
            </w:pPr>
            <w:r>
              <w:t>ul. Wertera 8</w:t>
            </w:r>
          </w:p>
          <w:p w14:paraId="2D55189C" w14:textId="7ADFC37A" w:rsidR="00826879" w:rsidRPr="00594412" w:rsidRDefault="00826879" w:rsidP="0082687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lastRenderedPageBreak/>
              <w:t>20-713 Lublin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17CD" w14:textId="77777777" w:rsidR="00826879" w:rsidRDefault="00826879" w:rsidP="00826879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1 - Cena - 60.00</w:t>
            </w:r>
          </w:p>
          <w:p w14:paraId="349DF62F" w14:textId="42AD16AC" w:rsidR="00826879" w:rsidRPr="00594412" w:rsidRDefault="00826879" w:rsidP="00826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2 - Doświadczenie Wykonawcy/osoby </w:t>
            </w:r>
            <w:r>
              <w:rPr>
                <w:sz w:val="22"/>
                <w:szCs w:val="22"/>
              </w:rPr>
              <w:lastRenderedPageBreak/>
              <w:t>wyznaczonej do realizacji zamówienia - 40.00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36ED" w14:textId="054BA06D" w:rsidR="00826879" w:rsidRPr="00594412" w:rsidRDefault="00826879" w:rsidP="00826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100,00</w:t>
            </w:r>
          </w:p>
        </w:tc>
      </w:tr>
      <w:tr w:rsidR="00826879" w:rsidRPr="00594412" w14:paraId="220F86EB" w14:textId="77777777" w:rsidTr="005051FE"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1B366" w14:textId="77777777" w:rsidR="00826879" w:rsidRPr="00594412" w:rsidRDefault="00826879" w:rsidP="008268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499E" w14:textId="77777777" w:rsidR="00826879" w:rsidRDefault="00826879" w:rsidP="008268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Akademia Daria Jóźwiak</w:t>
            </w:r>
          </w:p>
          <w:p w14:paraId="15FBEE45" w14:textId="77777777" w:rsidR="00826879" w:rsidRDefault="00826879" w:rsidP="00826879">
            <w:pPr>
              <w:jc w:val="center"/>
            </w:pPr>
            <w:r>
              <w:t>Świelino 17/2</w:t>
            </w:r>
          </w:p>
          <w:p w14:paraId="143C307E" w14:textId="7CF08590" w:rsidR="00826879" w:rsidRDefault="00826879" w:rsidP="00826879">
            <w:pPr>
              <w:jc w:val="center"/>
              <w:rPr>
                <w:b/>
                <w:bCs/>
              </w:rPr>
            </w:pPr>
            <w:r>
              <w:t>76-020 Bobolice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D482" w14:textId="77777777" w:rsidR="00826879" w:rsidRDefault="00826879" w:rsidP="00826879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- 54.37</w:t>
            </w:r>
          </w:p>
          <w:p w14:paraId="641CFC7B" w14:textId="7C2547FB" w:rsidR="00826879" w:rsidRDefault="00826879" w:rsidP="00826879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Doświadczenie Wykonawcy/osoby wyznaczonej do realizacji zamówienia - 40.00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E90E" w14:textId="73E1B94C" w:rsidR="00826879" w:rsidRDefault="00826879" w:rsidP="00826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94,37</w:t>
            </w:r>
          </w:p>
        </w:tc>
      </w:tr>
      <w:tr w:rsidR="00826879" w:rsidRPr="00594412" w14:paraId="1CE74884" w14:textId="77777777" w:rsidTr="005051FE"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BCD39" w14:textId="77777777" w:rsidR="00826879" w:rsidRPr="00594412" w:rsidRDefault="00826879" w:rsidP="008268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998F" w14:textId="77777777" w:rsidR="00826879" w:rsidRDefault="00826879" w:rsidP="00826879">
            <w:pPr>
              <w:jc w:val="center"/>
            </w:pPr>
            <w:r>
              <w:rPr>
                <w:b/>
                <w:bCs/>
              </w:rPr>
              <w:t>BUSINESS TRAINING CENTER Sp. z o.o.</w:t>
            </w:r>
            <w:r>
              <w:t xml:space="preserve"> </w:t>
            </w:r>
          </w:p>
          <w:p w14:paraId="07FDD06E" w14:textId="77777777" w:rsidR="00826879" w:rsidRDefault="00826879" w:rsidP="00826879">
            <w:pPr>
              <w:jc w:val="center"/>
            </w:pPr>
            <w:r>
              <w:t>ul. Aleja Jana Pawła II 27</w:t>
            </w:r>
          </w:p>
          <w:p w14:paraId="7C3CF2AC" w14:textId="2F31B865" w:rsidR="00826879" w:rsidRDefault="00826879" w:rsidP="00826879">
            <w:pPr>
              <w:jc w:val="center"/>
              <w:rPr>
                <w:b/>
                <w:bCs/>
              </w:rPr>
            </w:pPr>
            <w:r>
              <w:t>00-867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C985" w14:textId="77777777" w:rsidR="00826879" w:rsidRDefault="00826879" w:rsidP="00826879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- 44.40</w:t>
            </w:r>
          </w:p>
          <w:p w14:paraId="4936B110" w14:textId="24EEAA17" w:rsidR="00826879" w:rsidRDefault="00826879" w:rsidP="00826879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2 - Doświadczenie Wykonawcy/osoby wyznaczonej do realizacji zamówienia - 40.00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80F6" w14:textId="730005BA" w:rsidR="00826879" w:rsidRDefault="00826879" w:rsidP="00826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84,40</w:t>
            </w:r>
          </w:p>
        </w:tc>
      </w:tr>
      <w:tr w:rsidR="00211BB8" w:rsidRPr="00594412" w14:paraId="66E543BC" w14:textId="77777777" w:rsidTr="005051FE"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F6FED" w14:textId="1E397E17" w:rsidR="00211BB8" w:rsidRPr="00594412" w:rsidRDefault="00211BB8" w:rsidP="00211B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3BE5" w14:textId="77777777" w:rsidR="00211BB8" w:rsidRDefault="00211BB8" w:rsidP="00211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EDUCAFE SP. Z O.O.</w:t>
            </w:r>
          </w:p>
          <w:p w14:paraId="33439696" w14:textId="77777777" w:rsidR="00211BB8" w:rsidRDefault="00211BB8" w:rsidP="00211BB8">
            <w:pPr>
              <w:jc w:val="center"/>
            </w:pPr>
            <w:r>
              <w:t>ul. Św. Michała 30/2</w:t>
            </w:r>
          </w:p>
          <w:p w14:paraId="076F0E78" w14:textId="42F4BC87" w:rsidR="00211BB8" w:rsidRPr="00594412" w:rsidRDefault="00211BB8" w:rsidP="00211BB8">
            <w:pPr>
              <w:jc w:val="center"/>
              <w:rPr>
                <w:color w:val="000000"/>
                <w:sz w:val="22"/>
                <w:szCs w:val="22"/>
              </w:rPr>
            </w:pPr>
            <w:r>
              <w:t>61-118 Poznań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146D" w14:textId="77777777" w:rsidR="00211BB8" w:rsidRDefault="00211BB8" w:rsidP="00211BB8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- 33.30</w:t>
            </w:r>
          </w:p>
          <w:p w14:paraId="48A5D5FD" w14:textId="01979442" w:rsidR="00211BB8" w:rsidRPr="00594412" w:rsidRDefault="00211BB8" w:rsidP="00211B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Doświadczenie Wykonawcy/osoby wyznaczonej do realizacji zamówienia - 40.00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F16AA" w14:textId="63010BEC" w:rsidR="00211BB8" w:rsidRPr="00594412" w:rsidRDefault="00211BB8" w:rsidP="00211B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73,30</w:t>
            </w:r>
          </w:p>
        </w:tc>
      </w:tr>
      <w:tr w:rsidR="00211BB8" w:rsidRPr="00594412" w14:paraId="597186F0" w14:textId="77777777" w:rsidTr="005051FE"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4642F" w14:textId="77777777" w:rsidR="00211BB8" w:rsidRPr="00594412" w:rsidRDefault="00211BB8" w:rsidP="00211B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ECBD" w14:textId="77777777" w:rsidR="00211BB8" w:rsidRDefault="00211BB8" w:rsidP="00211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Przemysław Łuczak Ośrodek Języków Obcych Akcent</w:t>
            </w:r>
          </w:p>
          <w:p w14:paraId="6BF3C0C9" w14:textId="77777777" w:rsidR="00211BB8" w:rsidRDefault="00211BB8" w:rsidP="00211BB8">
            <w:pPr>
              <w:jc w:val="center"/>
            </w:pPr>
            <w:r>
              <w:t>ul. Demokracji 19A</w:t>
            </w:r>
          </w:p>
          <w:p w14:paraId="72C4D857" w14:textId="0137CCB8" w:rsidR="00211BB8" w:rsidRPr="00594412" w:rsidRDefault="00211BB8" w:rsidP="00211BB8">
            <w:pPr>
              <w:jc w:val="center"/>
              <w:rPr>
                <w:color w:val="000000"/>
                <w:sz w:val="22"/>
                <w:szCs w:val="22"/>
              </w:rPr>
            </w:pPr>
            <w:r>
              <w:t>74-400 Dębno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BAA2" w14:textId="77777777" w:rsidR="00211BB8" w:rsidRDefault="00211BB8" w:rsidP="00211BB8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Cena - 0.00</w:t>
            </w:r>
          </w:p>
          <w:p w14:paraId="690273AF" w14:textId="7C02C917" w:rsidR="00211BB8" w:rsidRPr="00594412" w:rsidRDefault="00211BB8" w:rsidP="00211B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2 - Doświadczenie Wykonawcy/osoby wyznaczonej do realizacji zamówienia - 0.00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FF0E" w14:textId="452C343B" w:rsidR="00211BB8" w:rsidRPr="00594412" w:rsidRDefault="00211BB8" w:rsidP="00211B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</w:tbl>
    <w:p w14:paraId="782C689E" w14:textId="77777777" w:rsidR="005D35E6" w:rsidRDefault="005D35E6" w:rsidP="005D35E6">
      <w:pPr>
        <w:rPr>
          <w:sz w:val="18"/>
          <w:szCs w:val="18"/>
        </w:rPr>
      </w:pPr>
    </w:p>
    <w:p w14:paraId="7FD36EDB" w14:textId="77777777" w:rsidR="005D35E6" w:rsidRDefault="005D35E6" w:rsidP="005D35E6">
      <w:pPr>
        <w:ind w:left="5381" w:firstLine="425"/>
        <w:jc w:val="center"/>
        <w:rPr>
          <w:sz w:val="18"/>
          <w:szCs w:val="18"/>
        </w:rPr>
      </w:pPr>
    </w:p>
    <w:p w14:paraId="7620FA4E" w14:textId="77777777" w:rsidR="005D35E6" w:rsidRDefault="005D35E6" w:rsidP="005D35E6">
      <w:pPr>
        <w:ind w:left="5381" w:firstLine="425"/>
        <w:jc w:val="center"/>
        <w:rPr>
          <w:sz w:val="18"/>
          <w:szCs w:val="18"/>
        </w:rPr>
      </w:pPr>
    </w:p>
    <w:p w14:paraId="236BB679" w14:textId="77777777" w:rsidR="005D35E6" w:rsidRDefault="005D35E6" w:rsidP="005D35E6">
      <w:pPr>
        <w:ind w:left="5381" w:firstLine="425"/>
        <w:jc w:val="center"/>
        <w:rPr>
          <w:sz w:val="18"/>
          <w:szCs w:val="18"/>
        </w:rPr>
      </w:pPr>
    </w:p>
    <w:p w14:paraId="5D71EE31" w14:textId="5AB66C75" w:rsidR="005D35E6" w:rsidRPr="005D35E6" w:rsidRDefault="005D35E6" w:rsidP="005D35E6">
      <w:pPr>
        <w:ind w:left="5381" w:firstLine="425"/>
        <w:jc w:val="center"/>
        <w:rPr>
          <w:sz w:val="18"/>
          <w:szCs w:val="18"/>
        </w:rPr>
      </w:pPr>
      <w:r w:rsidRPr="005D35E6">
        <w:rPr>
          <w:sz w:val="18"/>
          <w:szCs w:val="18"/>
        </w:rPr>
        <w:t>Dyrektor</w:t>
      </w:r>
    </w:p>
    <w:p w14:paraId="76CBB7D3" w14:textId="77777777" w:rsidR="005D35E6" w:rsidRPr="005D35E6" w:rsidRDefault="005D35E6" w:rsidP="005D35E6">
      <w:pPr>
        <w:ind w:left="5381" w:firstLine="425"/>
        <w:jc w:val="center"/>
        <w:rPr>
          <w:sz w:val="18"/>
          <w:szCs w:val="18"/>
        </w:rPr>
      </w:pPr>
      <w:r w:rsidRPr="005D35E6">
        <w:rPr>
          <w:sz w:val="18"/>
          <w:szCs w:val="18"/>
        </w:rPr>
        <w:t>Powiatowego Centrum Usług</w:t>
      </w:r>
    </w:p>
    <w:p w14:paraId="00580B53" w14:textId="77777777" w:rsidR="005D35E6" w:rsidRPr="005D35E6" w:rsidRDefault="005D35E6" w:rsidP="005D35E6">
      <w:pPr>
        <w:ind w:left="5381" w:firstLine="425"/>
        <w:jc w:val="center"/>
        <w:rPr>
          <w:sz w:val="18"/>
          <w:szCs w:val="18"/>
        </w:rPr>
      </w:pPr>
      <w:r w:rsidRPr="005D35E6">
        <w:rPr>
          <w:sz w:val="18"/>
          <w:szCs w:val="18"/>
        </w:rPr>
        <w:t>Wspólnych w Rawiczu</w:t>
      </w:r>
    </w:p>
    <w:p w14:paraId="4CB71165" w14:textId="77777777" w:rsidR="005D35E6" w:rsidRPr="005D35E6" w:rsidRDefault="005D35E6" w:rsidP="005D35E6">
      <w:pPr>
        <w:ind w:left="5381" w:firstLine="425"/>
        <w:jc w:val="center"/>
        <w:rPr>
          <w:sz w:val="18"/>
          <w:szCs w:val="18"/>
        </w:rPr>
      </w:pPr>
    </w:p>
    <w:p w14:paraId="503062E1" w14:textId="262329E9" w:rsidR="008642B3" w:rsidRPr="005D35E6" w:rsidRDefault="005D35E6" w:rsidP="005D35E6">
      <w:pPr>
        <w:ind w:left="5381" w:firstLine="425"/>
        <w:jc w:val="center"/>
        <w:rPr>
          <w:sz w:val="18"/>
          <w:szCs w:val="18"/>
        </w:rPr>
      </w:pPr>
      <w:r w:rsidRPr="005D35E6">
        <w:rPr>
          <w:sz w:val="18"/>
          <w:szCs w:val="18"/>
        </w:rPr>
        <w:t>(-) Urszula Stefaniak</w:t>
      </w:r>
    </w:p>
    <w:sectPr w:rsidR="008642B3" w:rsidRPr="005D35E6" w:rsidSect="00652E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E419E" w14:textId="77777777" w:rsidR="00A4608D" w:rsidRDefault="00A4608D">
      <w:r>
        <w:separator/>
      </w:r>
    </w:p>
  </w:endnote>
  <w:endnote w:type="continuationSeparator" w:id="0">
    <w:p w14:paraId="37F2E8CD" w14:textId="77777777" w:rsidR="00A4608D" w:rsidRDefault="00A4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BA278" w14:textId="77777777" w:rsidR="00A55F5D" w:rsidRDefault="00A55F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1C862" w14:textId="64276274" w:rsidR="005051FE" w:rsidRPr="005051FE" w:rsidRDefault="00B349E5" w:rsidP="005051FE">
    <w:pPr>
      <w:pStyle w:val="Stopka"/>
      <w:tabs>
        <w:tab w:val="left" w:pos="6465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DD788D0" wp14:editId="36AE9F70">
          <wp:simplePos x="0" y="0"/>
          <wp:positionH relativeFrom="column">
            <wp:posOffset>-280670</wp:posOffset>
          </wp:positionH>
          <wp:positionV relativeFrom="paragraph">
            <wp:posOffset>-452120</wp:posOffset>
          </wp:positionV>
          <wp:extent cx="5753100" cy="762000"/>
          <wp:effectExtent l="0" t="0" r="0" b="0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51FE">
      <w:rPr>
        <w:sz w:val="20"/>
        <w:szCs w:val="20"/>
      </w:rPr>
      <w:tab/>
    </w:r>
    <w:r w:rsidR="005051FE">
      <w:rPr>
        <w:sz w:val="20"/>
        <w:szCs w:val="20"/>
      </w:rPr>
      <w:tab/>
    </w:r>
    <w:r w:rsidR="005051FE">
      <w:rPr>
        <w:sz w:val="20"/>
        <w:szCs w:val="20"/>
      </w:rPr>
      <w:tab/>
    </w:r>
    <w:r w:rsidR="005051FE" w:rsidRPr="005051FE">
      <w:rPr>
        <w:sz w:val="20"/>
        <w:szCs w:val="20"/>
      </w:rPr>
      <w:t xml:space="preserve">str. </w:t>
    </w:r>
    <w:r w:rsidR="005051FE" w:rsidRPr="005051FE">
      <w:rPr>
        <w:sz w:val="20"/>
        <w:szCs w:val="20"/>
      </w:rPr>
      <w:fldChar w:fldCharType="begin"/>
    </w:r>
    <w:r w:rsidR="005051FE" w:rsidRPr="005051FE">
      <w:rPr>
        <w:sz w:val="20"/>
        <w:szCs w:val="20"/>
      </w:rPr>
      <w:instrText>PAGE    \* MERGEFORMAT</w:instrText>
    </w:r>
    <w:r w:rsidR="005051FE" w:rsidRPr="005051FE">
      <w:rPr>
        <w:sz w:val="20"/>
        <w:szCs w:val="20"/>
      </w:rPr>
      <w:fldChar w:fldCharType="separate"/>
    </w:r>
    <w:r w:rsidR="005051FE" w:rsidRPr="005051FE">
      <w:rPr>
        <w:sz w:val="20"/>
        <w:szCs w:val="20"/>
      </w:rPr>
      <w:t>2</w:t>
    </w:r>
    <w:r w:rsidR="005051FE" w:rsidRPr="005051FE">
      <w:rPr>
        <w:sz w:val="20"/>
        <w:szCs w:val="20"/>
      </w:rPr>
      <w:fldChar w:fldCharType="end"/>
    </w:r>
  </w:p>
  <w:p w14:paraId="5D55452A" w14:textId="1AB2AEDC" w:rsidR="000C1E6F" w:rsidRPr="005051FE" w:rsidRDefault="000C1E6F" w:rsidP="005051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91BCF" w14:textId="77777777" w:rsidR="00A55F5D" w:rsidRDefault="00A55F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43569" w14:textId="77777777" w:rsidR="00A4608D" w:rsidRDefault="00A4608D">
      <w:r>
        <w:separator/>
      </w:r>
    </w:p>
  </w:footnote>
  <w:footnote w:type="continuationSeparator" w:id="0">
    <w:p w14:paraId="6685B2A0" w14:textId="77777777" w:rsidR="00A4608D" w:rsidRDefault="00A4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CF7BB" w14:textId="77777777" w:rsidR="00A55F5D" w:rsidRDefault="00A55F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772EA" w14:textId="34C55FD2" w:rsidR="00A55F5D" w:rsidRDefault="00B349E5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8D4EFFA" wp14:editId="4AF504C9">
          <wp:simplePos x="0" y="0"/>
          <wp:positionH relativeFrom="column">
            <wp:posOffset>1014730</wp:posOffset>
          </wp:positionH>
          <wp:positionV relativeFrom="paragraph">
            <wp:posOffset>-306705</wp:posOffset>
          </wp:positionV>
          <wp:extent cx="3705225" cy="723900"/>
          <wp:effectExtent l="0" t="0" r="0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9D2F" w14:textId="77777777" w:rsidR="00A55F5D" w:rsidRDefault="00A55F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F4CFF"/>
    <w:multiLevelType w:val="hybridMultilevel"/>
    <w:tmpl w:val="A99A2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9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9AE"/>
    <w:rsid w:val="00022322"/>
    <w:rsid w:val="00042497"/>
    <w:rsid w:val="00096A79"/>
    <w:rsid w:val="000C1E6F"/>
    <w:rsid w:val="000E4E56"/>
    <w:rsid w:val="00186627"/>
    <w:rsid w:val="001A1468"/>
    <w:rsid w:val="001B7815"/>
    <w:rsid w:val="001D1EEC"/>
    <w:rsid w:val="0020510A"/>
    <w:rsid w:val="00211A34"/>
    <w:rsid w:val="00211BB8"/>
    <w:rsid w:val="002B1E4F"/>
    <w:rsid w:val="002B6761"/>
    <w:rsid w:val="003445A0"/>
    <w:rsid w:val="003A0AFC"/>
    <w:rsid w:val="003B0638"/>
    <w:rsid w:val="003D611C"/>
    <w:rsid w:val="00431C0B"/>
    <w:rsid w:val="00437CAD"/>
    <w:rsid w:val="00444706"/>
    <w:rsid w:val="004657DA"/>
    <w:rsid w:val="004830FD"/>
    <w:rsid w:val="004B2665"/>
    <w:rsid w:val="004C3459"/>
    <w:rsid w:val="004E324A"/>
    <w:rsid w:val="004E7234"/>
    <w:rsid w:val="005044D5"/>
    <w:rsid w:val="005051FE"/>
    <w:rsid w:val="00514919"/>
    <w:rsid w:val="0054734E"/>
    <w:rsid w:val="00596EA3"/>
    <w:rsid w:val="00596FD7"/>
    <w:rsid w:val="005D35E6"/>
    <w:rsid w:val="005E5BFF"/>
    <w:rsid w:val="00607F9B"/>
    <w:rsid w:val="00644DCB"/>
    <w:rsid w:val="00652E62"/>
    <w:rsid w:val="00657C1E"/>
    <w:rsid w:val="006B4557"/>
    <w:rsid w:val="006E3089"/>
    <w:rsid w:val="00712C39"/>
    <w:rsid w:val="00735832"/>
    <w:rsid w:val="00756CDA"/>
    <w:rsid w:val="007E2ACC"/>
    <w:rsid w:val="007E68C5"/>
    <w:rsid w:val="00826879"/>
    <w:rsid w:val="00832144"/>
    <w:rsid w:val="00836DAF"/>
    <w:rsid w:val="008567C7"/>
    <w:rsid w:val="008642B3"/>
    <w:rsid w:val="008A6C10"/>
    <w:rsid w:val="008C0986"/>
    <w:rsid w:val="008E5102"/>
    <w:rsid w:val="00915B9E"/>
    <w:rsid w:val="009249B4"/>
    <w:rsid w:val="00952256"/>
    <w:rsid w:val="0097748A"/>
    <w:rsid w:val="00992FF5"/>
    <w:rsid w:val="009A4729"/>
    <w:rsid w:val="009F0E5C"/>
    <w:rsid w:val="00A029B8"/>
    <w:rsid w:val="00A4608D"/>
    <w:rsid w:val="00A55F5D"/>
    <w:rsid w:val="00A91321"/>
    <w:rsid w:val="00AA02AC"/>
    <w:rsid w:val="00AD1037"/>
    <w:rsid w:val="00B048DA"/>
    <w:rsid w:val="00B32D12"/>
    <w:rsid w:val="00B349E5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F7843"/>
    <w:rsid w:val="00D01E5B"/>
    <w:rsid w:val="00D04203"/>
    <w:rsid w:val="00D168A0"/>
    <w:rsid w:val="00D26ED6"/>
    <w:rsid w:val="00D42C90"/>
    <w:rsid w:val="00D8427E"/>
    <w:rsid w:val="00DC5A91"/>
    <w:rsid w:val="00E30B2D"/>
    <w:rsid w:val="00E61685"/>
    <w:rsid w:val="00E62859"/>
    <w:rsid w:val="00E85D70"/>
    <w:rsid w:val="00F223E4"/>
    <w:rsid w:val="00F33C66"/>
    <w:rsid w:val="00F429AE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4AEFC"/>
  <w15:chartTrackingRefBased/>
  <w15:docId w15:val="{F8AE302C-ECE6-4D09-AF41-CFB4474B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051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4</cp:revision>
  <cp:lastPrinted>2026-03-23T10:19:00Z</cp:lastPrinted>
  <dcterms:created xsi:type="dcterms:W3CDTF">2026-03-26T10:07:00Z</dcterms:created>
  <dcterms:modified xsi:type="dcterms:W3CDTF">2026-03-26T13:41:00Z</dcterms:modified>
</cp:coreProperties>
</file>