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2F7A9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02D5DF72">
          <v:roundrect id="_x0000_s2050" style="position:absolute;left:0;text-align:left;margin-left:-24.1pt;margin-top:-35.75pt;width:181.95pt;height:82.6pt;z-index:251657728" arcsize="10923f" coordsize="21600,21600" filled="f" strokeweight=".25pt">
            <v:textbox style="mso-next-textbox:#_x0000_s2050" inset="1pt,1pt,1pt,1pt">
              <w:txbxContent>
                <w:p w14:paraId="0BDBC3CB" w14:textId="77777777" w:rsidR="00CB6204" w:rsidRDefault="00CB6204" w:rsidP="00CB6204"/>
                <w:p w14:paraId="08F305A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E2CDFB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A902A1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7AC1C9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0D0701E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76A0465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93753D5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A97F49C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28FE387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E1916" w:rsidRPr="006E1916">
        <w:rPr>
          <w:b/>
          <w:i w:val="0"/>
        </w:rPr>
        <w:t>2</w:t>
      </w:r>
    </w:p>
    <w:p w14:paraId="7B23D653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E2166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81543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087A42E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E1916" w:rsidRPr="006E1916">
        <w:rPr>
          <w:b/>
          <w:sz w:val="24"/>
        </w:rPr>
        <w:t>KC-DE-zp.25.72.2026</w:t>
      </w:r>
    </w:p>
    <w:p w14:paraId="1EB2646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CC1DE31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475C86D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596FA80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C14F8E8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B9DD882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187F9B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88409D9" w14:textId="703722DC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E1916" w:rsidRPr="006E1916">
        <w:rPr>
          <w:b/>
        </w:rPr>
        <w:t>przetarg</w:t>
      </w:r>
      <w:r w:rsidR="004F4316">
        <w:rPr>
          <w:b/>
        </w:rPr>
        <w:t>u</w:t>
      </w:r>
      <w:r w:rsidR="006E1916" w:rsidRPr="006E1916">
        <w:rPr>
          <w:b/>
        </w:rPr>
        <w:t xml:space="preserve"> nieograniczon</w:t>
      </w:r>
      <w:r w:rsidR="004F4316">
        <w:rPr>
          <w:b/>
        </w:rPr>
        <w:t>ego</w:t>
      </w:r>
      <w:r w:rsidR="00101474">
        <w:t xml:space="preserve"> </w:t>
      </w:r>
      <w:r w:rsidR="00753DC1">
        <w:t>na:</w:t>
      </w:r>
    </w:p>
    <w:p w14:paraId="4C7A8300" w14:textId="7854E5AF" w:rsidR="0000184A" w:rsidRDefault="006E191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E1916">
        <w:rPr>
          <w:b/>
          <w:sz w:val="24"/>
          <w:szCs w:val="24"/>
        </w:rPr>
        <w:t>Dostaw</w:t>
      </w:r>
      <w:r w:rsidR="004F4316">
        <w:rPr>
          <w:b/>
          <w:sz w:val="24"/>
          <w:szCs w:val="24"/>
        </w:rPr>
        <w:t>ę</w:t>
      </w:r>
      <w:r w:rsidRPr="006E1916">
        <w:rPr>
          <w:b/>
          <w:sz w:val="24"/>
          <w:szCs w:val="24"/>
        </w:rPr>
        <w:t xml:space="preserve"> stacji roboczej w ramach projektu PRELUDIUM 2025/57/N/ST10/01196 na potrzeby WGGiIŚ</w:t>
      </w:r>
    </w:p>
    <w:p w14:paraId="1300878C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65CB298" w14:textId="77777777"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zm.).</w:t>
      </w:r>
    </w:p>
    <w:p w14:paraId="7D3C358D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9DF553E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7D5D81B" w14:textId="77777777"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</w:t>
      </w:r>
    </w:p>
    <w:p w14:paraId="41D06092" w14:textId="77777777"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14:paraId="721595EE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</w:t>
      </w:r>
      <w:r w:rsidR="00952336">
        <w:rPr>
          <w:sz w:val="24"/>
          <w:szCs w:val="24"/>
        </w:rPr>
        <w:t>.</w:t>
      </w:r>
    </w:p>
    <w:p w14:paraId="4125C3F2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4AA537C" w14:textId="77777777" w:rsidTr="00C527C7">
        <w:tc>
          <w:tcPr>
            <w:tcW w:w="543" w:type="dxa"/>
          </w:tcPr>
          <w:p w14:paraId="60DAF7C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B5F5C9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470C10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6160D53C" w14:textId="77777777" w:rsidTr="00C527C7">
        <w:tc>
          <w:tcPr>
            <w:tcW w:w="543" w:type="dxa"/>
          </w:tcPr>
          <w:p w14:paraId="65516E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7FF6BBE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794C54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D70024E" w14:textId="77777777" w:rsidTr="00C527C7">
        <w:tc>
          <w:tcPr>
            <w:tcW w:w="543" w:type="dxa"/>
          </w:tcPr>
          <w:p w14:paraId="5AE1519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103CBD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9AF197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EC80F52" w14:textId="77777777" w:rsidTr="00C527C7">
        <w:tc>
          <w:tcPr>
            <w:tcW w:w="543" w:type="dxa"/>
          </w:tcPr>
          <w:p w14:paraId="3D1546A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4441FC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482F39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C00956E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D71723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0438100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75CBF193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BFF791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CD26B" w14:textId="77777777" w:rsidR="00B814CA" w:rsidRDefault="00B814CA">
      <w:r>
        <w:separator/>
      </w:r>
    </w:p>
  </w:endnote>
  <w:endnote w:type="continuationSeparator" w:id="0">
    <w:p w14:paraId="37A52238" w14:textId="77777777" w:rsidR="00B814CA" w:rsidRDefault="00B8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0B8D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5F91D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2767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4B76EDF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AF34967">
        <v:line id="_x0000_s1025" style="position:absolute;left:0;text-align:left;z-index:251657728" from="-3.85pt,8.7pt" to="455.15pt,8.7pt"/>
      </w:pict>
    </w:r>
  </w:p>
  <w:p w14:paraId="6C25515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32707" w14:textId="77777777" w:rsidR="006E1916" w:rsidRDefault="006E1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E4DA0" w14:textId="77777777" w:rsidR="00B814CA" w:rsidRDefault="00B814CA">
      <w:r>
        <w:separator/>
      </w:r>
    </w:p>
  </w:footnote>
  <w:footnote w:type="continuationSeparator" w:id="0">
    <w:p w14:paraId="62DE487A" w14:textId="77777777" w:rsidR="00B814CA" w:rsidRDefault="00B814CA">
      <w:r>
        <w:continuationSeparator/>
      </w:r>
    </w:p>
  </w:footnote>
  <w:footnote w:id="1">
    <w:p w14:paraId="0253C618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2E339B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B4796" w14:textId="77777777" w:rsidR="006E1916" w:rsidRDefault="006E1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FBDB9" w14:textId="77777777" w:rsidR="006E1916" w:rsidRDefault="006E1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CB64" w14:textId="77777777" w:rsidR="006E1916" w:rsidRDefault="006E1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1718328">
    <w:abstractNumId w:val="14"/>
  </w:num>
  <w:num w:numId="2" w16cid:durableId="1231043934">
    <w:abstractNumId w:val="0"/>
  </w:num>
  <w:num w:numId="3" w16cid:durableId="249852902">
    <w:abstractNumId w:val="12"/>
  </w:num>
  <w:num w:numId="4" w16cid:durableId="132211454">
    <w:abstractNumId w:val="8"/>
  </w:num>
  <w:num w:numId="5" w16cid:durableId="53741713">
    <w:abstractNumId w:val="7"/>
  </w:num>
  <w:num w:numId="6" w16cid:durableId="1500848371">
    <w:abstractNumId w:val="1"/>
  </w:num>
  <w:num w:numId="7" w16cid:durableId="1218006609">
    <w:abstractNumId w:val="6"/>
  </w:num>
  <w:num w:numId="8" w16cid:durableId="1318877537">
    <w:abstractNumId w:val="3"/>
  </w:num>
  <w:num w:numId="9" w16cid:durableId="1432240484">
    <w:abstractNumId w:val="2"/>
  </w:num>
  <w:num w:numId="10" w16cid:durableId="1800225541">
    <w:abstractNumId w:val="5"/>
  </w:num>
  <w:num w:numId="11" w16cid:durableId="1582718282">
    <w:abstractNumId w:val="10"/>
  </w:num>
  <w:num w:numId="12" w16cid:durableId="441338367">
    <w:abstractNumId w:val="4"/>
  </w:num>
  <w:num w:numId="13" w16cid:durableId="1986621583">
    <w:abstractNumId w:val="9"/>
  </w:num>
  <w:num w:numId="14" w16cid:durableId="16860554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DF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4316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6E1916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7DF8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814C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BC854C1"/>
  <w15:chartTrackingRefBased/>
  <w15:docId w15:val="{490D8AE8-840F-4BDF-BB10-8BB7AC02F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1213</Characters>
  <Application>Microsoft Office Word</Application>
  <DocSecurity>0</DocSecurity>
  <Lines>50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2026-03-13T08:52:00Z</dcterms:created>
  <dcterms:modified xsi:type="dcterms:W3CDTF">2026-03-13T08:53:00Z</dcterms:modified>
</cp:coreProperties>
</file>