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C48441" w14:textId="3F192AFA" w:rsidR="00081D13" w:rsidRPr="0096216E" w:rsidRDefault="007E45A5" w:rsidP="00081D13">
      <w:pPr>
        <w:spacing w:after="600"/>
        <w:jc w:val="right"/>
      </w:pPr>
      <w:bookmarkStart w:id="0" w:name="_Hlk53520193"/>
      <w:r w:rsidRPr="0096216E">
        <w:t>Kraków</w:t>
      </w:r>
      <w:r w:rsidR="00081D13" w:rsidRPr="0096216E">
        <w:t xml:space="preserve"> dnia: </w:t>
      </w:r>
      <w:r w:rsidR="00E43ECC">
        <w:t>25.03.2026</w:t>
      </w:r>
    </w:p>
    <w:p w14:paraId="631294AB" w14:textId="77777777" w:rsidR="007E45A5" w:rsidRPr="0096216E" w:rsidRDefault="007E45A5" w:rsidP="0096216E">
      <w:pPr>
        <w:ind w:right="3969"/>
        <w:rPr>
          <w:b/>
          <w:bCs/>
        </w:rPr>
      </w:pPr>
      <w:r w:rsidRPr="0096216E">
        <w:rPr>
          <w:b/>
          <w:bCs/>
        </w:rPr>
        <w:t>Szpital Miejski Specjalistyczny</w:t>
      </w:r>
    </w:p>
    <w:p w14:paraId="5ADE42E7" w14:textId="77777777" w:rsidR="007E45A5" w:rsidRPr="0096216E" w:rsidRDefault="007E45A5" w:rsidP="0096216E">
      <w:pPr>
        <w:ind w:right="3969"/>
        <w:rPr>
          <w:b/>
          <w:bCs/>
        </w:rPr>
      </w:pPr>
      <w:r w:rsidRPr="0096216E">
        <w:rPr>
          <w:b/>
          <w:bCs/>
        </w:rPr>
        <w:t>im. Gabriela Narutowicza w Krakowie</w:t>
      </w:r>
    </w:p>
    <w:p w14:paraId="38C31DCF" w14:textId="77777777" w:rsidR="00081D13" w:rsidRPr="0096216E" w:rsidRDefault="007E45A5" w:rsidP="0096216E">
      <w:pPr>
        <w:ind w:right="3969"/>
      </w:pPr>
      <w:r w:rsidRPr="0096216E">
        <w:t>ul. Prądnicka</w:t>
      </w:r>
      <w:r w:rsidR="00081D13" w:rsidRPr="0096216E">
        <w:t xml:space="preserve"> </w:t>
      </w:r>
      <w:r w:rsidRPr="0096216E">
        <w:t>35-37</w:t>
      </w:r>
    </w:p>
    <w:p w14:paraId="305B4ECA" w14:textId="77777777" w:rsidR="00081D13" w:rsidRPr="0096216E" w:rsidRDefault="007E45A5" w:rsidP="0096216E">
      <w:pPr>
        <w:ind w:right="3969"/>
      </w:pPr>
      <w:r w:rsidRPr="0096216E">
        <w:t>31-202</w:t>
      </w:r>
      <w:r w:rsidR="00081D13" w:rsidRPr="0096216E">
        <w:t xml:space="preserve"> </w:t>
      </w:r>
      <w:r w:rsidRPr="0096216E">
        <w:t>Kraków</w:t>
      </w:r>
    </w:p>
    <w:p w14:paraId="12067F77" w14:textId="77777777" w:rsidR="00081D13" w:rsidRPr="0096216E" w:rsidRDefault="00081D13" w:rsidP="00081D13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96216E" w14:paraId="166FC710" w14:textId="77777777" w:rsidTr="00C13EA9">
        <w:tc>
          <w:tcPr>
            <w:tcW w:w="10065" w:type="dxa"/>
            <w:shd w:val="clear" w:color="auto" w:fill="F2F2F2"/>
            <w:hideMark/>
          </w:tcPr>
          <w:p w14:paraId="1E54C196" w14:textId="6C0CE75B" w:rsidR="00081D13" w:rsidRPr="0096216E" w:rsidRDefault="0096216E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96216E"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34936AAA" w14:textId="77777777" w:rsidR="00081D13" w:rsidRPr="0096216E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96216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9347958" w14:textId="77777777" w:rsidR="00081D13" w:rsidRPr="0096216E" w:rsidRDefault="00081D13" w:rsidP="00081D13">
      <w:pPr>
        <w:keepNext/>
        <w:spacing w:after="240"/>
        <w:outlineLvl w:val="0"/>
        <w:rPr>
          <w:b/>
        </w:rPr>
      </w:pPr>
    </w:p>
    <w:p w14:paraId="4D1FF837" w14:textId="77777777" w:rsidR="00081D13" w:rsidRPr="0096216E" w:rsidRDefault="00081D13" w:rsidP="00081D13">
      <w:pPr>
        <w:spacing w:after="120" w:line="360" w:lineRule="auto"/>
        <w:jc w:val="both"/>
        <w:rPr>
          <w:rFonts w:eastAsia="Calibri"/>
          <w:lang w:eastAsia="en-US"/>
        </w:rPr>
      </w:pPr>
      <w:r w:rsidRPr="0096216E">
        <w:rPr>
          <w:rFonts w:eastAsia="Calibri"/>
          <w:lang w:eastAsia="en-US"/>
        </w:rPr>
        <w:t xml:space="preserve">Dotyczy </w:t>
      </w:r>
      <w:r w:rsidRPr="0096216E">
        <w:t>postępowania o udzielenie zamówienia publicznego</w:t>
      </w:r>
      <w:r w:rsidRPr="0096216E">
        <w:rPr>
          <w:rFonts w:eastAsia="Calibri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96216E" w14:paraId="6D405BCC" w14:textId="77777777" w:rsidTr="00081D13">
        <w:tc>
          <w:tcPr>
            <w:tcW w:w="2269" w:type="dxa"/>
          </w:tcPr>
          <w:p w14:paraId="5E822840" w14:textId="77777777" w:rsidR="00081D13" w:rsidRPr="0096216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96216E">
              <w:t>Nazwa zamówienia:</w:t>
            </w:r>
          </w:p>
        </w:tc>
        <w:tc>
          <w:tcPr>
            <w:tcW w:w="7796" w:type="dxa"/>
          </w:tcPr>
          <w:p w14:paraId="424F0A06" w14:textId="77777777" w:rsidR="00081D13" w:rsidRPr="0096216E" w:rsidRDefault="007E45A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96216E">
              <w:rPr>
                <w:b/>
              </w:rPr>
              <w:t>Zakup i dostawa ciekłego azotu wraz z dzierżawą zbiornika</w:t>
            </w:r>
          </w:p>
        </w:tc>
      </w:tr>
      <w:tr w:rsidR="007E45A5" w:rsidRPr="0096216E" w14:paraId="3966ECBD" w14:textId="77777777" w:rsidTr="00D037BF">
        <w:tc>
          <w:tcPr>
            <w:tcW w:w="2269" w:type="dxa"/>
          </w:tcPr>
          <w:p w14:paraId="590E9639" w14:textId="77777777" w:rsidR="007E45A5" w:rsidRPr="0096216E" w:rsidRDefault="007E45A5" w:rsidP="00D037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96216E">
              <w:t>Numer referencyjny:</w:t>
            </w:r>
          </w:p>
        </w:tc>
        <w:tc>
          <w:tcPr>
            <w:tcW w:w="7796" w:type="dxa"/>
          </w:tcPr>
          <w:p w14:paraId="1FA5DEF4" w14:textId="77777777" w:rsidR="007E45A5" w:rsidRPr="0096216E" w:rsidRDefault="007E45A5" w:rsidP="00D037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96216E">
              <w:rPr>
                <w:b/>
              </w:rPr>
              <w:t>ZP/1/2026</w:t>
            </w:r>
          </w:p>
        </w:tc>
      </w:tr>
    </w:tbl>
    <w:p w14:paraId="3C94EE0B" w14:textId="77777777" w:rsidR="00081D13" w:rsidRPr="0096216E" w:rsidRDefault="00081D13" w:rsidP="0096216E">
      <w:pPr>
        <w:pStyle w:val="Nagwek"/>
        <w:tabs>
          <w:tab w:val="clear" w:pos="4536"/>
          <w:tab w:val="clear" w:pos="9072"/>
        </w:tabs>
        <w:spacing w:line="20" w:lineRule="atLeast"/>
        <w:jc w:val="both"/>
      </w:pPr>
    </w:p>
    <w:p w14:paraId="7048F51A" w14:textId="2045981C" w:rsidR="00081D13" w:rsidRPr="0096216E" w:rsidRDefault="00C65E53" w:rsidP="0096216E">
      <w:pPr>
        <w:pStyle w:val="Nagwek"/>
        <w:tabs>
          <w:tab w:val="clear" w:pos="4536"/>
          <w:tab w:val="clear" w:pos="9072"/>
        </w:tabs>
        <w:spacing w:after="120" w:line="20" w:lineRule="atLeast"/>
        <w:jc w:val="both"/>
        <w:rPr>
          <w:bCs/>
        </w:rPr>
      </w:pPr>
      <w:r w:rsidRPr="0096216E">
        <w:t xml:space="preserve">Zamawiający, działając na podstawie art. 253 </w:t>
      </w:r>
      <w:r w:rsidR="00A17CDB" w:rsidRPr="0096216E">
        <w:t xml:space="preserve">ust. 1 pkt. 1 i </w:t>
      </w:r>
      <w:r w:rsidRPr="0096216E">
        <w:t xml:space="preserve">ust. </w:t>
      </w:r>
      <w:r w:rsidR="00A17CDB" w:rsidRPr="0096216E">
        <w:t>2</w:t>
      </w:r>
      <w:r w:rsidRPr="0096216E">
        <w:t xml:space="preserve"> </w:t>
      </w:r>
      <w:r w:rsidR="00081D13" w:rsidRPr="0096216E">
        <w:t xml:space="preserve">ustawy z dnia 11 września 2019r. Prawo zamówień publicznych </w:t>
      </w:r>
      <w:r w:rsidR="007E45A5" w:rsidRPr="0096216E">
        <w:t>(t.j. Dz. U. z 2024 r. poz. 1320 z późn. zm.)</w:t>
      </w:r>
      <w:r w:rsidR="00081D13" w:rsidRPr="0096216E">
        <w:t>, zwanej dalej „ustawą Pzp”, informuje, że w toczącym się postępowaniu o udzielenie zamówienia publicznego, jako najkorzystniejsza wybrana została oferta złożona przez wykonawcę</w:t>
      </w:r>
      <w:r w:rsidR="00081D13" w:rsidRPr="0096216E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E45A5" w:rsidRPr="0096216E" w14:paraId="25EC8E97" w14:textId="77777777" w:rsidTr="00D037BF">
        <w:trPr>
          <w:cantSplit/>
        </w:trPr>
        <w:tc>
          <w:tcPr>
            <w:tcW w:w="10080" w:type="dxa"/>
          </w:tcPr>
          <w:p w14:paraId="39EFE081" w14:textId="77777777" w:rsidR="007E45A5" w:rsidRPr="0096216E" w:rsidRDefault="007E45A5" w:rsidP="00D037BF">
            <w:pPr>
              <w:spacing w:before="80" w:line="360" w:lineRule="auto"/>
              <w:ind w:left="-75"/>
              <w:jc w:val="both"/>
              <w:rPr>
                <w:b/>
              </w:rPr>
            </w:pPr>
            <w:r w:rsidRPr="0096216E">
              <w:rPr>
                <w:b/>
              </w:rPr>
              <w:t>GOMI Mirosław Opiela</w:t>
            </w:r>
          </w:p>
          <w:p w14:paraId="42848AA8" w14:textId="77777777" w:rsidR="007E45A5" w:rsidRPr="0096216E" w:rsidRDefault="007E45A5" w:rsidP="00D037BF">
            <w:pPr>
              <w:spacing w:line="360" w:lineRule="auto"/>
              <w:ind w:left="-75"/>
              <w:jc w:val="both"/>
              <w:rPr>
                <w:b/>
              </w:rPr>
            </w:pPr>
            <w:r w:rsidRPr="0096216E">
              <w:rPr>
                <w:bCs/>
              </w:rPr>
              <w:t xml:space="preserve">ul. Fabryczna 31 </w:t>
            </w:r>
          </w:p>
          <w:p w14:paraId="71C8280B" w14:textId="77777777" w:rsidR="007E45A5" w:rsidRPr="0096216E" w:rsidRDefault="007E45A5" w:rsidP="00D037BF">
            <w:pPr>
              <w:ind w:left="-75"/>
              <w:jc w:val="both"/>
              <w:rPr>
                <w:bCs/>
              </w:rPr>
            </w:pPr>
            <w:r w:rsidRPr="0096216E">
              <w:rPr>
                <w:bCs/>
              </w:rPr>
              <w:t>34-600 Limanowa</w:t>
            </w:r>
          </w:p>
          <w:p w14:paraId="0E83BA3F" w14:textId="77777777" w:rsidR="007E45A5" w:rsidRPr="0096216E" w:rsidRDefault="007E45A5" w:rsidP="00D037BF">
            <w:pPr>
              <w:spacing w:before="240" w:after="60" w:line="276" w:lineRule="auto"/>
              <w:ind w:left="-75"/>
              <w:jc w:val="both"/>
              <w:rPr>
                <w:color w:val="000000"/>
              </w:rPr>
            </w:pPr>
            <w:r w:rsidRPr="0096216E">
              <w:rPr>
                <w:color w:val="000000"/>
              </w:rPr>
              <w:t>Uzasadnienie wyboru:</w:t>
            </w:r>
          </w:p>
          <w:p w14:paraId="6E8CAD98" w14:textId="77777777" w:rsidR="007E45A5" w:rsidRPr="0096216E" w:rsidRDefault="007E45A5" w:rsidP="00D037BF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</w:pPr>
            <w:r w:rsidRPr="0096216E">
              <w:t>Najkorzystniejsza złożona oferta, spełnia wymagania SWZ.</w:t>
            </w:r>
          </w:p>
        </w:tc>
      </w:tr>
    </w:tbl>
    <w:p w14:paraId="7F26FFC2" w14:textId="77777777" w:rsidR="00081D13" w:rsidRPr="0096216E" w:rsidRDefault="00081D13" w:rsidP="00081D13">
      <w:pPr>
        <w:spacing w:before="240" w:after="120"/>
        <w:jc w:val="both"/>
        <w:rPr>
          <w:color w:val="000000"/>
        </w:rPr>
      </w:pPr>
      <w:r w:rsidRPr="0096216E">
        <w:rPr>
          <w:b/>
          <w:bCs/>
          <w:color w:val="000000"/>
        </w:rPr>
        <w:t>Punktacja przyznana ofertom w każdym kryterium oceny ofert wraz z łączną punktacją</w:t>
      </w:r>
      <w:r w:rsidRPr="0096216E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984"/>
        <w:gridCol w:w="1985"/>
      </w:tblGrid>
      <w:tr w:rsidR="0096216E" w:rsidRPr="0096216E" w14:paraId="2D36A839" w14:textId="77777777" w:rsidTr="0096216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162EAB91" w14:textId="77777777" w:rsidR="0096216E" w:rsidRPr="0096216E" w:rsidRDefault="0096216E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96216E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shd w:val="clear" w:color="auto" w:fill="F2F2F2"/>
            <w:vAlign w:val="center"/>
          </w:tcPr>
          <w:p w14:paraId="17789758" w14:textId="77777777" w:rsidR="0096216E" w:rsidRPr="0096216E" w:rsidRDefault="0096216E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16E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0852D141" w14:textId="77777777" w:rsidR="0096216E" w:rsidRPr="0096216E" w:rsidRDefault="0096216E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6216E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35919610" w14:textId="77777777" w:rsidR="0096216E" w:rsidRPr="0096216E" w:rsidRDefault="0096216E" w:rsidP="00C13EA9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216E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96216E" w:rsidRPr="0096216E" w14:paraId="5047A45E" w14:textId="77777777" w:rsidTr="0096216E">
        <w:tc>
          <w:tcPr>
            <w:tcW w:w="851" w:type="dxa"/>
            <w:vAlign w:val="center"/>
          </w:tcPr>
          <w:p w14:paraId="24E06654" w14:textId="77777777" w:rsidR="0096216E" w:rsidRPr="0096216E" w:rsidRDefault="0096216E" w:rsidP="00D037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16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14:paraId="4FC27344" w14:textId="77777777" w:rsidR="0096216E" w:rsidRPr="0096216E" w:rsidRDefault="0096216E" w:rsidP="00D037B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216E">
              <w:rPr>
                <w:rFonts w:ascii="Times New Roman" w:hAnsi="Times New Roman" w:cs="Times New Roman"/>
                <w:b/>
                <w:sz w:val="22"/>
                <w:szCs w:val="22"/>
              </w:rPr>
              <w:t>GOMI Mirosław Opiela</w:t>
            </w:r>
          </w:p>
          <w:p w14:paraId="71CCCDDE" w14:textId="77777777" w:rsidR="0096216E" w:rsidRPr="0096216E" w:rsidRDefault="0096216E" w:rsidP="00D037B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21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Fabryczna 31 </w:t>
            </w:r>
          </w:p>
          <w:p w14:paraId="5902B981" w14:textId="77777777" w:rsidR="0096216E" w:rsidRPr="0096216E" w:rsidRDefault="0096216E" w:rsidP="00D037B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216E">
              <w:rPr>
                <w:rFonts w:ascii="Times New Roman" w:hAnsi="Times New Roman" w:cs="Times New Roman"/>
                <w:bCs/>
                <w:sz w:val="22"/>
                <w:szCs w:val="22"/>
              </w:rPr>
              <w:t>34-600 Limanowa</w:t>
            </w:r>
          </w:p>
        </w:tc>
        <w:tc>
          <w:tcPr>
            <w:tcW w:w="1984" w:type="dxa"/>
            <w:vAlign w:val="center"/>
          </w:tcPr>
          <w:p w14:paraId="58936D71" w14:textId="77777777" w:rsidR="0096216E" w:rsidRPr="0096216E" w:rsidRDefault="0096216E" w:rsidP="00D037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16E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  <w:tc>
          <w:tcPr>
            <w:tcW w:w="1985" w:type="dxa"/>
            <w:vAlign w:val="center"/>
          </w:tcPr>
          <w:p w14:paraId="574D6C7C" w14:textId="77777777" w:rsidR="0096216E" w:rsidRPr="0096216E" w:rsidRDefault="0096216E" w:rsidP="00D037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16E">
              <w:rPr>
                <w:rFonts w:ascii="Times New Roman" w:hAnsi="Times New Roman" w:cs="Times New Roman"/>
                <w:sz w:val="22"/>
                <w:szCs w:val="22"/>
              </w:rPr>
              <w:t xml:space="preserve">  500,00</w:t>
            </w:r>
          </w:p>
        </w:tc>
      </w:tr>
      <w:tr w:rsidR="0096216E" w:rsidRPr="0096216E" w14:paraId="32A2924D" w14:textId="77777777" w:rsidTr="0096216E">
        <w:tc>
          <w:tcPr>
            <w:tcW w:w="851" w:type="dxa"/>
            <w:vAlign w:val="center"/>
          </w:tcPr>
          <w:p w14:paraId="67798363" w14:textId="77777777" w:rsidR="0096216E" w:rsidRPr="0096216E" w:rsidRDefault="0096216E" w:rsidP="00D037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16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103" w:type="dxa"/>
            <w:vAlign w:val="center"/>
          </w:tcPr>
          <w:p w14:paraId="3BB2539E" w14:textId="7D053197" w:rsidR="0096216E" w:rsidRPr="0096216E" w:rsidRDefault="0096216E" w:rsidP="00D037BF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6216E">
              <w:rPr>
                <w:rFonts w:ascii="Times New Roman" w:hAnsi="Times New Roman" w:cs="Times New Roman"/>
                <w:b/>
                <w:sz w:val="22"/>
                <w:szCs w:val="22"/>
              </w:rPr>
              <w:t>AZOT CIEKŁY POLSKA Sp. z o.o.</w:t>
            </w:r>
          </w:p>
          <w:p w14:paraId="433EA865" w14:textId="77777777" w:rsidR="0096216E" w:rsidRPr="0096216E" w:rsidRDefault="0096216E" w:rsidP="00D037BF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216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Opolska 99 </w:t>
            </w:r>
          </w:p>
          <w:p w14:paraId="55CEF5EB" w14:textId="77777777" w:rsidR="0096216E" w:rsidRPr="0096216E" w:rsidRDefault="0096216E" w:rsidP="00D037BF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96216E">
              <w:rPr>
                <w:rFonts w:ascii="Times New Roman" w:hAnsi="Times New Roman" w:cs="Times New Roman"/>
                <w:bCs/>
                <w:sz w:val="22"/>
                <w:szCs w:val="22"/>
              </w:rPr>
              <w:t>46-045 Kotórz Mały</w:t>
            </w:r>
          </w:p>
        </w:tc>
        <w:tc>
          <w:tcPr>
            <w:tcW w:w="1984" w:type="dxa"/>
            <w:vAlign w:val="center"/>
          </w:tcPr>
          <w:p w14:paraId="7FBD204B" w14:textId="77777777" w:rsidR="0096216E" w:rsidRPr="0096216E" w:rsidRDefault="0096216E" w:rsidP="00D037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16E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985" w:type="dxa"/>
            <w:vAlign w:val="center"/>
          </w:tcPr>
          <w:p w14:paraId="412B3BD1" w14:textId="77777777" w:rsidR="0096216E" w:rsidRPr="0096216E" w:rsidRDefault="0096216E" w:rsidP="00D037B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96216E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</w:tr>
      <w:bookmarkEnd w:id="0"/>
    </w:tbl>
    <w:p w14:paraId="10DA7405" w14:textId="648C1144" w:rsidR="008642B3" w:rsidRPr="0096216E" w:rsidRDefault="008642B3" w:rsidP="0096216E">
      <w:pPr>
        <w:rPr>
          <w:sz w:val="32"/>
          <w:szCs w:val="32"/>
        </w:rPr>
      </w:pPr>
    </w:p>
    <w:sectPr w:rsidR="008642B3" w:rsidRPr="0096216E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8036ED" w14:textId="77777777" w:rsidR="00697E96" w:rsidRDefault="00697E96">
      <w:r>
        <w:separator/>
      </w:r>
    </w:p>
  </w:endnote>
  <w:endnote w:type="continuationSeparator" w:id="0">
    <w:p w14:paraId="77B399D6" w14:textId="77777777" w:rsidR="00697E96" w:rsidRDefault="00697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5F8B9" w14:textId="77777777" w:rsidR="007E45A5" w:rsidRDefault="007E45A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08C96" w14:textId="4B4C7075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001A4B" w14:textId="77777777" w:rsidR="007E45A5" w:rsidRDefault="007E45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5B89F" w14:textId="77777777" w:rsidR="00697E96" w:rsidRDefault="00697E96">
      <w:r>
        <w:separator/>
      </w:r>
    </w:p>
  </w:footnote>
  <w:footnote w:type="continuationSeparator" w:id="0">
    <w:p w14:paraId="22F09219" w14:textId="77777777" w:rsidR="00697E96" w:rsidRDefault="00697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621701" w14:textId="77777777" w:rsidR="007E45A5" w:rsidRDefault="007E45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DAB3E5" w14:textId="77777777" w:rsidR="007E45A5" w:rsidRDefault="007E45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D5384" w14:textId="77777777" w:rsidR="007E45A5" w:rsidRDefault="007E45A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7E96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7E96"/>
    <w:rsid w:val="006E3089"/>
    <w:rsid w:val="006F2B72"/>
    <w:rsid w:val="00712C39"/>
    <w:rsid w:val="0075025B"/>
    <w:rsid w:val="00756CDA"/>
    <w:rsid w:val="007E2ACC"/>
    <w:rsid w:val="007E45A5"/>
    <w:rsid w:val="007E68C5"/>
    <w:rsid w:val="00832144"/>
    <w:rsid w:val="008567C7"/>
    <w:rsid w:val="008642B3"/>
    <w:rsid w:val="008A6C10"/>
    <w:rsid w:val="008E5102"/>
    <w:rsid w:val="00915B9E"/>
    <w:rsid w:val="00952256"/>
    <w:rsid w:val="0096216E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43ECC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B939D0"/>
  <w15:chartTrackingRefBased/>
  <w15:docId w15:val="{52CB5BBB-6464-4A32-80A1-CEC6AAFEC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160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cp:lastPrinted>1899-12-31T23:00:00Z</cp:lastPrinted>
  <dcterms:created xsi:type="dcterms:W3CDTF">2026-03-19T09:31:00Z</dcterms:created>
  <dcterms:modified xsi:type="dcterms:W3CDTF">2026-03-25T09:44:00Z</dcterms:modified>
</cp:coreProperties>
</file>