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946E31" w14:textId="2E36F7D1" w:rsidR="00D34297" w:rsidRPr="00471F3F" w:rsidRDefault="00EE560E" w:rsidP="00D34297">
      <w:pPr>
        <w:spacing w:after="480"/>
        <w:jc w:val="right"/>
        <w:rPr>
          <w:rFonts w:ascii="Arial" w:hAnsi="Arial" w:cs="Arial"/>
          <w:sz w:val="24"/>
          <w:szCs w:val="24"/>
        </w:rPr>
      </w:pPr>
      <w:r w:rsidRPr="00EE560E">
        <w:rPr>
          <w:rFonts w:ascii="Arial" w:hAnsi="Arial" w:cs="Arial"/>
          <w:sz w:val="24"/>
          <w:szCs w:val="24"/>
        </w:rPr>
        <w:t>Kraków</w:t>
      </w:r>
      <w:r w:rsidR="00D34297" w:rsidRPr="00471F3F">
        <w:rPr>
          <w:rFonts w:ascii="Arial" w:hAnsi="Arial" w:cs="Arial"/>
          <w:sz w:val="24"/>
          <w:szCs w:val="24"/>
        </w:rPr>
        <w:t xml:space="preserve"> dnia: </w:t>
      </w:r>
      <w:r w:rsidRPr="00EE560E">
        <w:rPr>
          <w:rFonts w:ascii="Arial" w:hAnsi="Arial" w:cs="Arial"/>
          <w:sz w:val="24"/>
          <w:szCs w:val="24"/>
        </w:rPr>
        <w:t>2026-03-2</w:t>
      </w:r>
      <w:r w:rsidR="00E90E94">
        <w:rPr>
          <w:rFonts w:ascii="Arial" w:hAnsi="Arial" w:cs="Arial"/>
          <w:sz w:val="24"/>
          <w:szCs w:val="24"/>
        </w:rPr>
        <w:t>4</w:t>
      </w:r>
    </w:p>
    <w:p w14:paraId="1C5404E0" w14:textId="77777777" w:rsidR="00D34297" w:rsidRPr="00471F3F" w:rsidRDefault="00EE560E" w:rsidP="00D34297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EE560E">
        <w:rPr>
          <w:rFonts w:ascii="Arial" w:hAnsi="Arial" w:cs="Arial"/>
          <w:b/>
          <w:bCs/>
          <w:sz w:val="24"/>
          <w:szCs w:val="24"/>
        </w:rPr>
        <w:t>Szpital Specjalistyczny im. Stefana Żeromskiego SP ZOZ w Krakowie</w:t>
      </w:r>
    </w:p>
    <w:p w14:paraId="5E4BCC41" w14:textId="77777777" w:rsidR="00D34297" w:rsidRPr="00471F3F" w:rsidRDefault="00EE560E" w:rsidP="00D34297">
      <w:pPr>
        <w:spacing w:line="360" w:lineRule="auto"/>
        <w:rPr>
          <w:rFonts w:ascii="Arial" w:hAnsi="Arial" w:cs="Arial"/>
          <w:sz w:val="24"/>
          <w:szCs w:val="24"/>
        </w:rPr>
      </w:pPr>
      <w:r w:rsidRPr="00EE560E">
        <w:rPr>
          <w:rFonts w:ascii="Arial" w:hAnsi="Arial" w:cs="Arial"/>
          <w:sz w:val="24"/>
          <w:szCs w:val="24"/>
        </w:rPr>
        <w:t>os. Na Skarpie</w:t>
      </w:r>
      <w:r w:rsidR="00D34297" w:rsidRPr="00471F3F">
        <w:rPr>
          <w:rFonts w:ascii="Arial" w:hAnsi="Arial" w:cs="Arial"/>
          <w:sz w:val="24"/>
          <w:szCs w:val="24"/>
        </w:rPr>
        <w:t xml:space="preserve"> </w:t>
      </w:r>
      <w:r w:rsidRPr="00EE560E">
        <w:rPr>
          <w:rFonts w:ascii="Arial" w:hAnsi="Arial" w:cs="Arial"/>
          <w:sz w:val="24"/>
          <w:szCs w:val="24"/>
        </w:rPr>
        <w:t>66</w:t>
      </w:r>
    </w:p>
    <w:p w14:paraId="1CE7D360" w14:textId="77777777" w:rsidR="00D34297" w:rsidRPr="00471F3F" w:rsidRDefault="00EE560E" w:rsidP="00D34297">
      <w:pPr>
        <w:rPr>
          <w:rFonts w:ascii="Arial" w:hAnsi="Arial" w:cs="Arial"/>
          <w:sz w:val="24"/>
          <w:szCs w:val="24"/>
        </w:rPr>
      </w:pPr>
      <w:r w:rsidRPr="00EE560E">
        <w:rPr>
          <w:rFonts w:ascii="Arial" w:hAnsi="Arial" w:cs="Arial"/>
          <w:sz w:val="24"/>
          <w:szCs w:val="24"/>
        </w:rPr>
        <w:t>31-913</w:t>
      </w:r>
      <w:r w:rsidR="00D34297" w:rsidRPr="00471F3F">
        <w:rPr>
          <w:rFonts w:ascii="Arial" w:hAnsi="Arial" w:cs="Arial"/>
          <w:sz w:val="24"/>
          <w:szCs w:val="24"/>
        </w:rPr>
        <w:t xml:space="preserve"> </w:t>
      </w:r>
      <w:r w:rsidRPr="00EE560E">
        <w:rPr>
          <w:rFonts w:ascii="Arial" w:hAnsi="Arial" w:cs="Arial"/>
          <w:sz w:val="24"/>
          <w:szCs w:val="24"/>
        </w:rPr>
        <w:t>Kraków</w:t>
      </w:r>
    </w:p>
    <w:p w14:paraId="04A4C3B9" w14:textId="77777777" w:rsidR="00D34297" w:rsidRPr="00471F3F" w:rsidRDefault="00D34297" w:rsidP="00D34297">
      <w:pPr>
        <w:jc w:val="both"/>
        <w:rPr>
          <w:rFonts w:ascii="Arial" w:hAnsi="Arial" w:cs="Arial"/>
          <w:bCs/>
          <w:sz w:val="18"/>
          <w:szCs w:val="18"/>
        </w:rPr>
      </w:pPr>
      <w:r w:rsidRPr="00471F3F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3FF54C60" w14:textId="77777777" w:rsidR="00D34297" w:rsidRDefault="00D34297" w:rsidP="00D34297">
      <w:pPr>
        <w:spacing w:after="480"/>
        <w:jc w:val="both"/>
        <w:rPr>
          <w:rFonts w:ascii="Arial" w:hAnsi="Arial" w:cs="Arial"/>
          <w:bCs/>
          <w:sz w:val="18"/>
          <w:szCs w:val="18"/>
        </w:rPr>
      </w:pPr>
      <w:r w:rsidRPr="00471F3F">
        <w:rPr>
          <w:rFonts w:ascii="Arial" w:hAnsi="Arial" w:cs="Arial"/>
          <w:bCs/>
          <w:sz w:val="18"/>
          <w:szCs w:val="18"/>
        </w:rPr>
        <w:t>[nazwa zamawiającego, adres]</w:t>
      </w:r>
    </w:p>
    <w:p w14:paraId="1D940620" w14:textId="01051428" w:rsidR="00A921FA" w:rsidRPr="00A921FA" w:rsidRDefault="00A921FA" w:rsidP="00D34297">
      <w:pPr>
        <w:spacing w:after="480"/>
        <w:jc w:val="both"/>
        <w:rPr>
          <w:bCs/>
          <w:sz w:val="24"/>
          <w:szCs w:val="24"/>
        </w:rPr>
      </w:pPr>
      <w:r w:rsidRPr="00A921FA">
        <w:rPr>
          <w:rFonts w:ascii="Arial" w:hAnsi="Arial" w:cs="Arial"/>
          <w:bCs/>
          <w:sz w:val="24"/>
          <w:szCs w:val="24"/>
        </w:rPr>
        <w:t>DZP-271-61/25-</w:t>
      </w:r>
      <w:r w:rsidR="00E90E94">
        <w:rPr>
          <w:rFonts w:ascii="Arial" w:hAnsi="Arial" w:cs="Arial"/>
          <w:bCs/>
          <w:sz w:val="24"/>
          <w:szCs w:val="24"/>
        </w:rPr>
        <w:t>342.</w:t>
      </w:r>
      <w:r w:rsidRPr="00A921FA">
        <w:rPr>
          <w:rFonts w:ascii="Arial" w:hAnsi="Arial" w:cs="Arial"/>
          <w:bCs/>
          <w:sz w:val="24"/>
          <w:szCs w:val="24"/>
        </w:rPr>
        <w:t>AOM</w:t>
      </w:r>
    </w:p>
    <w:p w14:paraId="407FD33F" w14:textId="77777777" w:rsidR="00D34297" w:rsidRPr="00471F3F" w:rsidRDefault="00D34297" w:rsidP="00D34297">
      <w:pPr>
        <w:tabs>
          <w:tab w:val="left" w:pos="708"/>
          <w:tab w:val="center" w:pos="4536"/>
          <w:tab w:val="right" w:pos="9072"/>
        </w:tabs>
        <w:spacing w:after="20" w:line="360" w:lineRule="auto"/>
        <w:ind w:left="5670"/>
        <w:rPr>
          <w:rFonts w:ascii="Arial" w:hAnsi="Arial" w:cs="Arial"/>
          <w:b/>
          <w:sz w:val="24"/>
          <w:szCs w:val="24"/>
        </w:rPr>
      </w:pPr>
      <w:r w:rsidRPr="00471F3F">
        <w:rPr>
          <w:rFonts w:ascii="Arial" w:hAnsi="Arial" w:cs="Arial"/>
          <w:b/>
          <w:sz w:val="24"/>
          <w:szCs w:val="24"/>
        </w:rPr>
        <w:t>WYKONAWCY</w:t>
      </w:r>
    </w:p>
    <w:p w14:paraId="02D7DF99" w14:textId="77777777" w:rsidR="00D34297" w:rsidRPr="00471F3F" w:rsidRDefault="00D34297" w:rsidP="00D34297">
      <w:pPr>
        <w:tabs>
          <w:tab w:val="left" w:pos="708"/>
          <w:tab w:val="center" w:pos="4536"/>
          <w:tab w:val="right" w:pos="9072"/>
        </w:tabs>
        <w:spacing w:after="480" w:line="360" w:lineRule="auto"/>
        <w:ind w:left="5670"/>
        <w:rPr>
          <w:rFonts w:ascii="Arial" w:hAnsi="Arial" w:cs="Arial"/>
          <w:sz w:val="24"/>
          <w:szCs w:val="24"/>
        </w:rPr>
      </w:pPr>
      <w:r w:rsidRPr="00471F3F">
        <w:rPr>
          <w:rFonts w:ascii="Arial" w:hAnsi="Arial" w:cs="Arial"/>
          <w:sz w:val="24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8954"/>
      </w:tblGrid>
      <w:tr w:rsidR="00D34297" w:rsidRPr="00471F3F" w14:paraId="6F688A2A" w14:textId="77777777" w:rsidTr="00D34297">
        <w:tc>
          <w:tcPr>
            <w:tcW w:w="9180" w:type="dxa"/>
            <w:shd w:val="clear" w:color="auto" w:fill="F2F2F2"/>
            <w:hideMark/>
          </w:tcPr>
          <w:p w14:paraId="2EA99D8A" w14:textId="77777777" w:rsidR="00D34297" w:rsidRPr="00471F3F" w:rsidRDefault="00D34297" w:rsidP="00310284">
            <w:pPr>
              <w:keepNext/>
              <w:spacing w:before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471F3F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ZAWIADOMIENIE</w:t>
            </w:r>
          </w:p>
          <w:p w14:paraId="3C0D9060" w14:textId="77777777" w:rsidR="00D34297" w:rsidRPr="00471F3F" w:rsidRDefault="00D34297" w:rsidP="00310284">
            <w:pPr>
              <w:keepNext/>
              <w:spacing w:before="60" w:after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471F3F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unieważnieniu postępowania</w:t>
            </w:r>
          </w:p>
        </w:tc>
      </w:tr>
    </w:tbl>
    <w:p w14:paraId="18895E8D" w14:textId="77777777" w:rsidR="00D34297" w:rsidRDefault="00D34297" w:rsidP="00D34297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</w:p>
    <w:p w14:paraId="68FD1346" w14:textId="77777777" w:rsidR="00D34297" w:rsidRPr="00D34297" w:rsidRDefault="00D34297" w:rsidP="00D34297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D34297"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 w:rsidRPr="00D34297">
        <w:rPr>
          <w:rFonts w:ascii="Arial" w:hAnsi="Arial" w:cs="Arial"/>
          <w:sz w:val="24"/>
          <w:szCs w:val="24"/>
        </w:rPr>
        <w:t>postępowania o udzielenie zamówienia publicznego</w:t>
      </w:r>
      <w:r w:rsidRPr="00D34297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34297" w:rsidRPr="00D34297" w14:paraId="4649BB9B" w14:textId="77777777" w:rsidTr="00310284">
        <w:tc>
          <w:tcPr>
            <w:tcW w:w="2269" w:type="dxa"/>
          </w:tcPr>
          <w:p w14:paraId="4FD94C48" w14:textId="77777777" w:rsidR="00D34297" w:rsidRPr="00D34297" w:rsidRDefault="00D34297" w:rsidP="00D34297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</w:tcPr>
          <w:p w14:paraId="5E50368E" w14:textId="77777777" w:rsidR="00D34297" w:rsidRPr="00D34297" w:rsidRDefault="00EE560E" w:rsidP="00D3429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EE560E">
              <w:rPr>
                <w:rFonts w:ascii="Arial" w:hAnsi="Arial" w:cs="Arial"/>
                <w:bCs/>
                <w:sz w:val="24"/>
                <w:szCs w:val="24"/>
              </w:rPr>
              <w:t>Dostawa sprzętu jednorazowego sterylnego</w:t>
            </w:r>
          </w:p>
        </w:tc>
      </w:tr>
      <w:tr w:rsidR="00EE560E" w:rsidRPr="00D34297" w14:paraId="0DCE2664" w14:textId="77777777" w:rsidTr="00AD776A">
        <w:tc>
          <w:tcPr>
            <w:tcW w:w="2269" w:type="dxa"/>
          </w:tcPr>
          <w:p w14:paraId="15AEF0DE" w14:textId="77777777" w:rsidR="00EE560E" w:rsidRPr="00D34297" w:rsidRDefault="00EE560E" w:rsidP="00AD776A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</w:tcPr>
          <w:p w14:paraId="735B3A07" w14:textId="77777777" w:rsidR="00EE560E" w:rsidRPr="00D34297" w:rsidRDefault="00EE560E" w:rsidP="00AD776A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EE560E">
              <w:rPr>
                <w:rFonts w:ascii="Arial" w:hAnsi="Arial" w:cs="Arial"/>
                <w:bCs/>
                <w:sz w:val="24"/>
                <w:szCs w:val="24"/>
              </w:rPr>
              <w:t>SZP-271-61/25</w:t>
            </w:r>
          </w:p>
        </w:tc>
      </w:tr>
    </w:tbl>
    <w:p w14:paraId="38A389F1" w14:textId="77777777" w:rsidR="00010B31" w:rsidRPr="00D34297" w:rsidRDefault="00010B31" w:rsidP="00D34297">
      <w:pPr>
        <w:pStyle w:val="Nagwek"/>
        <w:tabs>
          <w:tab w:val="left" w:pos="708"/>
        </w:tabs>
        <w:rPr>
          <w:rFonts w:ascii="Arial" w:hAnsi="Arial" w:cs="Arial"/>
          <w:b/>
          <w:sz w:val="24"/>
          <w:szCs w:val="24"/>
        </w:rPr>
      </w:pPr>
    </w:p>
    <w:p w14:paraId="74EFC48E" w14:textId="16041A6A" w:rsidR="00010B31" w:rsidRPr="00D34297" w:rsidRDefault="00EB1359" w:rsidP="00010B3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34297">
        <w:rPr>
          <w:rFonts w:ascii="Arial" w:hAnsi="Arial" w:cs="Arial"/>
          <w:sz w:val="24"/>
          <w:szCs w:val="24"/>
        </w:rPr>
        <w:t xml:space="preserve">Zamawiający, </w:t>
      </w:r>
      <w:r w:rsidR="00EE560E" w:rsidRPr="00EE560E">
        <w:rPr>
          <w:rFonts w:ascii="Arial" w:hAnsi="Arial" w:cs="Arial"/>
          <w:b/>
          <w:sz w:val="24"/>
          <w:szCs w:val="24"/>
        </w:rPr>
        <w:t>Szpital Specjalistyczny im. Stefana Żeromskiego SP ZOZ w Krakowie</w:t>
      </w:r>
      <w:r w:rsidRPr="00D34297">
        <w:rPr>
          <w:rFonts w:ascii="Arial" w:hAnsi="Arial" w:cs="Arial"/>
          <w:sz w:val="24"/>
          <w:szCs w:val="24"/>
        </w:rPr>
        <w:t xml:space="preserve">, działając na podstawie art. 260 ustawy z dnia 11 września 2019r. Prawo zamówień publicznych </w:t>
      </w:r>
      <w:r w:rsidR="00EE560E" w:rsidRPr="00EE560E">
        <w:rPr>
          <w:rFonts w:ascii="Arial" w:hAnsi="Arial" w:cs="Arial"/>
          <w:sz w:val="24"/>
          <w:szCs w:val="24"/>
        </w:rPr>
        <w:t>(t.j. Dz. U. z 2024 r. poz. 1320 z p</w:t>
      </w:r>
      <w:r w:rsidR="00A921FA">
        <w:rPr>
          <w:rFonts w:ascii="Arial" w:hAnsi="Arial" w:cs="Arial"/>
          <w:sz w:val="24"/>
          <w:szCs w:val="24"/>
        </w:rPr>
        <w:t>óźn</w:t>
      </w:r>
      <w:r w:rsidR="00EE560E" w:rsidRPr="00EE560E">
        <w:rPr>
          <w:rFonts w:ascii="Arial" w:hAnsi="Arial" w:cs="Arial"/>
          <w:sz w:val="24"/>
          <w:szCs w:val="24"/>
        </w:rPr>
        <w:t>. zm.)</w:t>
      </w:r>
      <w:r w:rsidRPr="00D34297">
        <w:rPr>
          <w:rFonts w:ascii="Arial" w:hAnsi="Arial" w:cs="Arial"/>
          <w:sz w:val="24"/>
          <w:szCs w:val="24"/>
        </w:rPr>
        <w:t xml:space="preserve">, zwanej dalej „ustawą Pzp”, zawiadamia że unieważnia postępowanie o udzielenie zamówienia publicznego </w:t>
      </w:r>
      <w:r w:rsidR="00010B31" w:rsidRPr="00D34297">
        <w:rPr>
          <w:rFonts w:ascii="Arial" w:hAnsi="Arial" w:cs="Arial"/>
          <w:sz w:val="24"/>
          <w:szCs w:val="24"/>
        </w:rPr>
        <w:t>na</w:t>
      </w:r>
      <w:r w:rsidRPr="00D34297">
        <w:rPr>
          <w:rFonts w:ascii="Arial" w:hAnsi="Arial" w:cs="Arial"/>
          <w:sz w:val="24"/>
          <w:szCs w:val="24"/>
        </w:rPr>
        <w:t xml:space="preserve"> </w:t>
      </w:r>
      <w:r w:rsidR="00D8293D">
        <w:rPr>
          <w:rFonts w:ascii="Arial" w:hAnsi="Arial" w:cs="Arial"/>
          <w:sz w:val="24"/>
          <w:szCs w:val="24"/>
        </w:rPr>
        <w:t>na</w:t>
      </w:r>
      <w:r w:rsidR="00010B31" w:rsidRPr="00D34297">
        <w:rPr>
          <w:rFonts w:ascii="Arial" w:hAnsi="Arial" w:cs="Arial"/>
          <w:sz w:val="24"/>
          <w:szCs w:val="24"/>
        </w:rPr>
        <w:t>stępujące części: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8187"/>
      </w:tblGrid>
      <w:tr w:rsidR="00D44D12" w:rsidRPr="00D34297" w14:paraId="6C1B7573" w14:textId="77777777" w:rsidTr="00D34297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546BE8" w14:textId="77777777" w:rsidR="00D44D12" w:rsidRPr="00D34297" w:rsidRDefault="00D44D12" w:rsidP="00D3429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BC618D" w14:textId="77777777" w:rsidR="00D44D12" w:rsidRPr="00D34297" w:rsidRDefault="00D44D12" w:rsidP="00AC1A4B">
            <w:pPr>
              <w:spacing w:before="60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D34297">
              <w:rPr>
                <w:rFonts w:ascii="Arial" w:hAnsi="Arial" w:cs="Arial"/>
                <w:b/>
                <w:sz w:val="24"/>
                <w:szCs w:val="24"/>
              </w:rPr>
              <w:t>Temat</w:t>
            </w:r>
          </w:p>
          <w:p w14:paraId="47F70F86" w14:textId="77777777" w:rsidR="00D44D12" w:rsidRPr="00D34297" w:rsidRDefault="00D44D12" w:rsidP="00AC1A4B">
            <w:pPr>
              <w:spacing w:after="6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</w:rPr>
              <w:t>Uzasadnienie prawne i faktyczne</w:t>
            </w:r>
          </w:p>
        </w:tc>
      </w:tr>
      <w:tr w:rsidR="00EE560E" w:rsidRPr="00D34297" w14:paraId="3FB1BD3B" w14:textId="77777777" w:rsidTr="00AD776A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759A96" w14:textId="77777777" w:rsidR="00EE560E" w:rsidRPr="00D34297" w:rsidRDefault="00EE560E" w:rsidP="00AD776A">
            <w:pPr>
              <w:spacing w:before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E560E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B85637" w14:textId="77777777" w:rsidR="00EE560E" w:rsidRPr="00D34297" w:rsidRDefault="00EE560E" w:rsidP="00AD776A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EE560E">
              <w:rPr>
                <w:rFonts w:ascii="Arial" w:hAnsi="Arial" w:cs="Arial"/>
                <w:b/>
                <w:sz w:val="24"/>
                <w:szCs w:val="24"/>
              </w:rPr>
              <w:t>Olej silikonowy</w:t>
            </w:r>
          </w:p>
          <w:p w14:paraId="60D06135" w14:textId="77777777" w:rsidR="00EE560E" w:rsidRPr="00D34297" w:rsidRDefault="00EE560E" w:rsidP="00AD776A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prawne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352E174E" w14:textId="77777777" w:rsidR="00EE560E" w:rsidRPr="00D34297" w:rsidRDefault="00EE560E" w:rsidP="00AD776A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E560E">
              <w:rPr>
                <w:rFonts w:ascii="Arial" w:hAnsi="Arial" w:cs="Arial"/>
                <w:sz w:val="24"/>
                <w:szCs w:val="24"/>
              </w:rPr>
              <w:t>Art. 255 pkt. 1</w:t>
            </w:r>
            <w:r w:rsidRPr="002A7DFF">
              <w:rPr>
                <w:rFonts w:ascii="Arial" w:hAnsi="Arial" w:cs="Arial"/>
                <w:sz w:val="24"/>
                <w:szCs w:val="24"/>
              </w:rPr>
              <w:t xml:space="preserve"> ust</w:t>
            </w:r>
            <w:r>
              <w:rPr>
                <w:rFonts w:ascii="Arial" w:hAnsi="Arial" w:cs="Arial"/>
                <w:sz w:val="24"/>
                <w:szCs w:val="24"/>
              </w:rPr>
              <w:t xml:space="preserve">awy Pzp - </w:t>
            </w:r>
            <w:r w:rsidRPr="00EE560E">
              <w:rPr>
                <w:rFonts w:ascii="Arial" w:hAnsi="Arial" w:cs="Arial"/>
                <w:sz w:val="24"/>
                <w:szCs w:val="24"/>
              </w:rPr>
              <w:t>nie złożono żadnego wniosku o dopuszczenie do udziału w postępowaniu albo żadnej oferty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4440D823" w14:textId="77777777" w:rsidR="00EE560E" w:rsidRPr="00D34297" w:rsidRDefault="00EE560E" w:rsidP="00AD776A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faktyczne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06B09787" w14:textId="77777777" w:rsidR="00EE560E" w:rsidRPr="00D34297" w:rsidRDefault="00EE560E" w:rsidP="00AD776A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E560E">
              <w:rPr>
                <w:rFonts w:ascii="Arial" w:hAnsi="Arial" w:cs="Arial"/>
                <w:sz w:val="24"/>
                <w:szCs w:val="24"/>
              </w:rPr>
              <w:t>Nie złożono żadnej oferty.</w:t>
            </w:r>
          </w:p>
        </w:tc>
      </w:tr>
      <w:tr w:rsidR="00EE560E" w:rsidRPr="00D34297" w14:paraId="6A2AF8ED" w14:textId="77777777" w:rsidTr="00AD776A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B55A33" w14:textId="77777777" w:rsidR="00EE560E" w:rsidRPr="00D34297" w:rsidRDefault="00EE560E" w:rsidP="00AD776A">
            <w:pPr>
              <w:spacing w:before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E560E">
              <w:rPr>
                <w:rFonts w:ascii="Arial" w:hAnsi="Arial" w:cs="Arial"/>
                <w:sz w:val="24"/>
                <w:szCs w:val="24"/>
              </w:rPr>
              <w:lastRenderedPageBreak/>
              <w:t>15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52213B" w14:textId="77777777" w:rsidR="00EE560E" w:rsidRPr="00D34297" w:rsidRDefault="00EE560E" w:rsidP="00AD776A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EE560E">
              <w:rPr>
                <w:rFonts w:ascii="Arial" w:hAnsi="Arial" w:cs="Arial"/>
                <w:b/>
                <w:sz w:val="24"/>
                <w:szCs w:val="24"/>
              </w:rPr>
              <w:t>Igłowa elektroda koncentryczna EMG</w:t>
            </w:r>
          </w:p>
          <w:p w14:paraId="31D1B1F2" w14:textId="77777777" w:rsidR="00EE560E" w:rsidRPr="00D34297" w:rsidRDefault="00EE560E" w:rsidP="00AD776A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prawne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54A45EC3" w14:textId="77777777" w:rsidR="00EE560E" w:rsidRPr="00D34297" w:rsidRDefault="00EE560E" w:rsidP="00AD776A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E560E">
              <w:rPr>
                <w:rFonts w:ascii="Arial" w:hAnsi="Arial" w:cs="Arial"/>
                <w:sz w:val="24"/>
                <w:szCs w:val="24"/>
              </w:rPr>
              <w:t>Art. 255 pkt. 1</w:t>
            </w:r>
            <w:r w:rsidRPr="002A7DFF">
              <w:rPr>
                <w:rFonts w:ascii="Arial" w:hAnsi="Arial" w:cs="Arial"/>
                <w:sz w:val="24"/>
                <w:szCs w:val="24"/>
              </w:rPr>
              <w:t xml:space="preserve"> ust</w:t>
            </w:r>
            <w:r>
              <w:rPr>
                <w:rFonts w:ascii="Arial" w:hAnsi="Arial" w:cs="Arial"/>
                <w:sz w:val="24"/>
                <w:szCs w:val="24"/>
              </w:rPr>
              <w:t xml:space="preserve">awy Pzp - </w:t>
            </w:r>
            <w:r w:rsidRPr="00EE560E">
              <w:rPr>
                <w:rFonts w:ascii="Arial" w:hAnsi="Arial" w:cs="Arial"/>
                <w:sz w:val="24"/>
                <w:szCs w:val="24"/>
              </w:rPr>
              <w:t>nie złożono żadnego wniosku o dopuszczenie do udziału w postępowaniu albo żadnej oferty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40D4547A" w14:textId="77777777" w:rsidR="00EE560E" w:rsidRPr="00D34297" w:rsidRDefault="00EE560E" w:rsidP="00AD776A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faktyczne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2CB9ACE8" w14:textId="77777777" w:rsidR="00EE560E" w:rsidRPr="00D34297" w:rsidRDefault="00EE560E" w:rsidP="00AD776A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E560E">
              <w:rPr>
                <w:rFonts w:ascii="Arial" w:hAnsi="Arial" w:cs="Arial"/>
                <w:sz w:val="24"/>
                <w:szCs w:val="24"/>
              </w:rPr>
              <w:t>Nie złożono żadnej oferty.</w:t>
            </w:r>
          </w:p>
        </w:tc>
      </w:tr>
      <w:tr w:rsidR="00EE560E" w:rsidRPr="00D34297" w14:paraId="7EE8A603" w14:textId="77777777" w:rsidTr="00AD776A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9C823A" w14:textId="77777777" w:rsidR="00EE560E" w:rsidRPr="00D34297" w:rsidRDefault="00EE560E" w:rsidP="00AD776A">
            <w:pPr>
              <w:spacing w:before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E560E">
              <w:rPr>
                <w:rFonts w:ascii="Arial" w:hAnsi="Arial" w:cs="Arial"/>
                <w:sz w:val="24"/>
                <w:szCs w:val="24"/>
              </w:rPr>
              <w:t>16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3CB4A6" w14:textId="77777777" w:rsidR="00EE560E" w:rsidRPr="00D34297" w:rsidRDefault="00EE560E" w:rsidP="00AD776A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EE560E">
              <w:rPr>
                <w:rFonts w:ascii="Arial" w:hAnsi="Arial" w:cs="Arial"/>
                <w:b/>
                <w:sz w:val="24"/>
                <w:szCs w:val="24"/>
              </w:rPr>
              <w:t>Mostek stomijny</w:t>
            </w:r>
          </w:p>
          <w:p w14:paraId="5BEB2C61" w14:textId="77777777" w:rsidR="00EE560E" w:rsidRPr="00D34297" w:rsidRDefault="00EE560E" w:rsidP="00AD776A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prawne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68126A8A" w14:textId="77777777" w:rsidR="00EE560E" w:rsidRPr="00D34297" w:rsidRDefault="00EE560E" w:rsidP="00AD776A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E560E">
              <w:rPr>
                <w:rFonts w:ascii="Arial" w:hAnsi="Arial" w:cs="Arial"/>
                <w:sz w:val="24"/>
                <w:szCs w:val="24"/>
              </w:rPr>
              <w:t>Art. 255 pkt. 1</w:t>
            </w:r>
            <w:r w:rsidRPr="002A7DFF">
              <w:rPr>
                <w:rFonts w:ascii="Arial" w:hAnsi="Arial" w:cs="Arial"/>
                <w:sz w:val="24"/>
                <w:szCs w:val="24"/>
              </w:rPr>
              <w:t xml:space="preserve"> ust</w:t>
            </w:r>
            <w:r>
              <w:rPr>
                <w:rFonts w:ascii="Arial" w:hAnsi="Arial" w:cs="Arial"/>
                <w:sz w:val="24"/>
                <w:szCs w:val="24"/>
              </w:rPr>
              <w:t xml:space="preserve">awy Pzp - </w:t>
            </w:r>
            <w:r w:rsidRPr="00EE560E">
              <w:rPr>
                <w:rFonts w:ascii="Arial" w:hAnsi="Arial" w:cs="Arial"/>
                <w:sz w:val="24"/>
                <w:szCs w:val="24"/>
              </w:rPr>
              <w:t>nie złożono żadnego wniosku o dopuszczenie do udziału w postępowaniu albo żadnej oferty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258E2027" w14:textId="77777777" w:rsidR="00EE560E" w:rsidRPr="00D34297" w:rsidRDefault="00EE560E" w:rsidP="00AD776A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faktyczne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587440D9" w14:textId="77777777" w:rsidR="00EE560E" w:rsidRPr="00D34297" w:rsidRDefault="00EE560E" w:rsidP="00AD776A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E560E">
              <w:rPr>
                <w:rFonts w:ascii="Arial" w:hAnsi="Arial" w:cs="Arial"/>
                <w:sz w:val="24"/>
                <w:szCs w:val="24"/>
              </w:rPr>
              <w:t>Nie złożono żadnej oferty.</w:t>
            </w:r>
          </w:p>
        </w:tc>
      </w:tr>
      <w:tr w:rsidR="00EE560E" w:rsidRPr="00D34297" w14:paraId="29FC780E" w14:textId="77777777" w:rsidTr="00AD776A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35B17C" w14:textId="77777777" w:rsidR="00EE560E" w:rsidRPr="00D34297" w:rsidRDefault="00EE560E" w:rsidP="00AD776A">
            <w:pPr>
              <w:spacing w:before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E560E">
              <w:rPr>
                <w:rFonts w:ascii="Arial" w:hAnsi="Arial" w:cs="Arial"/>
                <w:sz w:val="24"/>
                <w:szCs w:val="24"/>
              </w:rPr>
              <w:t>17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E6A735" w14:textId="77777777" w:rsidR="00EE560E" w:rsidRPr="00D34297" w:rsidRDefault="00EE560E" w:rsidP="00AD776A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EE560E">
              <w:rPr>
                <w:rFonts w:ascii="Arial" w:hAnsi="Arial" w:cs="Arial"/>
                <w:b/>
                <w:sz w:val="24"/>
                <w:szCs w:val="24"/>
              </w:rPr>
              <w:t>Zestawy do szynowania moczowodów pediatryczne</w:t>
            </w:r>
          </w:p>
          <w:p w14:paraId="27A968D5" w14:textId="77777777" w:rsidR="00EE560E" w:rsidRPr="00D34297" w:rsidRDefault="00EE560E" w:rsidP="00AD776A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prawne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29277F48" w14:textId="77777777" w:rsidR="00EE560E" w:rsidRPr="00D34297" w:rsidRDefault="00EE560E" w:rsidP="00AD776A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E560E">
              <w:rPr>
                <w:rFonts w:ascii="Arial" w:hAnsi="Arial" w:cs="Arial"/>
                <w:sz w:val="24"/>
                <w:szCs w:val="24"/>
              </w:rPr>
              <w:t>Art. 255 pkt. 1</w:t>
            </w:r>
            <w:r w:rsidRPr="002A7DFF">
              <w:rPr>
                <w:rFonts w:ascii="Arial" w:hAnsi="Arial" w:cs="Arial"/>
                <w:sz w:val="24"/>
                <w:szCs w:val="24"/>
              </w:rPr>
              <w:t xml:space="preserve"> ust</w:t>
            </w:r>
            <w:r>
              <w:rPr>
                <w:rFonts w:ascii="Arial" w:hAnsi="Arial" w:cs="Arial"/>
                <w:sz w:val="24"/>
                <w:szCs w:val="24"/>
              </w:rPr>
              <w:t xml:space="preserve">awy Pzp - </w:t>
            </w:r>
            <w:r w:rsidRPr="00EE560E">
              <w:rPr>
                <w:rFonts w:ascii="Arial" w:hAnsi="Arial" w:cs="Arial"/>
                <w:sz w:val="24"/>
                <w:szCs w:val="24"/>
              </w:rPr>
              <w:t>nie złożono żadnego wniosku o dopuszczenie do udziału w postępowaniu albo żadnej oferty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6B4AC711" w14:textId="77777777" w:rsidR="00EE560E" w:rsidRPr="00D34297" w:rsidRDefault="00EE560E" w:rsidP="00AD776A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faktyczne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2EC3D62E" w14:textId="77777777" w:rsidR="00EE560E" w:rsidRPr="00D34297" w:rsidRDefault="00EE560E" w:rsidP="00AD776A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E560E">
              <w:rPr>
                <w:rFonts w:ascii="Arial" w:hAnsi="Arial" w:cs="Arial"/>
                <w:sz w:val="24"/>
                <w:szCs w:val="24"/>
              </w:rPr>
              <w:t>Nie złożono żadnej oferty.</w:t>
            </w:r>
          </w:p>
        </w:tc>
      </w:tr>
      <w:tr w:rsidR="00EE560E" w:rsidRPr="00D34297" w14:paraId="79E96E5F" w14:textId="77777777" w:rsidTr="00AD776A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9686A7" w14:textId="77777777" w:rsidR="00EE560E" w:rsidRPr="00D34297" w:rsidRDefault="00EE560E" w:rsidP="00AD776A">
            <w:pPr>
              <w:spacing w:before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E560E">
              <w:rPr>
                <w:rFonts w:ascii="Arial" w:hAnsi="Arial" w:cs="Arial"/>
                <w:sz w:val="24"/>
                <w:szCs w:val="24"/>
              </w:rPr>
              <w:t>24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B89F25" w14:textId="77777777" w:rsidR="00EE560E" w:rsidRPr="00D34297" w:rsidRDefault="00EE560E" w:rsidP="00AD776A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EE560E">
              <w:rPr>
                <w:rFonts w:ascii="Arial" w:hAnsi="Arial" w:cs="Arial"/>
                <w:b/>
                <w:sz w:val="24"/>
                <w:szCs w:val="24"/>
              </w:rPr>
              <w:t>Hialuronian sodu - dopęcherzowy</w:t>
            </w:r>
          </w:p>
          <w:p w14:paraId="67BE0630" w14:textId="77777777" w:rsidR="00EE560E" w:rsidRPr="00D34297" w:rsidRDefault="00EE560E" w:rsidP="00AD776A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prawne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00003EAD" w14:textId="77777777" w:rsidR="00EE560E" w:rsidRPr="00D34297" w:rsidRDefault="00EE560E" w:rsidP="00AD776A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E560E">
              <w:rPr>
                <w:rFonts w:ascii="Arial" w:hAnsi="Arial" w:cs="Arial"/>
                <w:sz w:val="24"/>
                <w:szCs w:val="24"/>
              </w:rPr>
              <w:t>Art. 255 pkt. 1</w:t>
            </w:r>
            <w:r w:rsidRPr="002A7DFF">
              <w:rPr>
                <w:rFonts w:ascii="Arial" w:hAnsi="Arial" w:cs="Arial"/>
                <w:sz w:val="24"/>
                <w:szCs w:val="24"/>
              </w:rPr>
              <w:t xml:space="preserve"> ust</w:t>
            </w:r>
            <w:r>
              <w:rPr>
                <w:rFonts w:ascii="Arial" w:hAnsi="Arial" w:cs="Arial"/>
                <w:sz w:val="24"/>
                <w:szCs w:val="24"/>
              </w:rPr>
              <w:t xml:space="preserve">awy Pzp - </w:t>
            </w:r>
            <w:r w:rsidRPr="00EE560E">
              <w:rPr>
                <w:rFonts w:ascii="Arial" w:hAnsi="Arial" w:cs="Arial"/>
                <w:sz w:val="24"/>
                <w:szCs w:val="24"/>
              </w:rPr>
              <w:t>nie złożono żadnego wniosku o dopuszczenie do udziału w postępowaniu albo żadnej oferty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24712128" w14:textId="77777777" w:rsidR="00EE560E" w:rsidRPr="00D34297" w:rsidRDefault="00EE560E" w:rsidP="00AD776A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faktyczne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2311B8C0" w14:textId="77777777" w:rsidR="00EE560E" w:rsidRPr="00D34297" w:rsidRDefault="00EE560E" w:rsidP="00AD776A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E560E">
              <w:rPr>
                <w:rFonts w:ascii="Arial" w:hAnsi="Arial" w:cs="Arial"/>
                <w:sz w:val="24"/>
                <w:szCs w:val="24"/>
              </w:rPr>
              <w:t>Nie złożono żadnej oferty.</w:t>
            </w:r>
          </w:p>
        </w:tc>
      </w:tr>
      <w:tr w:rsidR="00EE560E" w:rsidRPr="00D34297" w14:paraId="185CC329" w14:textId="77777777" w:rsidTr="00AD776A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3C1D70" w14:textId="77777777" w:rsidR="00EE560E" w:rsidRPr="00D34297" w:rsidRDefault="00EE560E" w:rsidP="00AD776A">
            <w:pPr>
              <w:spacing w:before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E560E">
              <w:rPr>
                <w:rFonts w:ascii="Arial" w:hAnsi="Arial" w:cs="Arial"/>
                <w:sz w:val="24"/>
                <w:szCs w:val="24"/>
              </w:rPr>
              <w:t>25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420CF5" w14:textId="77777777" w:rsidR="00EE560E" w:rsidRPr="00D34297" w:rsidRDefault="00EE560E" w:rsidP="00AD776A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EE560E">
              <w:rPr>
                <w:rFonts w:ascii="Arial" w:hAnsi="Arial" w:cs="Arial"/>
                <w:b/>
                <w:sz w:val="24"/>
                <w:szCs w:val="24"/>
              </w:rPr>
              <w:t>Światłowód DCR</w:t>
            </w:r>
          </w:p>
          <w:p w14:paraId="2CF7E07B" w14:textId="77777777" w:rsidR="00EE560E" w:rsidRPr="00D34297" w:rsidRDefault="00EE560E" w:rsidP="00AD776A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prawne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3C6BA17B" w14:textId="77777777" w:rsidR="00EE560E" w:rsidRPr="00D34297" w:rsidRDefault="00EE560E" w:rsidP="00AD776A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E560E">
              <w:rPr>
                <w:rFonts w:ascii="Arial" w:hAnsi="Arial" w:cs="Arial"/>
                <w:sz w:val="24"/>
                <w:szCs w:val="24"/>
              </w:rPr>
              <w:t>Art. 255 pkt. 1</w:t>
            </w:r>
            <w:r w:rsidRPr="002A7DFF">
              <w:rPr>
                <w:rFonts w:ascii="Arial" w:hAnsi="Arial" w:cs="Arial"/>
                <w:sz w:val="24"/>
                <w:szCs w:val="24"/>
              </w:rPr>
              <w:t xml:space="preserve"> ust</w:t>
            </w:r>
            <w:r>
              <w:rPr>
                <w:rFonts w:ascii="Arial" w:hAnsi="Arial" w:cs="Arial"/>
                <w:sz w:val="24"/>
                <w:szCs w:val="24"/>
              </w:rPr>
              <w:t xml:space="preserve">awy Pzp - </w:t>
            </w:r>
            <w:r w:rsidRPr="00EE560E">
              <w:rPr>
                <w:rFonts w:ascii="Arial" w:hAnsi="Arial" w:cs="Arial"/>
                <w:sz w:val="24"/>
                <w:szCs w:val="24"/>
              </w:rPr>
              <w:t>nie złożono żadnego wniosku o dopuszczenie do udziału w postępowaniu albo żadnej oferty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081EBA83" w14:textId="77777777" w:rsidR="00EE560E" w:rsidRPr="00D34297" w:rsidRDefault="00EE560E" w:rsidP="00AD776A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faktyczne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1DE5EA5D" w14:textId="77777777" w:rsidR="00EE560E" w:rsidRPr="00D34297" w:rsidRDefault="00EE560E" w:rsidP="00AD776A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E560E">
              <w:rPr>
                <w:rFonts w:ascii="Arial" w:hAnsi="Arial" w:cs="Arial"/>
                <w:sz w:val="24"/>
                <w:szCs w:val="24"/>
              </w:rPr>
              <w:t>Nie złożono żadnej oferty.</w:t>
            </w:r>
          </w:p>
        </w:tc>
      </w:tr>
      <w:tr w:rsidR="00EE560E" w:rsidRPr="00D34297" w14:paraId="4A77ED38" w14:textId="77777777" w:rsidTr="00AD776A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B7B969" w14:textId="77777777" w:rsidR="00EE560E" w:rsidRPr="00D34297" w:rsidRDefault="00EE560E" w:rsidP="00AD776A">
            <w:pPr>
              <w:spacing w:before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E560E">
              <w:rPr>
                <w:rFonts w:ascii="Arial" w:hAnsi="Arial" w:cs="Arial"/>
                <w:sz w:val="24"/>
                <w:szCs w:val="24"/>
              </w:rPr>
              <w:lastRenderedPageBreak/>
              <w:t>29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50CFDA" w14:textId="77777777" w:rsidR="00EE560E" w:rsidRPr="00D34297" w:rsidRDefault="00EE560E" w:rsidP="00AD776A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EE560E">
              <w:rPr>
                <w:rFonts w:ascii="Arial" w:hAnsi="Arial" w:cs="Arial"/>
                <w:b/>
                <w:sz w:val="24"/>
                <w:szCs w:val="24"/>
              </w:rPr>
              <w:t>Elektrody igłowe do podawania botoksu</w:t>
            </w:r>
          </w:p>
          <w:p w14:paraId="2F42CED0" w14:textId="77777777" w:rsidR="00EE560E" w:rsidRPr="00D34297" w:rsidRDefault="00EE560E" w:rsidP="00AD776A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prawne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3104DBA1" w14:textId="77777777" w:rsidR="00EE560E" w:rsidRPr="00D34297" w:rsidRDefault="00EE560E" w:rsidP="00AD776A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E560E">
              <w:rPr>
                <w:rFonts w:ascii="Arial" w:hAnsi="Arial" w:cs="Arial"/>
                <w:sz w:val="24"/>
                <w:szCs w:val="24"/>
              </w:rPr>
              <w:t>Art. 255 pkt. 1</w:t>
            </w:r>
            <w:r w:rsidRPr="002A7DFF">
              <w:rPr>
                <w:rFonts w:ascii="Arial" w:hAnsi="Arial" w:cs="Arial"/>
                <w:sz w:val="24"/>
                <w:szCs w:val="24"/>
              </w:rPr>
              <w:t xml:space="preserve"> ust</w:t>
            </w:r>
            <w:r>
              <w:rPr>
                <w:rFonts w:ascii="Arial" w:hAnsi="Arial" w:cs="Arial"/>
                <w:sz w:val="24"/>
                <w:szCs w:val="24"/>
              </w:rPr>
              <w:t xml:space="preserve">awy Pzp - </w:t>
            </w:r>
            <w:r w:rsidRPr="00EE560E">
              <w:rPr>
                <w:rFonts w:ascii="Arial" w:hAnsi="Arial" w:cs="Arial"/>
                <w:sz w:val="24"/>
                <w:szCs w:val="24"/>
              </w:rPr>
              <w:t>nie złożono żadnego wniosku o dopuszczenie do udziału w postępowaniu albo żadnej oferty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226A6FB4" w14:textId="77777777" w:rsidR="00EE560E" w:rsidRPr="00D34297" w:rsidRDefault="00EE560E" w:rsidP="00AD776A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faktyczne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684C196A" w14:textId="77777777" w:rsidR="00EE560E" w:rsidRPr="00D34297" w:rsidRDefault="00EE560E" w:rsidP="00AD776A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E560E">
              <w:rPr>
                <w:rFonts w:ascii="Arial" w:hAnsi="Arial" w:cs="Arial"/>
                <w:sz w:val="24"/>
                <w:szCs w:val="24"/>
              </w:rPr>
              <w:t>Nie złożono żadnej oferty.</w:t>
            </w:r>
          </w:p>
        </w:tc>
      </w:tr>
      <w:tr w:rsidR="00EE560E" w:rsidRPr="00D34297" w14:paraId="79933FAB" w14:textId="77777777" w:rsidTr="00AD776A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D464E4" w14:textId="77777777" w:rsidR="00EE560E" w:rsidRPr="00D34297" w:rsidRDefault="00EE560E" w:rsidP="00AD776A">
            <w:pPr>
              <w:spacing w:before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E560E">
              <w:rPr>
                <w:rFonts w:ascii="Arial" w:hAnsi="Arial" w:cs="Arial"/>
                <w:sz w:val="24"/>
                <w:szCs w:val="24"/>
              </w:rPr>
              <w:t>35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2F8014" w14:textId="77777777" w:rsidR="00EE560E" w:rsidRPr="00D34297" w:rsidRDefault="00EE560E" w:rsidP="00AD776A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EE560E">
              <w:rPr>
                <w:rFonts w:ascii="Arial" w:hAnsi="Arial" w:cs="Arial"/>
                <w:b/>
                <w:sz w:val="24"/>
                <w:szCs w:val="24"/>
              </w:rPr>
              <w:t>Zestaw do operacji zeza</w:t>
            </w:r>
          </w:p>
          <w:p w14:paraId="695165D7" w14:textId="77777777" w:rsidR="00EE560E" w:rsidRPr="00D34297" w:rsidRDefault="00EE560E" w:rsidP="00AD776A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prawne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72BCDC91" w14:textId="77777777" w:rsidR="00EE560E" w:rsidRPr="00D34297" w:rsidRDefault="00EE560E" w:rsidP="00AD776A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E560E">
              <w:rPr>
                <w:rFonts w:ascii="Arial" w:hAnsi="Arial" w:cs="Arial"/>
                <w:sz w:val="24"/>
                <w:szCs w:val="24"/>
              </w:rPr>
              <w:t>Art. 255 pkt. 1</w:t>
            </w:r>
            <w:r w:rsidRPr="002A7DFF">
              <w:rPr>
                <w:rFonts w:ascii="Arial" w:hAnsi="Arial" w:cs="Arial"/>
                <w:sz w:val="24"/>
                <w:szCs w:val="24"/>
              </w:rPr>
              <w:t xml:space="preserve"> ust</w:t>
            </w:r>
            <w:r>
              <w:rPr>
                <w:rFonts w:ascii="Arial" w:hAnsi="Arial" w:cs="Arial"/>
                <w:sz w:val="24"/>
                <w:szCs w:val="24"/>
              </w:rPr>
              <w:t xml:space="preserve">awy Pzp - </w:t>
            </w:r>
            <w:r w:rsidRPr="00EE560E">
              <w:rPr>
                <w:rFonts w:ascii="Arial" w:hAnsi="Arial" w:cs="Arial"/>
                <w:sz w:val="24"/>
                <w:szCs w:val="24"/>
              </w:rPr>
              <w:t>nie złożono żadnego wniosku o dopuszczenie do udziału w postępowaniu albo żadnej oferty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5266A35B" w14:textId="77777777" w:rsidR="00EE560E" w:rsidRPr="00D34297" w:rsidRDefault="00EE560E" w:rsidP="00AD776A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faktyczne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4695BD7D" w14:textId="77777777" w:rsidR="00EE560E" w:rsidRPr="00D34297" w:rsidRDefault="00EE560E" w:rsidP="00AD776A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E560E">
              <w:rPr>
                <w:rFonts w:ascii="Arial" w:hAnsi="Arial" w:cs="Arial"/>
                <w:sz w:val="24"/>
                <w:szCs w:val="24"/>
              </w:rPr>
              <w:t>Nie złożono żadnej oferty.</w:t>
            </w:r>
          </w:p>
        </w:tc>
      </w:tr>
      <w:tr w:rsidR="00EE560E" w:rsidRPr="00D34297" w14:paraId="7DCFE0EA" w14:textId="77777777" w:rsidTr="00AD776A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FE8C78" w14:textId="77777777" w:rsidR="00EE560E" w:rsidRPr="00D34297" w:rsidRDefault="00EE560E" w:rsidP="00AD776A">
            <w:pPr>
              <w:spacing w:before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E560E">
              <w:rPr>
                <w:rFonts w:ascii="Arial" w:hAnsi="Arial" w:cs="Arial"/>
                <w:sz w:val="24"/>
                <w:szCs w:val="24"/>
              </w:rPr>
              <w:t>39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5F891F" w14:textId="77777777" w:rsidR="00EE560E" w:rsidRPr="00D34297" w:rsidRDefault="00EE560E" w:rsidP="00AD776A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EE560E">
              <w:rPr>
                <w:rFonts w:ascii="Arial" w:hAnsi="Arial" w:cs="Arial"/>
                <w:b/>
                <w:sz w:val="24"/>
                <w:szCs w:val="24"/>
              </w:rPr>
              <w:t>Dren silikonowy</w:t>
            </w:r>
          </w:p>
          <w:p w14:paraId="4C1C4693" w14:textId="77777777" w:rsidR="00EE560E" w:rsidRPr="00D34297" w:rsidRDefault="00EE560E" w:rsidP="00AD776A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prawne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73CC46D9" w14:textId="77777777" w:rsidR="00EE560E" w:rsidRPr="00D34297" w:rsidRDefault="00EE560E" w:rsidP="00AD776A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E560E">
              <w:rPr>
                <w:rFonts w:ascii="Arial" w:hAnsi="Arial" w:cs="Arial"/>
                <w:sz w:val="24"/>
                <w:szCs w:val="24"/>
              </w:rPr>
              <w:t>Art. 255 pkt. 1</w:t>
            </w:r>
            <w:r w:rsidRPr="002A7DFF">
              <w:rPr>
                <w:rFonts w:ascii="Arial" w:hAnsi="Arial" w:cs="Arial"/>
                <w:sz w:val="24"/>
                <w:szCs w:val="24"/>
              </w:rPr>
              <w:t xml:space="preserve"> ust</w:t>
            </w:r>
            <w:r>
              <w:rPr>
                <w:rFonts w:ascii="Arial" w:hAnsi="Arial" w:cs="Arial"/>
                <w:sz w:val="24"/>
                <w:szCs w:val="24"/>
              </w:rPr>
              <w:t xml:space="preserve">awy Pzp - </w:t>
            </w:r>
            <w:r w:rsidRPr="00EE560E">
              <w:rPr>
                <w:rFonts w:ascii="Arial" w:hAnsi="Arial" w:cs="Arial"/>
                <w:sz w:val="24"/>
                <w:szCs w:val="24"/>
              </w:rPr>
              <w:t>nie złożono żadnego wniosku o dopuszczenie do udziału w postępowaniu albo żadnej oferty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7EC6DDAD" w14:textId="77777777" w:rsidR="00EE560E" w:rsidRPr="00D34297" w:rsidRDefault="00EE560E" w:rsidP="00AD776A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faktyczne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2E3336F3" w14:textId="77777777" w:rsidR="00EE560E" w:rsidRPr="00D34297" w:rsidRDefault="00EE560E" w:rsidP="00AD776A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E560E">
              <w:rPr>
                <w:rFonts w:ascii="Arial" w:hAnsi="Arial" w:cs="Arial"/>
                <w:sz w:val="24"/>
                <w:szCs w:val="24"/>
              </w:rPr>
              <w:t>Nie złożono żadnej oferty.</w:t>
            </w:r>
          </w:p>
        </w:tc>
      </w:tr>
      <w:tr w:rsidR="00EE560E" w:rsidRPr="00D34297" w14:paraId="162F5352" w14:textId="77777777" w:rsidTr="00AD776A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F46CA4" w14:textId="77777777" w:rsidR="00EE560E" w:rsidRPr="00D34297" w:rsidRDefault="00EE560E" w:rsidP="00AD776A">
            <w:pPr>
              <w:spacing w:before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E560E">
              <w:rPr>
                <w:rFonts w:ascii="Arial" w:hAnsi="Arial" w:cs="Arial"/>
                <w:sz w:val="24"/>
                <w:szCs w:val="24"/>
              </w:rPr>
              <w:t>48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F89E53" w14:textId="77777777" w:rsidR="00EE560E" w:rsidRPr="00D34297" w:rsidRDefault="00EE560E" w:rsidP="00AD776A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EE560E">
              <w:rPr>
                <w:rFonts w:ascii="Arial" w:hAnsi="Arial" w:cs="Arial"/>
                <w:b/>
                <w:sz w:val="24"/>
                <w:szCs w:val="24"/>
              </w:rPr>
              <w:t>Rękojeść do morcelatora, rotor jednorazowy</w:t>
            </w:r>
          </w:p>
          <w:p w14:paraId="45DED2AF" w14:textId="77777777" w:rsidR="00EE560E" w:rsidRPr="00D34297" w:rsidRDefault="00EE560E" w:rsidP="00AD776A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prawne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10455938" w14:textId="77777777" w:rsidR="00EE560E" w:rsidRPr="00D34297" w:rsidRDefault="00EE560E" w:rsidP="00AD776A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E560E">
              <w:rPr>
                <w:rFonts w:ascii="Arial" w:hAnsi="Arial" w:cs="Arial"/>
                <w:sz w:val="24"/>
                <w:szCs w:val="24"/>
              </w:rPr>
              <w:t>Art. 255 pkt. 1</w:t>
            </w:r>
            <w:r w:rsidRPr="002A7DFF">
              <w:rPr>
                <w:rFonts w:ascii="Arial" w:hAnsi="Arial" w:cs="Arial"/>
                <w:sz w:val="24"/>
                <w:szCs w:val="24"/>
              </w:rPr>
              <w:t xml:space="preserve"> ust</w:t>
            </w:r>
            <w:r>
              <w:rPr>
                <w:rFonts w:ascii="Arial" w:hAnsi="Arial" w:cs="Arial"/>
                <w:sz w:val="24"/>
                <w:szCs w:val="24"/>
              </w:rPr>
              <w:t xml:space="preserve">awy Pzp - </w:t>
            </w:r>
            <w:r w:rsidRPr="00EE560E">
              <w:rPr>
                <w:rFonts w:ascii="Arial" w:hAnsi="Arial" w:cs="Arial"/>
                <w:sz w:val="24"/>
                <w:szCs w:val="24"/>
              </w:rPr>
              <w:t>nie złożono żadnego wniosku o dopuszczenie do udziału w postępowaniu albo żadnej oferty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4F7C846C" w14:textId="77777777" w:rsidR="00EE560E" w:rsidRPr="00D34297" w:rsidRDefault="00EE560E" w:rsidP="00AD776A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faktyczne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76F0FD38" w14:textId="77777777" w:rsidR="00EE560E" w:rsidRPr="00D34297" w:rsidRDefault="00EE560E" w:rsidP="00AD776A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E560E">
              <w:rPr>
                <w:rFonts w:ascii="Arial" w:hAnsi="Arial" w:cs="Arial"/>
                <w:sz w:val="24"/>
                <w:szCs w:val="24"/>
              </w:rPr>
              <w:t>Nie złożono żadnej oferty.</w:t>
            </w:r>
          </w:p>
        </w:tc>
      </w:tr>
      <w:tr w:rsidR="00EE560E" w:rsidRPr="00D34297" w14:paraId="0DC3112D" w14:textId="77777777" w:rsidTr="00AD776A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9C1B93" w14:textId="77777777" w:rsidR="00EE560E" w:rsidRPr="00D34297" w:rsidRDefault="00EE560E" w:rsidP="00AD776A">
            <w:pPr>
              <w:spacing w:before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E560E">
              <w:rPr>
                <w:rFonts w:ascii="Arial" w:hAnsi="Arial" w:cs="Arial"/>
                <w:sz w:val="24"/>
                <w:szCs w:val="24"/>
              </w:rPr>
              <w:t>63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DAA560" w14:textId="77777777" w:rsidR="00EE560E" w:rsidRPr="00D34297" w:rsidRDefault="00EE560E" w:rsidP="00AD776A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EE560E">
              <w:rPr>
                <w:rFonts w:ascii="Arial" w:hAnsi="Arial" w:cs="Arial"/>
                <w:b/>
                <w:sz w:val="24"/>
                <w:szCs w:val="24"/>
              </w:rPr>
              <w:t>Igła do łąkotki</w:t>
            </w:r>
          </w:p>
          <w:p w14:paraId="32073EF3" w14:textId="77777777" w:rsidR="00EE560E" w:rsidRPr="00D34297" w:rsidRDefault="00EE560E" w:rsidP="00AD776A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prawne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5B06B97B" w14:textId="77777777" w:rsidR="00EE560E" w:rsidRPr="00D34297" w:rsidRDefault="00EE560E" w:rsidP="00AD776A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E560E">
              <w:rPr>
                <w:rFonts w:ascii="Arial" w:hAnsi="Arial" w:cs="Arial"/>
                <w:sz w:val="24"/>
                <w:szCs w:val="24"/>
              </w:rPr>
              <w:t>Art. 255 pkt. 1</w:t>
            </w:r>
            <w:r w:rsidRPr="002A7DFF">
              <w:rPr>
                <w:rFonts w:ascii="Arial" w:hAnsi="Arial" w:cs="Arial"/>
                <w:sz w:val="24"/>
                <w:szCs w:val="24"/>
              </w:rPr>
              <w:t xml:space="preserve"> ust</w:t>
            </w:r>
            <w:r>
              <w:rPr>
                <w:rFonts w:ascii="Arial" w:hAnsi="Arial" w:cs="Arial"/>
                <w:sz w:val="24"/>
                <w:szCs w:val="24"/>
              </w:rPr>
              <w:t xml:space="preserve">awy Pzp - </w:t>
            </w:r>
            <w:r w:rsidRPr="00EE560E">
              <w:rPr>
                <w:rFonts w:ascii="Arial" w:hAnsi="Arial" w:cs="Arial"/>
                <w:sz w:val="24"/>
                <w:szCs w:val="24"/>
              </w:rPr>
              <w:t>nie złożono żadnego wniosku o dopuszczenie do udziału w postępowaniu albo żadnej oferty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2C068F48" w14:textId="77777777" w:rsidR="00EE560E" w:rsidRPr="00D34297" w:rsidRDefault="00EE560E" w:rsidP="00AD776A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faktyczne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12B390B4" w14:textId="77777777" w:rsidR="00EE560E" w:rsidRPr="00D34297" w:rsidRDefault="00EE560E" w:rsidP="00AD776A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E560E">
              <w:rPr>
                <w:rFonts w:ascii="Arial" w:hAnsi="Arial" w:cs="Arial"/>
                <w:sz w:val="24"/>
                <w:szCs w:val="24"/>
              </w:rPr>
              <w:t>Nie złożono żadnej oferty.</w:t>
            </w:r>
          </w:p>
        </w:tc>
      </w:tr>
      <w:tr w:rsidR="00EE560E" w:rsidRPr="00D34297" w14:paraId="198F7BC8" w14:textId="77777777" w:rsidTr="00AD776A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769F47" w14:textId="77777777" w:rsidR="00EE560E" w:rsidRPr="00D34297" w:rsidRDefault="00EE560E" w:rsidP="00AD776A">
            <w:pPr>
              <w:spacing w:before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E560E">
              <w:rPr>
                <w:rFonts w:ascii="Arial" w:hAnsi="Arial" w:cs="Arial"/>
                <w:sz w:val="24"/>
                <w:szCs w:val="24"/>
              </w:rPr>
              <w:lastRenderedPageBreak/>
              <w:t>67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C9158C" w14:textId="77777777" w:rsidR="00EE560E" w:rsidRPr="00D34297" w:rsidRDefault="00EE560E" w:rsidP="00AD776A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EE560E">
              <w:rPr>
                <w:rFonts w:ascii="Arial" w:hAnsi="Arial" w:cs="Arial"/>
                <w:b/>
                <w:sz w:val="24"/>
                <w:szCs w:val="24"/>
              </w:rPr>
              <w:t>Żel do laparoskopii i histeroskopii</w:t>
            </w:r>
          </w:p>
          <w:p w14:paraId="414C82E3" w14:textId="77777777" w:rsidR="00EE560E" w:rsidRPr="00D34297" w:rsidRDefault="00EE560E" w:rsidP="00AD776A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prawne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2F460EF0" w14:textId="77777777" w:rsidR="00EE560E" w:rsidRPr="00D34297" w:rsidRDefault="00EE560E" w:rsidP="00AD776A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E560E">
              <w:rPr>
                <w:rFonts w:ascii="Arial" w:hAnsi="Arial" w:cs="Arial"/>
                <w:sz w:val="24"/>
                <w:szCs w:val="24"/>
              </w:rPr>
              <w:t>Art. 255 pkt. 1</w:t>
            </w:r>
            <w:r w:rsidRPr="002A7DFF">
              <w:rPr>
                <w:rFonts w:ascii="Arial" w:hAnsi="Arial" w:cs="Arial"/>
                <w:sz w:val="24"/>
                <w:szCs w:val="24"/>
              </w:rPr>
              <w:t xml:space="preserve"> ust</w:t>
            </w:r>
            <w:r>
              <w:rPr>
                <w:rFonts w:ascii="Arial" w:hAnsi="Arial" w:cs="Arial"/>
                <w:sz w:val="24"/>
                <w:szCs w:val="24"/>
              </w:rPr>
              <w:t xml:space="preserve">awy Pzp - </w:t>
            </w:r>
            <w:r w:rsidRPr="00EE560E">
              <w:rPr>
                <w:rFonts w:ascii="Arial" w:hAnsi="Arial" w:cs="Arial"/>
                <w:sz w:val="24"/>
                <w:szCs w:val="24"/>
              </w:rPr>
              <w:t>nie złożono żadnego wniosku o dopuszczenie do udziału w postępowaniu albo żadnej oferty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2DB7EA2D" w14:textId="77777777" w:rsidR="00EE560E" w:rsidRPr="00D34297" w:rsidRDefault="00EE560E" w:rsidP="00AD776A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faktyczne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039F83CA" w14:textId="77777777" w:rsidR="00EE560E" w:rsidRPr="00D34297" w:rsidRDefault="00EE560E" w:rsidP="00AD776A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E560E">
              <w:rPr>
                <w:rFonts w:ascii="Arial" w:hAnsi="Arial" w:cs="Arial"/>
                <w:sz w:val="24"/>
                <w:szCs w:val="24"/>
              </w:rPr>
              <w:t>Nie złożono żadnej oferty.</w:t>
            </w:r>
          </w:p>
        </w:tc>
      </w:tr>
      <w:tr w:rsidR="00EE560E" w:rsidRPr="00D34297" w14:paraId="43F940F4" w14:textId="77777777" w:rsidTr="00AD776A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8C5F41" w14:textId="77777777" w:rsidR="00EE560E" w:rsidRPr="00D34297" w:rsidRDefault="00EE560E" w:rsidP="00AD776A">
            <w:pPr>
              <w:spacing w:before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E560E">
              <w:rPr>
                <w:rFonts w:ascii="Arial" w:hAnsi="Arial" w:cs="Arial"/>
                <w:sz w:val="24"/>
                <w:szCs w:val="24"/>
              </w:rPr>
              <w:t>69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2F11EA" w14:textId="77777777" w:rsidR="00EE560E" w:rsidRPr="00D34297" w:rsidRDefault="00EE560E" w:rsidP="00AD776A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EE560E">
              <w:rPr>
                <w:rFonts w:ascii="Arial" w:hAnsi="Arial" w:cs="Arial"/>
                <w:b/>
                <w:sz w:val="24"/>
                <w:szCs w:val="24"/>
              </w:rPr>
              <w:t>Włókno laserowe</w:t>
            </w:r>
          </w:p>
          <w:p w14:paraId="6CCEF48E" w14:textId="77777777" w:rsidR="00EE560E" w:rsidRPr="00D34297" w:rsidRDefault="00EE560E" w:rsidP="00AD776A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prawne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5A88CE6A" w14:textId="77777777" w:rsidR="00EE560E" w:rsidRPr="00D34297" w:rsidRDefault="00EE560E" w:rsidP="00AD776A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E560E">
              <w:rPr>
                <w:rFonts w:ascii="Arial" w:hAnsi="Arial" w:cs="Arial"/>
                <w:sz w:val="24"/>
                <w:szCs w:val="24"/>
              </w:rPr>
              <w:t>Art. 255 pkt. 1</w:t>
            </w:r>
            <w:r w:rsidRPr="002A7DFF">
              <w:rPr>
                <w:rFonts w:ascii="Arial" w:hAnsi="Arial" w:cs="Arial"/>
                <w:sz w:val="24"/>
                <w:szCs w:val="24"/>
              </w:rPr>
              <w:t xml:space="preserve"> ust</w:t>
            </w:r>
            <w:r>
              <w:rPr>
                <w:rFonts w:ascii="Arial" w:hAnsi="Arial" w:cs="Arial"/>
                <w:sz w:val="24"/>
                <w:szCs w:val="24"/>
              </w:rPr>
              <w:t xml:space="preserve">awy Pzp - </w:t>
            </w:r>
            <w:r w:rsidRPr="00EE560E">
              <w:rPr>
                <w:rFonts w:ascii="Arial" w:hAnsi="Arial" w:cs="Arial"/>
                <w:sz w:val="24"/>
                <w:szCs w:val="24"/>
              </w:rPr>
              <w:t>nie złożono żadnego wniosku o dopuszczenie do udziału w postępowaniu albo żadnej oferty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4D63A8D3" w14:textId="77777777" w:rsidR="00EE560E" w:rsidRPr="00D34297" w:rsidRDefault="00EE560E" w:rsidP="00AD776A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faktyczne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03508B36" w14:textId="77777777" w:rsidR="00EE560E" w:rsidRPr="00D34297" w:rsidRDefault="00EE560E" w:rsidP="00AD776A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E560E">
              <w:rPr>
                <w:rFonts w:ascii="Arial" w:hAnsi="Arial" w:cs="Arial"/>
                <w:sz w:val="24"/>
                <w:szCs w:val="24"/>
              </w:rPr>
              <w:t>Nie złożono żadnej oferty.</w:t>
            </w:r>
          </w:p>
        </w:tc>
      </w:tr>
      <w:tr w:rsidR="00EE560E" w:rsidRPr="00D34297" w14:paraId="4FB6CD3C" w14:textId="77777777" w:rsidTr="00AD776A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3D9C2C" w14:textId="77777777" w:rsidR="00EE560E" w:rsidRPr="00D34297" w:rsidRDefault="00EE560E" w:rsidP="00AD776A">
            <w:pPr>
              <w:spacing w:before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E560E">
              <w:rPr>
                <w:rFonts w:ascii="Arial" w:hAnsi="Arial" w:cs="Arial"/>
                <w:sz w:val="24"/>
                <w:szCs w:val="24"/>
              </w:rPr>
              <w:t>77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9D120F" w14:textId="77777777" w:rsidR="00EE560E" w:rsidRPr="00D34297" w:rsidRDefault="00EE560E" w:rsidP="00AD776A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EE560E">
              <w:rPr>
                <w:rFonts w:ascii="Arial" w:hAnsi="Arial" w:cs="Arial"/>
                <w:b/>
                <w:sz w:val="24"/>
                <w:szCs w:val="24"/>
              </w:rPr>
              <w:t>Zestaw do cewnikowania</w:t>
            </w:r>
          </w:p>
          <w:p w14:paraId="0ECAADA2" w14:textId="77777777" w:rsidR="00EE560E" w:rsidRPr="00D34297" w:rsidRDefault="00EE560E" w:rsidP="00AD776A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prawne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1073CDC9" w14:textId="77777777" w:rsidR="00EE560E" w:rsidRPr="00D34297" w:rsidRDefault="00EE560E" w:rsidP="00AD776A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E560E">
              <w:rPr>
                <w:rFonts w:ascii="Arial" w:hAnsi="Arial" w:cs="Arial"/>
                <w:sz w:val="24"/>
                <w:szCs w:val="24"/>
              </w:rPr>
              <w:t>Art. 255 pkt. 1</w:t>
            </w:r>
            <w:r w:rsidRPr="002A7DFF">
              <w:rPr>
                <w:rFonts w:ascii="Arial" w:hAnsi="Arial" w:cs="Arial"/>
                <w:sz w:val="24"/>
                <w:szCs w:val="24"/>
              </w:rPr>
              <w:t xml:space="preserve"> ust</w:t>
            </w:r>
            <w:r>
              <w:rPr>
                <w:rFonts w:ascii="Arial" w:hAnsi="Arial" w:cs="Arial"/>
                <w:sz w:val="24"/>
                <w:szCs w:val="24"/>
              </w:rPr>
              <w:t xml:space="preserve">awy Pzp - </w:t>
            </w:r>
            <w:r w:rsidRPr="00EE560E">
              <w:rPr>
                <w:rFonts w:ascii="Arial" w:hAnsi="Arial" w:cs="Arial"/>
                <w:sz w:val="24"/>
                <w:szCs w:val="24"/>
              </w:rPr>
              <w:t>nie złożono żadnego wniosku o dopuszczenie do udziału w postępowaniu albo żadnej oferty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45AA58C2" w14:textId="77777777" w:rsidR="00EE560E" w:rsidRPr="00D34297" w:rsidRDefault="00EE560E" w:rsidP="00AD776A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faktyczne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331BE1EB" w14:textId="77777777" w:rsidR="00EE560E" w:rsidRPr="00D34297" w:rsidRDefault="00EE560E" w:rsidP="00AD776A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E560E">
              <w:rPr>
                <w:rFonts w:ascii="Arial" w:hAnsi="Arial" w:cs="Arial"/>
                <w:sz w:val="24"/>
                <w:szCs w:val="24"/>
              </w:rPr>
              <w:t>Nie złożono żadnej oferty.</w:t>
            </w:r>
          </w:p>
        </w:tc>
      </w:tr>
      <w:tr w:rsidR="00EE560E" w:rsidRPr="00D34297" w14:paraId="3EC5F9D6" w14:textId="77777777" w:rsidTr="00AD776A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EC60F9" w14:textId="77777777" w:rsidR="00EE560E" w:rsidRPr="00D34297" w:rsidRDefault="00EE560E" w:rsidP="00AD776A">
            <w:pPr>
              <w:spacing w:before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E560E">
              <w:rPr>
                <w:rFonts w:ascii="Arial" w:hAnsi="Arial" w:cs="Arial"/>
                <w:sz w:val="24"/>
                <w:szCs w:val="24"/>
              </w:rPr>
              <w:t>81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50F2B2" w14:textId="77777777" w:rsidR="00EE560E" w:rsidRPr="00D34297" w:rsidRDefault="00EE560E" w:rsidP="00AD776A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EE560E">
              <w:rPr>
                <w:rFonts w:ascii="Arial" w:hAnsi="Arial" w:cs="Arial"/>
                <w:b/>
                <w:sz w:val="24"/>
                <w:szCs w:val="24"/>
              </w:rPr>
              <w:t>Implant do operacji przeciwjaskrowej</w:t>
            </w:r>
          </w:p>
          <w:p w14:paraId="097B6006" w14:textId="77777777" w:rsidR="00EE560E" w:rsidRPr="00D34297" w:rsidRDefault="00EE560E" w:rsidP="00AD776A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prawne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5D1F72FC" w14:textId="77777777" w:rsidR="00EE560E" w:rsidRPr="00D34297" w:rsidRDefault="00EE560E" w:rsidP="00AD776A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E560E">
              <w:rPr>
                <w:rFonts w:ascii="Arial" w:hAnsi="Arial" w:cs="Arial"/>
                <w:sz w:val="24"/>
                <w:szCs w:val="24"/>
              </w:rPr>
              <w:t>Art. 255 pkt. 1</w:t>
            </w:r>
            <w:r w:rsidRPr="002A7DFF">
              <w:rPr>
                <w:rFonts w:ascii="Arial" w:hAnsi="Arial" w:cs="Arial"/>
                <w:sz w:val="24"/>
                <w:szCs w:val="24"/>
              </w:rPr>
              <w:t xml:space="preserve"> ust</w:t>
            </w:r>
            <w:r>
              <w:rPr>
                <w:rFonts w:ascii="Arial" w:hAnsi="Arial" w:cs="Arial"/>
                <w:sz w:val="24"/>
                <w:szCs w:val="24"/>
              </w:rPr>
              <w:t xml:space="preserve">awy Pzp - </w:t>
            </w:r>
            <w:r w:rsidRPr="00EE560E">
              <w:rPr>
                <w:rFonts w:ascii="Arial" w:hAnsi="Arial" w:cs="Arial"/>
                <w:sz w:val="24"/>
                <w:szCs w:val="24"/>
              </w:rPr>
              <w:t>nie złożono żadnego wniosku o dopuszczenie do udziału w postępowaniu albo żadnej oferty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1A8B1F37" w14:textId="77777777" w:rsidR="00EE560E" w:rsidRPr="00D34297" w:rsidRDefault="00EE560E" w:rsidP="00AD776A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faktyczne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66394982" w14:textId="77777777" w:rsidR="00EE560E" w:rsidRPr="00D34297" w:rsidRDefault="00EE560E" w:rsidP="00AD776A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E560E">
              <w:rPr>
                <w:rFonts w:ascii="Arial" w:hAnsi="Arial" w:cs="Arial"/>
                <w:sz w:val="24"/>
                <w:szCs w:val="24"/>
              </w:rPr>
              <w:t>Nie złożono żadnej oferty.</w:t>
            </w:r>
          </w:p>
        </w:tc>
      </w:tr>
      <w:tr w:rsidR="00EE560E" w:rsidRPr="00D34297" w14:paraId="21ECB733" w14:textId="77777777" w:rsidTr="00AD776A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0E5903" w14:textId="77777777" w:rsidR="00EE560E" w:rsidRPr="00D34297" w:rsidRDefault="00EE560E" w:rsidP="00AD776A">
            <w:pPr>
              <w:spacing w:before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E560E">
              <w:rPr>
                <w:rFonts w:ascii="Arial" w:hAnsi="Arial" w:cs="Arial"/>
                <w:sz w:val="24"/>
                <w:szCs w:val="24"/>
              </w:rPr>
              <w:t>84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79B2DC" w14:textId="77777777" w:rsidR="00EE560E" w:rsidRPr="00D34297" w:rsidRDefault="00EE560E" w:rsidP="00AD776A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EE560E">
              <w:rPr>
                <w:rFonts w:ascii="Arial" w:hAnsi="Arial" w:cs="Arial"/>
                <w:b/>
                <w:sz w:val="24"/>
                <w:szCs w:val="24"/>
              </w:rPr>
              <w:t>Implant jaskrowy</w:t>
            </w:r>
          </w:p>
          <w:p w14:paraId="20CF9BE8" w14:textId="77777777" w:rsidR="00EE560E" w:rsidRPr="00D34297" w:rsidRDefault="00EE560E" w:rsidP="00AD776A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prawne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579CE208" w14:textId="77777777" w:rsidR="00EE560E" w:rsidRPr="00D34297" w:rsidRDefault="00EE560E" w:rsidP="00AD776A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E560E">
              <w:rPr>
                <w:rFonts w:ascii="Arial" w:hAnsi="Arial" w:cs="Arial"/>
                <w:sz w:val="24"/>
                <w:szCs w:val="24"/>
              </w:rPr>
              <w:t>Art. 255 pkt. 1</w:t>
            </w:r>
            <w:r w:rsidRPr="002A7DFF">
              <w:rPr>
                <w:rFonts w:ascii="Arial" w:hAnsi="Arial" w:cs="Arial"/>
                <w:sz w:val="24"/>
                <w:szCs w:val="24"/>
              </w:rPr>
              <w:t xml:space="preserve"> ust</w:t>
            </w:r>
            <w:r>
              <w:rPr>
                <w:rFonts w:ascii="Arial" w:hAnsi="Arial" w:cs="Arial"/>
                <w:sz w:val="24"/>
                <w:szCs w:val="24"/>
              </w:rPr>
              <w:t xml:space="preserve">awy Pzp - </w:t>
            </w:r>
            <w:r w:rsidRPr="00EE560E">
              <w:rPr>
                <w:rFonts w:ascii="Arial" w:hAnsi="Arial" w:cs="Arial"/>
                <w:sz w:val="24"/>
                <w:szCs w:val="24"/>
              </w:rPr>
              <w:t>nie złożono żadnego wniosku o dopuszczenie do udziału w postępowaniu albo żadnej oferty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38982313" w14:textId="77777777" w:rsidR="00EE560E" w:rsidRPr="00D34297" w:rsidRDefault="00EE560E" w:rsidP="00AD776A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faktyczne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3F866565" w14:textId="77777777" w:rsidR="00EE560E" w:rsidRPr="00D34297" w:rsidRDefault="00EE560E" w:rsidP="00AD776A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E560E">
              <w:rPr>
                <w:rFonts w:ascii="Arial" w:hAnsi="Arial" w:cs="Arial"/>
                <w:sz w:val="24"/>
                <w:szCs w:val="24"/>
              </w:rPr>
              <w:t>Nie złożono żadnej oferty.</w:t>
            </w:r>
          </w:p>
        </w:tc>
      </w:tr>
      <w:tr w:rsidR="00EE560E" w:rsidRPr="00D34297" w14:paraId="0ACD84A5" w14:textId="77777777" w:rsidTr="00AD776A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3CDB66" w14:textId="77777777" w:rsidR="00EE560E" w:rsidRPr="00D34297" w:rsidRDefault="00EE560E" w:rsidP="00AD776A">
            <w:pPr>
              <w:spacing w:before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E560E">
              <w:rPr>
                <w:rFonts w:ascii="Arial" w:hAnsi="Arial" w:cs="Arial"/>
                <w:sz w:val="24"/>
                <w:szCs w:val="24"/>
              </w:rPr>
              <w:lastRenderedPageBreak/>
              <w:t>43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B9908C" w14:textId="77777777" w:rsidR="00EE560E" w:rsidRPr="00D34297" w:rsidRDefault="00EE560E" w:rsidP="00AD776A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EE560E">
              <w:rPr>
                <w:rFonts w:ascii="Arial" w:hAnsi="Arial" w:cs="Arial"/>
                <w:b/>
                <w:sz w:val="24"/>
                <w:szCs w:val="24"/>
              </w:rPr>
              <w:t>Igły, dreny, strzykawki i inne wyroby medyczne</w:t>
            </w:r>
          </w:p>
          <w:p w14:paraId="77EB4969" w14:textId="77777777" w:rsidR="00EE560E" w:rsidRPr="00D34297" w:rsidRDefault="00EE560E" w:rsidP="00AD776A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prawne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186C3955" w14:textId="77777777" w:rsidR="00EE560E" w:rsidRPr="00D34297" w:rsidRDefault="00EE560E" w:rsidP="00AD776A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E560E">
              <w:rPr>
                <w:rFonts w:ascii="Arial" w:hAnsi="Arial" w:cs="Arial"/>
                <w:sz w:val="24"/>
                <w:szCs w:val="24"/>
              </w:rPr>
              <w:t>Art. 255 pkt. 2</w:t>
            </w:r>
            <w:r w:rsidRPr="002A7DFF">
              <w:rPr>
                <w:rFonts w:ascii="Arial" w:hAnsi="Arial" w:cs="Arial"/>
                <w:sz w:val="24"/>
                <w:szCs w:val="24"/>
              </w:rPr>
              <w:t xml:space="preserve"> ust</w:t>
            </w:r>
            <w:r>
              <w:rPr>
                <w:rFonts w:ascii="Arial" w:hAnsi="Arial" w:cs="Arial"/>
                <w:sz w:val="24"/>
                <w:szCs w:val="24"/>
              </w:rPr>
              <w:t xml:space="preserve">awy Pzp - </w:t>
            </w:r>
            <w:r w:rsidRPr="00EE560E">
              <w:rPr>
                <w:rFonts w:ascii="Arial" w:hAnsi="Arial" w:cs="Arial"/>
                <w:sz w:val="24"/>
                <w:szCs w:val="24"/>
              </w:rPr>
              <w:t>wszystkie złożone wnioski o dopuszczenie do udziału w postępowaniu albo oferty podlegały odrzuceniu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0AE032D8" w14:textId="77777777" w:rsidR="00EE560E" w:rsidRPr="00D34297" w:rsidRDefault="00EE560E" w:rsidP="00AD776A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faktyczne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560B4E73" w14:textId="77777777" w:rsidR="00EE560E" w:rsidRPr="00D34297" w:rsidRDefault="00EE560E" w:rsidP="00AD776A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E560E">
              <w:rPr>
                <w:rFonts w:ascii="Arial" w:hAnsi="Arial" w:cs="Arial"/>
                <w:sz w:val="24"/>
                <w:szCs w:val="24"/>
              </w:rPr>
              <w:t>Jedyna złożona oferta w Części 43 podlegała odrzuceniu na podstawie art. 226 ust. 1 pkt 5 ustawy Pzp. Wykonawca nie określił w ofercie ceny za cały wymagany przez Zamawiającego przedmiot zamówienia, co stanowi niezgodność treści oferty z warunkami zamówienia, która nie podlega uzupełnieniu ani poprawie.</w:t>
            </w:r>
          </w:p>
        </w:tc>
      </w:tr>
      <w:tr w:rsidR="00EE560E" w:rsidRPr="00D34297" w14:paraId="1AB9C994" w14:textId="77777777" w:rsidTr="00AD776A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6672E1" w14:textId="77777777" w:rsidR="00EE560E" w:rsidRPr="00D34297" w:rsidRDefault="00EE560E" w:rsidP="00AD776A">
            <w:pPr>
              <w:spacing w:before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E560E">
              <w:rPr>
                <w:rFonts w:ascii="Arial" w:hAnsi="Arial" w:cs="Arial"/>
                <w:sz w:val="24"/>
                <w:szCs w:val="24"/>
              </w:rPr>
              <w:t>55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51D969" w14:textId="77777777" w:rsidR="00EE560E" w:rsidRPr="00D34297" w:rsidRDefault="00EE560E" w:rsidP="00AD776A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EE560E">
              <w:rPr>
                <w:rFonts w:ascii="Arial" w:hAnsi="Arial" w:cs="Arial"/>
                <w:b/>
                <w:sz w:val="24"/>
                <w:szCs w:val="24"/>
              </w:rPr>
              <w:t>Produkty do pracowni leków cytotoksycznych</w:t>
            </w:r>
          </w:p>
          <w:p w14:paraId="710E6968" w14:textId="77777777" w:rsidR="00EE560E" w:rsidRPr="00D34297" w:rsidRDefault="00EE560E" w:rsidP="00AD776A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prawne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50EEB9EF" w14:textId="77777777" w:rsidR="00EE560E" w:rsidRPr="00D34297" w:rsidRDefault="00EE560E" w:rsidP="00AD776A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E560E">
              <w:rPr>
                <w:rFonts w:ascii="Arial" w:hAnsi="Arial" w:cs="Arial"/>
                <w:sz w:val="24"/>
                <w:szCs w:val="24"/>
              </w:rPr>
              <w:t>Art. 255 pkt. 2</w:t>
            </w:r>
            <w:r w:rsidRPr="002A7DFF">
              <w:rPr>
                <w:rFonts w:ascii="Arial" w:hAnsi="Arial" w:cs="Arial"/>
                <w:sz w:val="24"/>
                <w:szCs w:val="24"/>
              </w:rPr>
              <w:t xml:space="preserve"> ust</w:t>
            </w:r>
            <w:r>
              <w:rPr>
                <w:rFonts w:ascii="Arial" w:hAnsi="Arial" w:cs="Arial"/>
                <w:sz w:val="24"/>
                <w:szCs w:val="24"/>
              </w:rPr>
              <w:t xml:space="preserve">awy Pzp - </w:t>
            </w:r>
            <w:r w:rsidRPr="00EE560E">
              <w:rPr>
                <w:rFonts w:ascii="Arial" w:hAnsi="Arial" w:cs="Arial"/>
                <w:sz w:val="24"/>
                <w:szCs w:val="24"/>
              </w:rPr>
              <w:t>wszystkie złożone wnioski o dopuszczenie do udziału w postępowaniu albo oferty podlegały odrzuceniu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715FE91A" w14:textId="77777777" w:rsidR="00EE560E" w:rsidRPr="00D34297" w:rsidRDefault="00EE560E" w:rsidP="00AD776A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faktyczne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077E7E23" w14:textId="77777777" w:rsidR="00EE560E" w:rsidRPr="00D34297" w:rsidRDefault="00EE560E" w:rsidP="00AD776A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E560E">
              <w:rPr>
                <w:rFonts w:ascii="Arial" w:hAnsi="Arial" w:cs="Arial"/>
                <w:sz w:val="24"/>
                <w:szCs w:val="24"/>
              </w:rPr>
              <w:t>Jedyna złożona oferta w Części 55 podlegała odrzuceniu na podstawie art. 226 ust. 1 pkt 5 ustawy Pzp. Wykonawca w poz. nr 8 formularza asortymentowo-cenowego zastosował inną stawkę podatku VAT niż wymagana i narzucona przez Zamawiającego, co skutkuje niezgodnością treści oferty z warunkami zamówienia, która nie podlega poprawie.</w:t>
            </w:r>
          </w:p>
        </w:tc>
      </w:tr>
      <w:tr w:rsidR="00EE560E" w:rsidRPr="00D34297" w14:paraId="52B81E96" w14:textId="77777777" w:rsidTr="00AD776A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76E378" w14:textId="77777777" w:rsidR="00EE560E" w:rsidRPr="00D34297" w:rsidRDefault="00EE560E" w:rsidP="00AD776A">
            <w:pPr>
              <w:spacing w:before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E560E">
              <w:rPr>
                <w:rFonts w:ascii="Arial" w:hAnsi="Arial" w:cs="Arial"/>
                <w:sz w:val="24"/>
                <w:szCs w:val="24"/>
              </w:rPr>
              <w:t>80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014EFB" w14:textId="77777777" w:rsidR="00EE560E" w:rsidRPr="00D34297" w:rsidRDefault="00EE560E" w:rsidP="00AD776A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EE560E">
              <w:rPr>
                <w:rFonts w:ascii="Arial" w:hAnsi="Arial" w:cs="Arial"/>
                <w:b/>
                <w:sz w:val="24"/>
                <w:szCs w:val="24"/>
              </w:rPr>
              <w:t>Akcesoria okulistyczne</w:t>
            </w:r>
          </w:p>
          <w:p w14:paraId="0D3FCB9A" w14:textId="77777777" w:rsidR="00EE560E" w:rsidRPr="00D34297" w:rsidRDefault="00EE560E" w:rsidP="00AD776A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prawne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6372934F" w14:textId="77777777" w:rsidR="00EE560E" w:rsidRPr="00D34297" w:rsidRDefault="00EE560E" w:rsidP="00AD776A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E560E">
              <w:rPr>
                <w:rFonts w:ascii="Arial" w:hAnsi="Arial" w:cs="Arial"/>
                <w:sz w:val="24"/>
                <w:szCs w:val="24"/>
              </w:rPr>
              <w:t>Art. 255 pkt. 2</w:t>
            </w:r>
            <w:r w:rsidRPr="002A7DFF">
              <w:rPr>
                <w:rFonts w:ascii="Arial" w:hAnsi="Arial" w:cs="Arial"/>
                <w:sz w:val="24"/>
                <w:szCs w:val="24"/>
              </w:rPr>
              <w:t xml:space="preserve"> ust</w:t>
            </w:r>
            <w:r>
              <w:rPr>
                <w:rFonts w:ascii="Arial" w:hAnsi="Arial" w:cs="Arial"/>
                <w:sz w:val="24"/>
                <w:szCs w:val="24"/>
              </w:rPr>
              <w:t xml:space="preserve">awy Pzp - </w:t>
            </w:r>
            <w:r w:rsidRPr="00EE560E">
              <w:rPr>
                <w:rFonts w:ascii="Arial" w:hAnsi="Arial" w:cs="Arial"/>
                <w:sz w:val="24"/>
                <w:szCs w:val="24"/>
              </w:rPr>
              <w:t>wszystkie złożone wnioski o dopuszczenie do udziału w postępowaniu albo oferty podlegały odrzuceniu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3D8A18AA" w14:textId="77777777" w:rsidR="00EE560E" w:rsidRPr="00D34297" w:rsidRDefault="00EE560E" w:rsidP="00AD776A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faktyczne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75E0F8DD" w14:textId="2B3C387F" w:rsidR="00EE560E" w:rsidRPr="00D34297" w:rsidRDefault="00EE560E" w:rsidP="00AD776A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E560E">
              <w:rPr>
                <w:rFonts w:ascii="Arial" w:hAnsi="Arial" w:cs="Arial"/>
                <w:sz w:val="24"/>
                <w:szCs w:val="24"/>
              </w:rPr>
              <w:t xml:space="preserve">Oferta złożona w Części </w:t>
            </w:r>
            <w:r w:rsidR="008D6CB9">
              <w:rPr>
                <w:rFonts w:ascii="Arial" w:hAnsi="Arial" w:cs="Arial"/>
                <w:sz w:val="24"/>
                <w:szCs w:val="24"/>
              </w:rPr>
              <w:t xml:space="preserve">80 </w:t>
            </w:r>
            <w:r w:rsidRPr="00EE560E">
              <w:rPr>
                <w:rFonts w:ascii="Arial" w:hAnsi="Arial" w:cs="Arial"/>
                <w:sz w:val="24"/>
                <w:szCs w:val="24"/>
              </w:rPr>
              <w:t xml:space="preserve"> podlega odrzuceniu na podstawie art. 226 ust. 1 pkt 6 ustawy Pzp. Dokument "MODYFIKACJA Załącznik nr 1.B - Formularz asortymentowo-cenowy.xls.xades" nie przeszedł pozytywnie walidacji podpisu kwalifikowanego (błąd integralności danych), co oznacza, że oferta nie została opatrzona prawidłowym podpisem elektronicznym. Brak zachowania wymaganej formy elektronicznej pod rygorem </w:t>
            </w:r>
            <w:r w:rsidRPr="00EE560E">
              <w:rPr>
                <w:rFonts w:ascii="Arial" w:hAnsi="Arial" w:cs="Arial"/>
                <w:sz w:val="24"/>
                <w:szCs w:val="24"/>
              </w:rPr>
              <w:lastRenderedPageBreak/>
              <w:t>nieważności stanowi o niezgodności z wymaganiami ustawy, która nie podlega naprawie.</w:t>
            </w:r>
          </w:p>
        </w:tc>
      </w:tr>
      <w:tr w:rsidR="00EE560E" w:rsidRPr="00D34297" w14:paraId="4762BD21" w14:textId="77777777" w:rsidTr="00AD776A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7A3455" w14:textId="77777777" w:rsidR="00EE560E" w:rsidRPr="00D34297" w:rsidRDefault="00EE560E" w:rsidP="00AD776A">
            <w:pPr>
              <w:spacing w:before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E560E">
              <w:rPr>
                <w:rFonts w:ascii="Arial" w:hAnsi="Arial" w:cs="Arial"/>
                <w:sz w:val="24"/>
                <w:szCs w:val="24"/>
              </w:rPr>
              <w:lastRenderedPageBreak/>
              <w:t>86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36AAE5" w14:textId="77777777" w:rsidR="00EE560E" w:rsidRPr="00D34297" w:rsidRDefault="00EE560E" w:rsidP="00AD776A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EE560E">
              <w:rPr>
                <w:rFonts w:ascii="Arial" w:hAnsi="Arial" w:cs="Arial"/>
                <w:b/>
                <w:sz w:val="24"/>
                <w:szCs w:val="24"/>
              </w:rPr>
              <w:t>Komora wilgotna</w:t>
            </w:r>
          </w:p>
          <w:p w14:paraId="07470383" w14:textId="77777777" w:rsidR="00EE560E" w:rsidRPr="00D34297" w:rsidRDefault="00EE560E" w:rsidP="00AD776A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prawne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4A5E76DB" w14:textId="77777777" w:rsidR="00EE560E" w:rsidRPr="00D34297" w:rsidRDefault="00EE560E" w:rsidP="00AD776A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E560E">
              <w:rPr>
                <w:rFonts w:ascii="Arial" w:hAnsi="Arial" w:cs="Arial"/>
                <w:sz w:val="24"/>
                <w:szCs w:val="24"/>
              </w:rPr>
              <w:t>Art. 255 pkt. 2</w:t>
            </w:r>
            <w:r w:rsidRPr="002A7DFF">
              <w:rPr>
                <w:rFonts w:ascii="Arial" w:hAnsi="Arial" w:cs="Arial"/>
                <w:sz w:val="24"/>
                <w:szCs w:val="24"/>
              </w:rPr>
              <w:t xml:space="preserve"> ust</w:t>
            </w:r>
            <w:r>
              <w:rPr>
                <w:rFonts w:ascii="Arial" w:hAnsi="Arial" w:cs="Arial"/>
                <w:sz w:val="24"/>
                <w:szCs w:val="24"/>
              </w:rPr>
              <w:t xml:space="preserve">awy Pzp - </w:t>
            </w:r>
            <w:r w:rsidRPr="00EE560E">
              <w:rPr>
                <w:rFonts w:ascii="Arial" w:hAnsi="Arial" w:cs="Arial"/>
                <w:sz w:val="24"/>
                <w:szCs w:val="24"/>
              </w:rPr>
              <w:t>wszystkie złożone wnioski o dopuszczenie do udziału w postępowaniu albo oferty podlegały odrzuceniu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2502873A" w14:textId="77777777" w:rsidR="00EE560E" w:rsidRPr="00D34297" w:rsidRDefault="00EE560E" w:rsidP="00AD776A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faktyczne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6D0A8379" w14:textId="77777777" w:rsidR="00EE560E" w:rsidRPr="00D34297" w:rsidRDefault="00EE560E" w:rsidP="00AD776A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E560E">
              <w:rPr>
                <w:rFonts w:ascii="Arial" w:hAnsi="Arial" w:cs="Arial"/>
                <w:sz w:val="24"/>
                <w:szCs w:val="24"/>
              </w:rPr>
              <w:t>Oferta złożona w Części 86 podlega odrzuceniu na podstawie art. 226 ust. 1 pkt 5 ustawy Pzp. Wykonawca w formularzu asortymentowo-cenowym wprowadził zastrzeżenie o treści: „minimalne zamówienie: 100 szt (5 op x 20 szt)”, co stanowi narzucenie warunku ilościowego dostaw cząstkowych. Powyższy zapis stoi w sprzeczności z wymaganiami SWZ oraz projektowanymi postanowieniami umowy, które przewidują sukcesywne dostawy według bieżących potrzeb Zamawiającego, bez limitów minimalnych. Wprowadzenie przez Wykonawcę własnego ograniczenia w realizacji zamówienia skutkuje niezgodnością treści oferty z warunkami zamówienia, która nie podlega poprawie.</w:t>
            </w:r>
          </w:p>
        </w:tc>
      </w:tr>
      <w:tr w:rsidR="00EE560E" w:rsidRPr="00D34297" w14:paraId="5BEBD1B1" w14:textId="77777777" w:rsidTr="00AD776A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FE84B7" w14:textId="77777777" w:rsidR="00EE560E" w:rsidRPr="00D34297" w:rsidRDefault="00EE560E" w:rsidP="00AD776A">
            <w:pPr>
              <w:spacing w:before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E560E">
              <w:rPr>
                <w:rFonts w:ascii="Arial" w:hAnsi="Arial" w:cs="Arial"/>
                <w:sz w:val="24"/>
                <w:szCs w:val="24"/>
              </w:rPr>
              <w:t>44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361F46" w14:textId="77777777" w:rsidR="00EE560E" w:rsidRPr="00D34297" w:rsidRDefault="00EE560E" w:rsidP="00AD776A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EE560E">
              <w:rPr>
                <w:rFonts w:ascii="Arial" w:hAnsi="Arial" w:cs="Arial"/>
                <w:b/>
                <w:sz w:val="24"/>
                <w:szCs w:val="24"/>
              </w:rPr>
              <w:t>Rurka, kanki, cewniki i przewód</w:t>
            </w:r>
          </w:p>
          <w:p w14:paraId="135A7C27" w14:textId="77777777" w:rsidR="00EE560E" w:rsidRPr="00D34297" w:rsidRDefault="00EE560E" w:rsidP="00AD776A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prawne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11598EBB" w14:textId="77777777" w:rsidR="00EE560E" w:rsidRPr="00D34297" w:rsidRDefault="00EE560E" w:rsidP="00AD776A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E560E">
              <w:rPr>
                <w:rFonts w:ascii="Arial" w:hAnsi="Arial" w:cs="Arial"/>
                <w:sz w:val="24"/>
                <w:szCs w:val="24"/>
              </w:rPr>
              <w:t>Art. 255 pkt. 3</w:t>
            </w:r>
            <w:r w:rsidRPr="002A7DFF">
              <w:rPr>
                <w:rFonts w:ascii="Arial" w:hAnsi="Arial" w:cs="Arial"/>
                <w:sz w:val="24"/>
                <w:szCs w:val="24"/>
              </w:rPr>
              <w:t xml:space="preserve"> ust</w:t>
            </w:r>
            <w:r>
              <w:rPr>
                <w:rFonts w:ascii="Arial" w:hAnsi="Arial" w:cs="Arial"/>
                <w:sz w:val="24"/>
                <w:szCs w:val="24"/>
              </w:rPr>
              <w:t xml:space="preserve">awy Pzp - </w:t>
            </w:r>
            <w:r w:rsidRPr="00EE560E">
              <w:rPr>
                <w:rFonts w:ascii="Arial" w:hAnsi="Arial" w:cs="Arial"/>
                <w:sz w:val="24"/>
                <w:szCs w:val="24"/>
              </w:rPr>
              <w:t>cena lub koszt najkorzystniejszej oferty lub oferta z najniższą ceną przewyższa kwotę, którą zamawiający zamierza przeznaczyć na sfinansowanie zamówienia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33C55601" w14:textId="77777777" w:rsidR="00EE560E" w:rsidRPr="00D34297" w:rsidRDefault="00EE560E" w:rsidP="00AD776A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faktyczne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34813570" w14:textId="77777777" w:rsidR="00EE560E" w:rsidRPr="00D34297" w:rsidRDefault="00EE560E" w:rsidP="00AD776A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E560E">
              <w:rPr>
                <w:rFonts w:ascii="Arial" w:hAnsi="Arial" w:cs="Arial"/>
                <w:sz w:val="24"/>
                <w:szCs w:val="24"/>
              </w:rPr>
              <w:t>Postępowanie w zakresie części 44 zostało unieważnione na podstawie art. 255 pkt 3 ustawy Pzp, ponieważ cena najkorzystniejszej oferty przewyższała kwotę, którą Zamawiający zamierza przeznaczyć na sfinansowanie zamówienia, a Zamawiający nie zdecydował o jej zwiększeniu.</w:t>
            </w:r>
          </w:p>
        </w:tc>
      </w:tr>
    </w:tbl>
    <w:p w14:paraId="00D86280" w14:textId="77777777" w:rsidR="00010B31" w:rsidRPr="00D34297" w:rsidRDefault="00010B31" w:rsidP="00F43F77">
      <w:pPr>
        <w:pStyle w:val="Tekstpodstawowy"/>
        <w:spacing w:before="240" w:after="480" w:line="276" w:lineRule="auto"/>
        <w:ind w:left="3119" w:firstLine="425"/>
        <w:jc w:val="right"/>
        <w:rPr>
          <w:rFonts w:ascii="Arial" w:hAnsi="Arial" w:cs="Arial"/>
          <w:i/>
          <w:szCs w:val="24"/>
        </w:rPr>
      </w:pPr>
      <w:r w:rsidRPr="00D34297">
        <w:rPr>
          <w:rFonts w:ascii="Arial" w:hAnsi="Arial" w:cs="Arial"/>
          <w:i/>
          <w:szCs w:val="24"/>
        </w:rPr>
        <w:t>Zamawiający</w:t>
      </w:r>
    </w:p>
    <w:p w14:paraId="44EC0C1B" w14:textId="77777777" w:rsidR="008F0BCF" w:rsidRPr="008F0BCF" w:rsidRDefault="008F0BCF" w:rsidP="008F0BCF">
      <w:pPr>
        <w:jc w:val="right"/>
        <w:rPr>
          <w:rFonts w:ascii="Arial" w:hAnsi="Arial" w:cs="Arial"/>
          <w:i/>
          <w:iCs/>
          <w:sz w:val="24"/>
          <w:szCs w:val="24"/>
        </w:rPr>
      </w:pPr>
      <w:r w:rsidRPr="008F0BCF">
        <w:rPr>
          <w:rFonts w:ascii="Arial" w:hAnsi="Arial" w:cs="Arial"/>
          <w:i/>
          <w:iCs/>
          <w:sz w:val="24"/>
          <w:szCs w:val="24"/>
        </w:rPr>
        <w:t>mgr Aneta Dulewska</w:t>
      </w:r>
    </w:p>
    <w:p w14:paraId="1CAB62D5" w14:textId="323AF353" w:rsidR="00EA7FCB" w:rsidRPr="00EA7FCB" w:rsidRDefault="008F0BCF" w:rsidP="00FC7302">
      <w:pPr>
        <w:jc w:val="right"/>
        <w:rPr>
          <w:rFonts w:ascii="Arial" w:hAnsi="Arial" w:cs="Arial"/>
          <w:i/>
          <w:iCs/>
          <w:sz w:val="24"/>
          <w:szCs w:val="24"/>
        </w:rPr>
      </w:pPr>
      <w:r w:rsidRPr="008F0BCF">
        <w:rPr>
          <w:rFonts w:ascii="Arial" w:hAnsi="Arial" w:cs="Arial"/>
          <w:i/>
          <w:iCs/>
          <w:sz w:val="24"/>
          <w:szCs w:val="24"/>
        </w:rPr>
        <w:t>Z-ca Dyrektora ds. ekonomicznych</w:t>
      </w:r>
    </w:p>
    <w:sectPr w:rsidR="00EA7FCB" w:rsidRPr="00EA7FCB" w:rsidSect="00D3429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56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34EECB" w14:textId="77777777" w:rsidR="00407ECA" w:rsidRDefault="00407ECA" w:rsidP="00D34297">
      <w:r>
        <w:separator/>
      </w:r>
    </w:p>
  </w:endnote>
  <w:endnote w:type="continuationSeparator" w:id="0">
    <w:p w14:paraId="63101C20" w14:textId="77777777" w:rsidR="00407ECA" w:rsidRDefault="00407ECA" w:rsidP="00D342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468BD2" w14:textId="77777777" w:rsidR="00EE560E" w:rsidRDefault="00EE560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9EAD8F" w14:textId="77777777" w:rsidR="00D34297" w:rsidRPr="00471F3F" w:rsidRDefault="00D34297" w:rsidP="00D34297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6D750A28" w14:textId="77777777" w:rsidR="00D34297" w:rsidRDefault="00D34297" w:rsidP="00D34297">
    <w:pPr>
      <w:pStyle w:val="Stopka"/>
      <w:spacing w:before="60"/>
    </w:pPr>
    <w:r w:rsidRPr="00471F3F">
      <w:rPr>
        <w:rFonts w:ascii="Arial" w:hAnsi="Arial"/>
        <w:sz w:val="18"/>
        <w:szCs w:val="24"/>
      </w:rPr>
      <w:t>System ProPublico © Datacomp IT</w:t>
    </w:r>
    <w:r w:rsidRPr="00471F3F">
      <w:rPr>
        <w:rFonts w:ascii="Arial" w:hAnsi="Arial"/>
        <w:sz w:val="18"/>
        <w:szCs w:val="24"/>
      </w:rPr>
      <w:tab/>
    </w:r>
    <w:r>
      <w:rPr>
        <w:rFonts w:ascii="Arial" w:hAnsi="Arial"/>
        <w:sz w:val="18"/>
        <w:szCs w:val="24"/>
      </w:rPr>
      <w:t xml:space="preserve">                                                                                                            </w:t>
    </w:r>
    <w:r w:rsidRPr="00471F3F">
      <w:rPr>
        <w:rFonts w:ascii="Arial" w:hAnsi="Arial"/>
        <w:sz w:val="18"/>
        <w:szCs w:val="24"/>
      </w:rPr>
      <w:t xml:space="preserve">Strona: 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PAGE </w:instrText>
    </w:r>
    <w:r w:rsidRPr="00471F3F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471F3F">
      <w:rPr>
        <w:rFonts w:ascii="Arial" w:hAnsi="Arial"/>
        <w:sz w:val="18"/>
        <w:szCs w:val="24"/>
      </w:rPr>
      <w:fldChar w:fldCharType="end"/>
    </w:r>
    <w:r w:rsidRPr="00471F3F">
      <w:rPr>
        <w:rFonts w:ascii="Arial" w:hAnsi="Arial"/>
        <w:sz w:val="18"/>
        <w:szCs w:val="24"/>
      </w:rPr>
      <w:t>/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NUMPAGES </w:instrText>
    </w:r>
    <w:r w:rsidRPr="00471F3F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471F3F">
      <w:rPr>
        <w:rFonts w:ascii="Arial" w:hAnsi="Arial"/>
        <w:sz w:val="18"/>
        <w:szCs w:val="24"/>
      </w:rPr>
      <w:fldChar w:fldCharType="end"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A7482D" w14:textId="77777777" w:rsidR="00EE560E" w:rsidRDefault="00EE560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457D7C" w14:textId="77777777" w:rsidR="00407ECA" w:rsidRDefault="00407ECA" w:rsidP="00D34297">
      <w:r>
        <w:separator/>
      </w:r>
    </w:p>
  </w:footnote>
  <w:footnote w:type="continuationSeparator" w:id="0">
    <w:p w14:paraId="5D4C3182" w14:textId="77777777" w:rsidR="00407ECA" w:rsidRDefault="00407ECA" w:rsidP="00D342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FB5C94" w14:textId="77777777" w:rsidR="00EE560E" w:rsidRDefault="00EE560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18820E" w14:textId="77777777" w:rsidR="00EE560E" w:rsidRDefault="00EE560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A58280" w14:textId="77777777" w:rsidR="00EE560E" w:rsidRDefault="00EE560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7793"/>
    <w:rsid w:val="00010B31"/>
    <w:rsid w:val="000B3D1A"/>
    <w:rsid w:val="00104963"/>
    <w:rsid w:val="00150F65"/>
    <w:rsid w:val="002A7793"/>
    <w:rsid w:val="002A7DFF"/>
    <w:rsid w:val="00310284"/>
    <w:rsid w:val="003E1294"/>
    <w:rsid w:val="00407ECA"/>
    <w:rsid w:val="004328A6"/>
    <w:rsid w:val="004E2226"/>
    <w:rsid w:val="005464E2"/>
    <w:rsid w:val="00667351"/>
    <w:rsid w:val="00823326"/>
    <w:rsid w:val="00856A3E"/>
    <w:rsid w:val="00894412"/>
    <w:rsid w:val="008D6CB9"/>
    <w:rsid w:val="008F0BCF"/>
    <w:rsid w:val="009462DF"/>
    <w:rsid w:val="009500EB"/>
    <w:rsid w:val="00993EFC"/>
    <w:rsid w:val="00A921FA"/>
    <w:rsid w:val="00AB3E72"/>
    <w:rsid w:val="00AC1A4B"/>
    <w:rsid w:val="00C314BE"/>
    <w:rsid w:val="00C8263A"/>
    <w:rsid w:val="00D34297"/>
    <w:rsid w:val="00D41670"/>
    <w:rsid w:val="00D44D12"/>
    <w:rsid w:val="00D8293D"/>
    <w:rsid w:val="00DC5C2B"/>
    <w:rsid w:val="00E403D2"/>
    <w:rsid w:val="00E742E3"/>
    <w:rsid w:val="00E90E94"/>
    <w:rsid w:val="00EA7FCB"/>
    <w:rsid w:val="00EB1359"/>
    <w:rsid w:val="00EE560E"/>
    <w:rsid w:val="00F200F3"/>
    <w:rsid w:val="00F43F77"/>
    <w:rsid w:val="00FC73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F2A7BD6"/>
  <w15:chartTrackingRefBased/>
  <w15:docId w15:val="{E9708131-A084-4F87-AB1A-092C8B42FB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D3429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34297"/>
  </w:style>
  <w:style w:type="paragraph" w:styleId="Tytu">
    <w:name w:val="Title"/>
    <w:basedOn w:val="Normalny"/>
    <w:link w:val="TytuZnak"/>
    <w:qFormat/>
    <w:rsid w:val="00D34297"/>
    <w:pPr>
      <w:jc w:val="center"/>
      <w:outlineLvl w:val="0"/>
    </w:pPr>
    <w:rPr>
      <w:b/>
      <w:sz w:val="24"/>
    </w:rPr>
  </w:style>
  <w:style w:type="character" w:customStyle="1" w:styleId="TytuZnak">
    <w:name w:val="Tytuł Znak"/>
    <w:link w:val="Tytu"/>
    <w:rsid w:val="00D34297"/>
    <w:rPr>
      <w:b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6</Pages>
  <Words>1080</Words>
  <Characters>6480</Characters>
  <Application>Microsoft Office Word</Application>
  <DocSecurity>0</DocSecurity>
  <Lines>54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7545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dc:description/>
  <cp:lastModifiedBy>Anna Oramus-Myjak</cp:lastModifiedBy>
  <cp:revision>2</cp:revision>
  <cp:lastPrinted>2026-03-24T06:32:00Z</cp:lastPrinted>
  <dcterms:created xsi:type="dcterms:W3CDTF">2026-03-24T08:48:00Z</dcterms:created>
  <dcterms:modified xsi:type="dcterms:W3CDTF">2026-03-24T08:48:00Z</dcterms:modified>
</cp:coreProperties>
</file>