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3460A2" w14:textId="47954E36" w:rsidR="00B36EDA" w:rsidRPr="00353FDC" w:rsidRDefault="00035FB5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035FB5">
        <w:rPr>
          <w:rFonts w:ascii="Arial" w:hAnsi="Arial" w:cs="Arial"/>
        </w:rPr>
        <w:t>Kraków</w:t>
      </w:r>
      <w:r w:rsidR="00B36EDA" w:rsidRPr="00353FDC">
        <w:rPr>
          <w:rFonts w:ascii="Arial" w:hAnsi="Arial" w:cs="Arial"/>
        </w:rPr>
        <w:t xml:space="preserve"> dnia: </w:t>
      </w:r>
      <w:r w:rsidRPr="00035FB5">
        <w:rPr>
          <w:rFonts w:ascii="Arial" w:hAnsi="Arial" w:cs="Arial"/>
        </w:rPr>
        <w:t>2026-03-2</w:t>
      </w:r>
      <w:r w:rsidR="00C52353">
        <w:rPr>
          <w:rFonts w:ascii="Arial" w:hAnsi="Arial" w:cs="Arial"/>
        </w:rPr>
        <w:t>4</w:t>
      </w:r>
    </w:p>
    <w:p w14:paraId="466C2E79" w14:textId="77777777" w:rsidR="00B36EDA" w:rsidRPr="00353FDC" w:rsidRDefault="00035FB5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035FB5">
        <w:rPr>
          <w:rFonts w:ascii="Arial" w:hAnsi="Arial" w:cs="Arial"/>
          <w:b/>
          <w:bCs/>
        </w:rPr>
        <w:t>Szpital Specjalistyczny im. Stefana Żeromskiego SP ZOZ w Krakowie</w:t>
      </w:r>
    </w:p>
    <w:p w14:paraId="3F3FA91B" w14:textId="77777777" w:rsidR="00B36EDA" w:rsidRPr="00353FDC" w:rsidRDefault="00035FB5" w:rsidP="00B36EDA">
      <w:pPr>
        <w:spacing w:line="360" w:lineRule="auto"/>
        <w:ind w:right="3969"/>
        <w:rPr>
          <w:rFonts w:ascii="Arial" w:hAnsi="Arial" w:cs="Arial"/>
        </w:rPr>
      </w:pPr>
      <w:r w:rsidRPr="00035FB5">
        <w:rPr>
          <w:rFonts w:ascii="Arial" w:hAnsi="Arial" w:cs="Arial"/>
        </w:rPr>
        <w:t>os. Na Skarpie</w:t>
      </w:r>
      <w:r w:rsidR="00B36EDA" w:rsidRPr="00353FDC">
        <w:rPr>
          <w:rFonts w:ascii="Arial" w:hAnsi="Arial" w:cs="Arial"/>
        </w:rPr>
        <w:t xml:space="preserve"> </w:t>
      </w:r>
      <w:r w:rsidRPr="00035FB5">
        <w:rPr>
          <w:rFonts w:ascii="Arial" w:hAnsi="Arial" w:cs="Arial"/>
        </w:rPr>
        <w:t>66</w:t>
      </w:r>
    </w:p>
    <w:p w14:paraId="08473FC9" w14:textId="77777777" w:rsidR="00B36EDA" w:rsidRPr="00353FDC" w:rsidRDefault="00035FB5" w:rsidP="00B36EDA">
      <w:pPr>
        <w:ind w:right="3969"/>
        <w:rPr>
          <w:rFonts w:ascii="Arial" w:hAnsi="Arial" w:cs="Arial"/>
        </w:rPr>
      </w:pPr>
      <w:r w:rsidRPr="00035FB5">
        <w:rPr>
          <w:rFonts w:ascii="Arial" w:hAnsi="Arial" w:cs="Arial"/>
        </w:rPr>
        <w:t>31-913</w:t>
      </w:r>
      <w:r w:rsidR="00B36EDA" w:rsidRPr="00353FDC">
        <w:rPr>
          <w:rFonts w:ascii="Arial" w:hAnsi="Arial" w:cs="Arial"/>
        </w:rPr>
        <w:t xml:space="preserve"> </w:t>
      </w:r>
      <w:r w:rsidRPr="00035FB5">
        <w:rPr>
          <w:rFonts w:ascii="Arial" w:hAnsi="Arial" w:cs="Arial"/>
        </w:rPr>
        <w:t>Kraków</w:t>
      </w:r>
    </w:p>
    <w:p w14:paraId="3066C6BB" w14:textId="77777777" w:rsidR="00B36EDA" w:rsidRPr="00353FDC" w:rsidRDefault="00B36EDA" w:rsidP="00B36E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1E2BD10" w14:textId="77777777" w:rsidR="00B36EDA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2BC96247" w14:textId="311C3F3A" w:rsidR="00C52353" w:rsidRPr="00C52353" w:rsidRDefault="00C52353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</w:rPr>
      </w:pPr>
      <w:r w:rsidRPr="00C52353">
        <w:rPr>
          <w:rFonts w:ascii="Arial" w:hAnsi="Arial" w:cs="Arial"/>
          <w:bCs/>
        </w:rPr>
        <w:t>DZP-271-61/25-</w:t>
      </w:r>
      <w:r w:rsidR="00FA0081">
        <w:rPr>
          <w:rFonts w:ascii="Arial" w:hAnsi="Arial" w:cs="Arial"/>
          <w:bCs/>
        </w:rPr>
        <w:t>341.</w:t>
      </w:r>
      <w:r w:rsidRPr="00C52353">
        <w:rPr>
          <w:rFonts w:ascii="Arial" w:hAnsi="Arial" w:cs="Arial"/>
          <w:bCs/>
        </w:rPr>
        <w:t>AOM</w:t>
      </w:r>
    </w:p>
    <w:p w14:paraId="227BF371" w14:textId="77777777"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14:paraId="2F33C5F4" w14:textId="77777777" w:rsidTr="00B36EDA">
        <w:tc>
          <w:tcPr>
            <w:tcW w:w="9923" w:type="dxa"/>
            <w:shd w:val="clear" w:color="auto" w:fill="F2F2F2"/>
            <w:hideMark/>
          </w:tcPr>
          <w:p w14:paraId="08370DCC" w14:textId="77777777"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4318F31F" w14:textId="77777777"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703DE560" w14:textId="77777777"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14:paraId="11957582" w14:textId="77777777"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14:paraId="32EB5727" w14:textId="77777777" w:rsidTr="00B36EDA">
        <w:tc>
          <w:tcPr>
            <w:tcW w:w="2269" w:type="dxa"/>
          </w:tcPr>
          <w:p w14:paraId="2DC9C9C7" w14:textId="77777777"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</w:tcPr>
          <w:p w14:paraId="314EB10F" w14:textId="77777777" w:rsidR="00B36EDA" w:rsidRPr="00353FDC" w:rsidRDefault="00035FB5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Dostawa sprzętu jednorazowego sterylnego</w:t>
            </w:r>
          </w:p>
        </w:tc>
      </w:tr>
      <w:tr w:rsidR="00035FB5" w:rsidRPr="00353FDC" w14:paraId="6976C216" w14:textId="77777777" w:rsidTr="00E77D1A">
        <w:tc>
          <w:tcPr>
            <w:tcW w:w="2269" w:type="dxa"/>
          </w:tcPr>
          <w:p w14:paraId="097B50AF" w14:textId="77777777" w:rsidR="00035FB5" w:rsidRPr="00353FDC" w:rsidRDefault="00035FB5" w:rsidP="00E77D1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</w:tcPr>
          <w:p w14:paraId="5AD2F10F" w14:textId="77777777" w:rsidR="00035FB5" w:rsidRPr="00353FDC" w:rsidRDefault="00035FB5" w:rsidP="00E77D1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SZP-271-61/25</w:t>
            </w:r>
          </w:p>
        </w:tc>
      </w:tr>
    </w:tbl>
    <w:p w14:paraId="0C00A694" w14:textId="77777777"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1003346A" w14:textId="536271F5"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035FB5" w:rsidRPr="00035FB5">
        <w:rPr>
          <w:rFonts w:ascii="Arial" w:hAnsi="Arial" w:cs="Arial"/>
          <w:b/>
        </w:rPr>
        <w:t>Szpital Specjalistyczny im. Stefana Żeromskiego SP ZOZ w Krakowie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035FB5" w:rsidRPr="00035FB5">
        <w:rPr>
          <w:rFonts w:ascii="Arial" w:hAnsi="Arial" w:cs="Arial"/>
        </w:rPr>
        <w:t>(t.j. Dz. U. z 2024 r. poz. 1320 z p</w:t>
      </w:r>
      <w:r w:rsidR="00C52353">
        <w:rPr>
          <w:rFonts w:ascii="Arial" w:hAnsi="Arial" w:cs="Arial"/>
        </w:rPr>
        <w:t>óźn</w:t>
      </w:r>
      <w:r w:rsidR="00035FB5" w:rsidRPr="00035FB5">
        <w:rPr>
          <w:rFonts w:ascii="Arial" w:hAnsi="Arial" w:cs="Arial"/>
        </w:rPr>
        <w:t>. zm.)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035FB5" w14:paraId="362091D6" w14:textId="77777777" w:rsidTr="00035FB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E8645" w14:textId="77777777" w:rsidR="00035FB5" w:rsidRPr="00F245C5" w:rsidRDefault="00035FB5" w:rsidP="00E77D1A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035FB5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35FB5">
              <w:rPr>
                <w:rFonts w:ascii="Arial" w:hAnsi="Arial" w:cs="Arial"/>
              </w:rPr>
              <w:t>matryca do nacinania skóry</w:t>
            </w:r>
          </w:p>
          <w:p w14:paraId="7071F502" w14:textId="77777777" w:rsidR="00035FB5" w:rsidRPr="00F245C5" w:rsidRDefault="00035FB5" w:rsidP="00E77D1A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035FB5">
              <w:rPr>
                <w:rFonts w:ascii="Arial" w:hAnsi="Arial" w:cs="Arial"/>
                <w:b/>
              </w:rPr>
              <w:t>Aesculap</w:t>
            </w:r>
            <w:proofErr w:type="spellEnd"/>
            <w:r w:rsidRPr="00035FB5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035FB5">
              <w:rPr>
                <w:rFonts w:ascii="Arial" w:hAnsi="Arial" w:cs="Arial"/>
                <w:b/>
              </w:rPr>
              <w:t>Chifa</w:t>
            </w:r>
            <w:proofErr w:type="spellEnd"/>
            <w:r w:rsidRPr="00035FB5">
              <w:rPr>
                <w:rFonts w:ascii="Arial" w:hAnsi="Arial" w:cs="Arial"/>
                <w:b/>
              </w:rPr>
              <w:t xml:space="preserve"> Spółka z ograniczoną odpowiedzialnością</w:t>
            </w:r>
          </w:p>
          <w:p w14:paraId="5ED135CD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Tysiąclecia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14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B09DEDA" w14:textId="77777777" w:rsidR="00035FB5" w:rsidRPr="00F245C5" w:rsidRDefault="00035FB5" w:rsidP="00E77D1A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64-300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Nowy Tomyśl</w:t>
            </w:r>
          </w:p>
          <w:p w14:paraId="64B721D1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35FB5">
              <w:rPr>
                <w:rFonts w:ascii="Arial" w:hAnsi="Arial" w:cs="Arial"/>
                <w:b/>
              </w:rPr>
              <w:t>37 530.00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09939D9" w14:textId="77777777" w:rsidR="00035FB5" w:rsidRPr="00F245C5" w:rsidRDefault="00035FB5" w:rsidP="00E77D1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14D1B63" w14:textId="77777777" w:rsidR="00035FB5" w:rsidRPr="00F245C5" w:rsidRDefault="00035FB5" w:rsidP="00E77D1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5FB5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035FB5" w14:paraId="6252018C" w14:textId="77777777" w:rsidTr="00035FB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795BD" w14:textId="77777777" w:rsidR="00035FB5" w:rsidRPr="00F245C5" w:rsidRDefault="00035FB5" w:rsidP="00E77D1A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035FB5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35FB5">
              <w:rPr>
                <w:rFonts w:ascii="Arial" w:hAnsi="Arial" w:cs="Arial"/>
              </w:rPr>
              <w:t>Sprzęt urologiczny</w:t>
            </w:r>
          </w:p>
          <w:p w14:paraId="5E8822B7" w14:textId="77777777" w:rsidR="00035FB5" w:rsidRPr="00F245C5" w:rsidRDefault="00035FB5" w:rsidP="00E77D1A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035FB5">
              <w:rPr>
                <w:rFonts w:ascii="Arial" w:hAnsi="Arial" w:cs="Arial"/>
                <w:b/>
              </w:rPr>
              <w:t>SKAMEX Spółka Akcyjna</w:t>
            </w:r>
          </w:p>
          <w:p w14:paraId="27A8A305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dr Stefana Kopcińskiego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62D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B82B6CF" w14:textId="77777777" w:rsidR="00035FB5" w:rsidRPr="00F245C5" w:rsidRDefault="00035FB5" w:rsidP="00E77D1A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90-032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Łódź</w:t>
            </w:r>
          </w:p>
          <w:p w14:paraId="30ABDB52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35FB5">
              <w:rPr>
                <w:rFonts w:ascii="Arial" w:hAnsi="Arial" w:cs="Arial"/>
                <w:b/>
              </w:rPr>
              <w:t>638 327.52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C09B480" w14:textId="77777777" w:rsidR="00035FB5" w:rsidRPr="00F245C5" w:rsidRDefault="00035FB5" w:rsidP="00E77D1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B5E78EE" w14:textId="77777777" w:rsidR="00035FB5" w:rsidRPr="00F245C5" w:rsidRDefault="00035FB5" w:rsidP="00E77D1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5FB5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035FB5" w14:paraId="42690166" w14:textId="77777777" w:rsidTr="00035FB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255CF" w14:textId="77777777" w:rsidR="00035FB5" w:rsidRPr="00F245C5" w:rsidRDefault="00035FB5" w:rsidP="00E77D1A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035FB5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proofErr w:type="spellStart"/>
            <w:r w:rsidRPr="00035FB5">
              <w:rPr>
                <w:rFonts w:ascii="Arial" w:hAnsi="Arial" w:cs="Arial"/>
              </w:rPr>
              <w:t>retraktor</w:t>
            </w:r>
            <w:proofErr w:type="spellEnd"/>
          </w:p>
          <w:p w14:paraId="7D72F35C" w14:textId="77777777" w:rsidR="00035FB5" w:rsidRPr="00F245C5" w:rsidRDefault="00035FB5" w:rsidP="00E77D1A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035FB5">
              <w:rPr>
                <w:rFonts w:ascii="Arial" w:hAnsi="Arial" w:cs="Arial"/>
                <w:b/>
              </w:rPr>
              <w:t>Applied Medical Polska spółka z ograniczoną odpowiedzialnością</w:t>
            </w:r>
          </w:p>
          <w:p w14:paraId="3DEF18B8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Grójecka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208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8940DE8" w14:textId="77777777" w:rsidR="00035FB5" w:rsidRPr="00F245C5" w:rsidRDefault="00035FB5" w:rsidP="00E77D1A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02-390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Warszawa</w:t>
            </w:r>
          </w:p>
          <w:p w14:paraId="02E64691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35FB5">
              <w:rPr>
                <w:rFonts w:ascii="Arial" w:hAnsi="Arial" w:cs="Arial"/>
                <w:b/>
              </w:rPr>
              <w:t>7 128.00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72DCE83" w14:textId="77777777" w:rsidR="00035FB5" w:rsidRPr="00F245C5" w:rsidRDefault="00035FB5" w:rsidP="00E77D1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3586D62" w14:textId="77777777" w:rsidR="00035FB5" w:rsidRPr="00F245C5" w:rsidRDefault="00035FB5" w:rsidP="00E77D1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5FB5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035FB5" w14:paraId="1779E8BA" w14:textId="77777777" w:rsidTr="00035FB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773C1" w14:textId="77777777" w:rsidR="00035FB5" w:rsidRPr="00F245C5" w:rsidRDefault="00035FB5" w:rsidP="00E77D1A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035FB5">
              <w:rPr>
                <w:rFonts w:ascii="Arial" w:hAnsi="Arial" w:cs="Arial"/>
                <w:b/>
                <w:bCs/>
              </w:rPr>
              <w:t>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35FB5">
              <w:rPr>
                <w:rFonts w:ascii="Arial" w:hAnsi="Arial" w:cs="Arial"/>
              </w:rPr>
              <w:t>Preparat do endoskopowego leczenia odpływów pęcherzowo-moczowodowych</w:t>
            </w:r>
          </w:p>
          <w:p w14:paraId="08D09AD1" w14:textId="77777777" w:rsidR="00035FB5" w:rsidRPr="00F245C5" w:rsidRDefault="00035FB5" w:rsidP="00E77D1A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035FB5">
              <w:rPr>
                <w:rFonts w:ascii="Arial" w:hAnsi="Arial" w:cs="Arial"/>
                <w:b/>
              </w:rPr>
              <w:t>SMART Medical Solutions Sp. z o.o.</w:t>
            </w:r>
          </w:p>
          <w:p w14:paraId="45D00663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Żeliwna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38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891E239" w14:textId="77777777" w:rsidR="00035FB5" w:rsidRPr="00F245C5" w:rsidRDefault="00035FB5" w:rsidP="00E77D1A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40-599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Katowice</w:t>
            </w:r>
          </w:p>
          <w:p w14:paraId="6FA091E0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35FB5">
              <w:rPr>
                <w:rFonts w:ascii="Arial" w:hAnsi="Arial" w:cs="Arial"/>
                <w:b/>
              </w:rPr>
              <w:t>24 570.00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E093129" w14:textId="77777777" w:rsidR="00035FB5" w:rsidRPr="00F245C5" w:rsidRDefault="00035FB5" w:rsidP="00E77D1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1AFFC96" w14:textId="77777777" w:rsidR="00035FB5" w:rsidRPr="00F245C5" w:rsidRDefault="00035FB5" w:rsidP="00E77D1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5FB5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035FB5" w14:paraId="782A1B3C" w14:textId="77777777" w:rsidTr="00035FB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1E011" w14:textId="77777777" w:rsidR="00035FB5" w:rsidRPr="00F245C5" w:rsidRDefault="00035FB5" w:rsidP="00E77D1A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035FB5">
              <w:rPr>
                <w:rFonts w:ascii="Arial" w:hAnsi="Arial" w:cs="Arial"/>
                <w:b/>
                <w:bCs/>
              </w:rPr>
              <w:t>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35FB5">
              <w:rPr>
                <w:rFonts w:ascii="Arial" w:hAnsi="Arial" w:cs="Arial"/>
              </w:rPr>
              <w:t>Balon do rozszerzania powłok</w:t>
            </w:r>
          </w:p>
          <w:p w14:paraId="065DC45F" w14:textId="77777777" w:rsidR="00035FB5" w:rsidRPr="00F245C5" w:rsidRDefault="00035FB5" w:rsidP="00E77D1A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035FB5">
              <w:rPr>
                <w:rFonts w:ascii="Arial" w:hAnsi="Arial" w:cs="Arial"/>
                <w:b/>
              </w:rPr>
              <w:t>Aesculap</w:t>
            </w:r>
            <w:proofErr w:type="spellEnd"/>
            <w:r w:rsidRPr="00035FB5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035FB5">
              <w:rPr>
                <w:rFonts w:ascii="Arial" w:hAnsi="Arial" w:cs="Arial"/>
                <w:b/>
              </w:rPr>
              <w:t>Chifa</w:t>
            </w:r>
            <w:proofErr w:type="spellEnd"/>
            <w:r w:rsidRPr="00035FB5">
              <w:rPr>
                <w:rFonts w:ascii="Arial" w:hAnsi="Arial" w:cs="Arial"/>
                <w:b/>
              </w:rPr>
              <w:t xml:space="preserve"> Spółka z ograniczoną odpowiedzialnością</w:t>
            </w:r>
          </w:p>
          <w:p w14:paraId="56431BF8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Tysiąclecia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14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794E06B" w14:textId="77777777" w:rsidR="00035FB5" w:rsidRPr="00F245C5" w:rsidRDefault="00035FB5" w:rsidP="00E77D1A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64-300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Nowy Tomyśl</w:t>
            </w:r>
          </w:p>
          <w:p w14:paraId="55725537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35FB5">
              <w:rPr>
                <w:rFonts w:ascii="Arial" w:hAnsi="Arial" w:cs="Arial"/>
                <w:b/>
              </w:rPr>
              <w:t>249 480.00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E3C11D9" w14:textId="77777777" w:rsidR="00035FB5" w:rsidRPr="00F245C5" w:rsidRDefault="00035FB5" w:rsidP="00E77D1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18576C5" w14:textId="77777777" w:rsidR="00035FB5" w:rsidRPr="00F245C5" w:rsidRDefault="00035FB5" w:rsidP="00E77D1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5FB5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035FB5" w14:paraId="2D77AD2A" w14:textId="77777777" w:rsidTr="00035FB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3CB6E" w14:textId="77777777" w:rsidR="00035FB5" w:rsidRPr="00F245C5" w:rsidRDefault="00035FB5" w:rsidP="00E77D1A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035FB5">
              <w:rPr>
                <w:rFonts w:ascii="Arial" w:hAnsi="Arial" w:cs="Arial"/>
                <w:b/>
                <w:bCs/>
              </w:rPr>
              <w:t>6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35FB5">
              <w:rPr>
                <w:rFonts w:ascii="Arial" w:hAnsi="Arial" w:cs="Arial"/>
              </w:rPr>
              <w:t>Pompa elastomerowa</w:t>
            </w:r>
          </w:p>
          <w:p w14:paraId="497FF8ED" w14:textId="77777777" w:rsidR="00035FB5" w:rsidRPr="00F245C5" w:rsidRDefault="00035FB5" w:rsidP="00E77D1A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035FB5">
              <w:rPr>
                <w:rFonts w:ascii="Arial" w:hAnsi="Arial" w:cs="Arial"/>
                <w:b/>
              </w:rPr>
              <w:t>Baxter Polska Sp. z o.o.</w:t>
            </w:r>
          </w:p>
          <w:p w14:paraId="4D7D7E41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Kruczkowskiego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2617281" w14:textId="77777777" w:rsidR="00035FB5" w:rsidRPr="00F245C5" w:rsidRDefault="00035FB5" w:rsidP="00E77D1A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00-380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Warszawa</w:t>
            </w:r>
          </w:p>
          <w:p w14:paraId="4F72B879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35FB5">
              <w:rPr>
                <w:rFonts w:ascii="Arial" w:hAnsi="Arial" w:cs="Arial"/>
                <w:b/>
              </w:rPr>
              <w:t>34 214.40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F1BCC3A" w14:textId="77777777" w:rsidR="00035FB5" w:rsidRPr="00F245C5" w:rsidRDefault="00035FB5" w:rsidP="00E77D1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876B7D7" w14:textId="77777777" w:rsidR="00035FB5" w:rsidRPr="00F245C5" w:rsidRDefault="00035FB5" w:rsidP="00E77D1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5FB5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035FB5" w14:paraId="1F5295B0" w14:textId="77777777" w:rsidTr="00035FB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AF9F9" w14:textId="77777777" w:rsidR="00035FB5" w:rsidRPr="00F245C5" w:rsidRDefault="00035FB5" w:rsidP="00E77D1A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035FB5">
              <w:rPr>
                <w:rFonts w:ascii="Arial" w:hAnsi="Arial" w:cs="Arial"/>
                <w:b/>
                <w:bCs/>
              </w:rPr>
              <w:t>8</w:t>
            </w:r>
            <w:r w:rsidRPr="00F245C5">
              <w:rPr>
                <w:rFonts w:ascii="Arial" w:hAnsi="Arial" w:cs="Arial"/>
              </w:rPr>
              <w:t xml:space="preserve">: </w:t>
            </w:r>
            <w:proofErr w:type="spellStart"/>
            <w:r w:rsidRPr="00035FB5">
              <w:rPr>
                <w:rFonts w:ascii="Arial" w:hAnsi="Arial" w:cs="Arial"/>
              </w:rPr>
              <w:t>Ewakuator</w:t>
            </w:r>
            <w:proofErr w:type="spellEnd"/>
            <w:r w:rsidRPr="00035FB5">
              <w:rPr>
                <w:rFonts w:ascii="Arial" w:hAnsi="Arial" w:cs="Arial"/>
              </w:rPr>
              <w:t>, igły, zestawy</w:t>
            </w:r>
          </w:p>
          <w:p w14:paraId="6894BDDD" w14:textId="77777777" w:rsidR="00035FB5" w:rsidRPr="00F245C5" w:rsidRDefault="00035FB5" w:rsidP="00E77D1A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035FB5">
              <w:rPr>
                <w:rFonts w:ascii="Arial" w:hAnsi="Arial" w:cs="Arial"/>
                <w:b/>
              </w:rPr>
              <w:t>Beryl Med Poland Sp. z o.o.</w:t>
            </w:r>
          </w:p>
          <w:p w14:paraId="2D44C385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rtm. Witolda Pileckiego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59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/151</w:t>
            </w:r>
          </w:p>
          <w:p w14:paraId="420D7EF0" w14:textId="77777777" w:rsidR="00035FB5" w:rsidRPr="00F245C5" w:rsidRDefault="00035FB5" w:rsidP="00E77D1A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02-781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Warszawa</w:t>
            </w:r>
          </w:p>
          <w:p w14:paraId="1ACB8AD1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35FB5">
              <w:rPr>
                <w:rFonts w:ascii="Arial" w:hAnsi="Arial" w:cs="Arial"/>
                <w:b/>
              </w:rPr>
              <w:t>32 292.00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D992E4C" w14:textId="77777777" w:rsidR="00035FB5" w:rsidRPr="00F245C5" w:rsidRDefault="00035FB5" w:rsidP="00E77D1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891E031" w14:textId="77777777" w:rsidR="00035FB5" w:rsidRPr="00F245C5" w:rsidRDefault="00035FB5" w:rsidP="00E77D1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5FB5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035FB5" w14:paraId="6D7735A5" w14:textId="77777777" w:rsidTr="00035FB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54B44" w14:textId="77777777" w:rsidR="00035FB5" w:rsidRPr="00F245C5" w:rsidRDefault="00035FB5" w:rsidP="00E77D1A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035FB5">
              <w:rPr>
                <w:rFonts w:ascii="Arial" w:hAnsi="Arial" w:cs="Arial"/>
                <w:b/>
                <w:bCs/>
              </w:rPr>
              <w:t>9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35FB5">
              <w:rPr>
                <w:rFonts w:ascii="Arial" w:hAnsi="Arial" w:cs="Arial"/>
              </w:rPr>
              <w:t>Strzykawka z 0,9% NaCl</w:t>
            </w:r>
          </w:p>
          <w:p w14:paraId="036550BD" w14:textId="77777777" w:rsidR="00035FB5" w:rsidRPr="00F245C5" w:rsidRDefault="00035FB5" w:rsidP="00E77D1A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035FB5">
              <w:rPr>
                <w:rFonts w:ascii="Arial" w:hAnsi="Arial" w:cs="Arial"/>
                <w:b/>
              </w:rPr>
              <w:t>Bialmed</w:t>
            </w:r>
            <w:proofErr w:type="spellEnd"/>
            <w:r w:rsidRPr="00035FB5">
              <w:rPr>
                <w:rFonts w:ascii="Arial" w:hAnsi="Arial" w:cs="Arial"/>
                <w:b/>
              </w:rPr>
              <w:t xml:space="preserve"> Sp. z o.o.</w:t>
            </w:r>
          </w:p>
          <w:p w14:paraId="60D71EC0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Kazimierzowska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46/48/35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7C39F84" w14:textId="77777777" w:rsidR="00035FB5" w:rsidRPr="00F245C5" w:rsidRDefault="00035FB5" w:rsidP="00E77D1A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02-546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Warszawa</w:t>
            </w:r>
          </w:p>
          <w:p w14:paraId="66CB56C7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35FB5">
              <w:rPr>
                <w:rFonts w:ascii="Arial" w:hAnsi="Arial" w:cs="Arial"/>
                <w:b/>
              </w:rPr>
              <w:t>470.88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1CD099B" w14:textId="77777777" w:rsidR="00035FB5" w:rsidRPr="00F245C5" w:rsidRDefault="00035FB5" w:rsidP="00E77D1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1F635B5" w14:textId="77777777" w:rsidR="00035FB5" w:rsidRPr="00F245C5" w:rsidRDefault="00035FB5" w:rsidP="00E77D1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5FB5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035FB5" w14:paraId="5E5B9F5C" w14:textId="77777777" w:rsidTr="00035FB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1F36E" w14:textId="77777777" w:rsidR="00035FB5" w:rsidRPr="00F245C5" w:rsidRDefault="00035FB5" w:rsidP="00E77D1A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035FB5">
              <w:rPr>
                <w:rFonts w:ascii="Arial" w:hAnsi="Arial" w:cs="Arial"/>
                <w:b/>
                <w:bCs/>
              </w:rPr>
              <w:t>10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35FB5">
              <w:rPr>
                <w:rFonts w:ascii="Arial" w:hAnsi="Arial" w:cs="Arial"/>
              </w:rPr>
              <w:t>Przyrządy do infuzji</w:t>
            </w:r>
          </w:p>
          <w:p w14:paraId="0FF47970" w14:textId="77777777" w:rsidR="00035FB5" w:rsidRPr="00F245C5" w:rsidRDefault="00035FB5" w:rsidP="00E77D1A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035FB5">
              <w:rPr>
                <w:rFonts w:ascii="Arial" w:hAnsi="Arial" w:cs="Arial"/>
                <w:b/>
              </w:rPr>
              <w:t>Bialmed</w:t>
            </w:r>
            <w:proofErr w:type="spellEnd"/>
            <w:r w:rsidRPr="00035FB5">
              <w:rPr>
                <w:rFonts w:ascii="Arial" w:hAnsi="Arial" w:cs="Arial"/>
                <w:b/>
              </w:rPr>
              <w:t xml:space="preserve"> Sp. z o.o.</w:t>
            </w:r>
          </w:p>
          <w:p w14:paraId="30E37330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Kazimierzowska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46/48/35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0C6C671" w14:textId="77777777" w:rsidR="00035FB5" w:rsidRPr="00F245C5" w:rsidRDefault="00035FB5" w:rsidP="00E77D1A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02-546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Warszawa</w:t>
            </w:r>
          </w:p>
          <w:p w14:paraId="04B793E7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35FB5">
              <w:rPr>
                <w:rFonts w:ascii="Arial" w:hAnsi="Arial" w:cs="Arial"/>
                <w:b/>
              </w:rPr>
              <w:t>85 600.15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1B1B6E6" w14:textId="77777777" w:rsidR="00035FB5" w:rsidRPr="00F245C5" w:rsidRDefault="00035FB5" w:rsidP="00E77D1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9C24EF3" w14:textId="77777777" w:rsidR="00035FB5" w:rsidRPr="00F245C5" w:rsidRDefault="00035FB5" w:rsidP="00E77D1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5FB5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035FB5" w14:paraId="263183F0" w14:textId="77777777" w:rsidTr="00035FB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D7984" w14:textId="77777777" w:rsidR="00035FB5" w:rsidRPr="00F245C5" w:rsidRDefault="00035FB5" w:rsidP="00E77D1A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035FB5">
              <w:rPr>
                <w:rFonts w:ascii="Arial" w:hAnsi="Arial" w:cs="Arial"/>
                <w:b/>
                <w:bCs/>
              </w:rPr>
              <w:t>11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35FB5">
              <w:rPr>
                <w:rFonts w:ascii="Arial" w:hAnsi="Arial" w:cs="Arial"/>
              </w:rPr>
              <w:t>Test antygenowy malaria</w:t>
            </w:r>
          </w:p>
          <w:p w14:paraId="462BA8C6" w14:textId="1E08C1C0" w:rsidR="00035FB5" w:rsidRPr="00F245C5" w:rsidRDefault="008A28B6" w:rsidP="00E77D1A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MEDAN </w:t>
            </w:r>
            <w:r w:rsidR="00035FB5" w:rsidRPr="00035FB5">
              <w:rPr>
                <w:rFonts w:ascii="Arial" w:hAnsi="Arial" w:cs="Arial"/>
                <w:b/>
              </w:rPr>
              <w:t>Andrzej Hędrzak</w:t>
            </w:r>
          </w:p>
          <w:p w14:paraId="13F69C75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 xml:space="preserve">A. </w:t>
            </w:r>
            <w:proofErr w:type="spellStart"/>
            <w:r w:rsidRPr="00035FB5">
              <w:rPr>
                <w:rFonts w:ascii="Arial" w:hAnsi="Arial" w:cs="Arial"/>
                <w:bCs/>
              </w:rPr>
              <w:t>Korczoka</w:t>
            </w:r>
            <w:proofErr w:type="spellEnd"/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32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6DCF6E3" w14:textId="77777777" w:rsidR="00035FB5" w:rsidRPr="00F245C5" w:rsidRDefault="00035FB5" w:rsidP="00E77D1A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44-103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Gliwice</w:t>
            </w:r>
          </w:p>
          <w:p w14:paraId="15F8601F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35FB5">
              <w:rPr>
                <w:rFonts w:ascii="Arial" w:hAnsi="Arial" w:cs="Arial"/>
                <w:b/>
              </w:rPr>
              <w:t>2 293.92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48C5043" w14:textId="77777777" w:rsidR="00035FB5" w:rsidRPr="00F245C5" w:rsidRDefault="00035FB5" w:rsidP="00E77D1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5F013B9" w14:textId="77777777" w:rsidR="00035FB5" w:rsidRPr="00F245C5" w:rsidRDefault="00035FB5" w:rsidP="00E77D1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5FB5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035FB5" w14:paraId="5E78AA58" w14:textId="77777777" w:rsidTr="00035FB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F5EF6" w14:textId="77777777" w:rsidR="00035FB5" w:rsidRPr="00F245C5" w:rsidRDefault="00035FB5" w:rsidP="00E77D1A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035FB5">
              <w:rPr>
                <w:rFonts w:ascii="Arial" w:hAnsi="Arial" w:cs="Arial"/>
                <w:b/>
                <w:bCs/>
              </w:rPr>
              <w:t>12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35FB5">
              <w:rPr>
                <w:rFonts w:ascii="Arial" w:hAnsi="Arial" w:cs="Arial"/>
              </w:rPr>
              <w:t xml:space="preserve">Sterylny </w:t>
            </w:r>
            <w:proofErr w:type="spellStart"/>
            <w:r w:rsidRPr="00035FB5">
              <w:rPr>
                <w:rFonts w:ascii="Arial" w:hAnsi="Arial" w:cs="Arial"/>
              </w:rPr>
              <w:t>lubrykant</w:t>
            </w:r>
            <w:proofErr w:type="spellEnd"/>
            <w:r w:rsidRPr="00035FB5">
              <w:rPr>
                <w:rFonts w:ascii="Arial" w:hAnsi="Arial" w:cs="Arial"/>
              </w:rPr>
              <w:t xml:space="preserve"> poślizgowy</w:t>
            </w:r>
          </w:p>
          <w:p w14:paraId="010AD5DE" w14:textId="77777777" w:rsidR="00035FB5" w:rsidRPr="00F245C5" w:rsidRDefault="00035FB5" w:rsidP="00E77D1A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035FB5">
              <w:rPr>
                <w:rFonts w:ascii="Arial" w:hAnsi="Arial" w:cs="Arial"/>
                <w:b/>
              </w:rPr>
              <w:t>Lubmedical</w:t>
            </w:r>
            <w:proofErr w:type="spellEnd"/>
            <w:r w:rsidRPr="00035FB5">
              <w:rPr>
                <w:rFonts w:ascii="Arial" w:hAnsi="Arial" w:cs="Arial"/>
                <w:b/>
              </w:rPr>
              <w:t xml:space="preserve"> Sp. z o. o. Sp. k.</w:t>
            </w:r>
          </w:p>
          <w:p w14:paraId="17BB589A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Anny Walentynowicz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34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942D335" w14:textId="77777777" w:rsidR="00035FB5" w:rsidRPr="00F245C5" w:rsidRDefault="00035FB5" w:rsidP="00E77D1A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20-328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Lublin</w:t>
            </w:r>
          </w:p>
          <w:p w14:paraId="63AD4D44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35FB5">
              <w:rPr>
                <w:rFonts w:ascii="Arial" w:hAnsi="Arial" w:cs="Arial"/>
                <w:b/>
              </w:rPr>
              <w:t>4 681.80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A7A03F5" w14:textId="77777777" w:rsidR="00035FB5" w:rsidRPr="00F245C5" w:rsidRDefault="00035FB5" w:rsidP="00E77D1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5F68C7F" w14:textId="77777777" w:rsidR="00035FB5" w:rsidRPr="00F245C5" w:rsidRDefault="00035FB5" w:rsidP="00E77D1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5FB5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035FB5" w14:paraId="1E684FE6" w14:textId="77777777" w:rsidTr="00035FB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2BD360" w14:textId="77777777" w:rsidR="00035FB5" w:rsidRPr="00F245C5" w:rsidRDefault="00035FB5" w:rsidP="00E77D1A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035FB5">
              <w:rPr>
                <w:rFonts w:ascii="Arial" w:hAnsi="Arial" w:cs="Arial"/>
                <w:b/>
                <w:bCs/>
              </w:rPr>
              <w:t>13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35FB5">
              <w:rPr>
                <w:rFonts w:ascii="Arial" w:hAnsi="Arial" w:cs="Arial"/>
              </w:rPr>
              <w:t xml:space="preserve">Igła </w:t>
            </w:r>
            <w:proofErr w:type="spellStart"/>
            <w:r w:rsidRPr="00035FB5">
              <w:rPr>
                <w:rFonts w:ascii="Arial" w:hAnsi="Arial" w:cs="Arial"/>
              </w:rPr>
              <w:t>doszpikowa</w:t>
            </w:r>
            <w:proofErr w:type="spellEnd"/>
          </w:p>
          <w:p w14:paraId="6A58E8CF" w14:textId="77777777" w:rsidR="00035FB5" w:rsidRPr="00F245C5" w:rsidRDefault="00035FB5" w:rsidP="00E77D1A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035FB5">
              <w:rPr>
                <w:rFonts w:ascii="Arial" w:hAnsi="Arial" w:cs="Arial"/>
                <w:b/>
              </w:rPr>
              <w:t>Boxmet</w:t>
            </w:r>
            <w:proofErr w:type="spellEnd"/>
            <w:r w:rsidRPr="00035FB5">
              <w:rPr>
                <w:rFonts w:ascii="Arial" w:hAnsi="Arial" w:cs="Arial"/>
                <w:b/>
              </w:rPr>
              <w:t xml:space="preserve"> Medical Sp. z o.o.</w:t>
            </w:r>
          </w:p>
          <w:p w14:paraId="6FE82C5B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Piskorzów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51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8FA9320" w14:textId="77777777" w:rsidR="00035FB5" w:rsidRPr="00F245C5" w:rsidRDefault="00035FB5" w:rsidP="00E77D1A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58-250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Pieszyce</w:t>
            </w:r>
          </w:p>
          <w:p w14:paraId="7FEAF409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35FB5">
              <w:rPr>
                <w:rFonts w:ascii="Arial" w:hAnsi="Arial" w:cs="Arial"/>
                <w:b/>
              </w:rPr>
              <w:t>4 503.60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3A0ED0F" w14:textId="77777777" w:rsidR="00035FB5" w:rsidRPr="00F245C5" w:rsidRDefault="00035FB5" w:rsidP="00E77D1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FB358F3" w14:textId="77777777" w:rsidR="00035FB5" w:rsidRPr="00F245C5" w:rsidRDefault="00035FB5" w:rsidP="00E77D1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5FB5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035FB5" w14:paraId="739C8AD7" w14:textId="77777777" w:rsidTr="00035FB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DFA81" w14:textId="77777777" w:rsidR="00035FB5" w:rsidRPr="00F245C5" w:rsidRDefault="00035FB5" w:rsidP="00E77D1A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035FB5">
              <w:rPr>
                <w:rFonts w:ascii="Arial" w:hAnsi="Arial" w:cs="Arial"/>
                <w:b/>
                <w:bCs/>
              </w:rPr>
              <w:t>14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35FB5">
              <w:rPr>
                <w:rFonts w:ascii="Arial" w:hAnsi="Arial" w:cs="Arial"/>
              </w:rPr>
              <w:t>Cewniki do odsysania w systemie zamkniętym</w:t>
            </w:r>
          </w:p>
          <w:p w14:paraId="530FF96F" w14:textId="77777777" w:rsidR="00035FB5" w:rsidRPr="00F245C5" w:rsidRDefault="00035FB5" w:rsidP="00E77D1A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035FB5">
              <w:rPr>
                <w:rFonts w:ascii="Arial" w:hAnsi="Arial" w:cs="Arial"/>
                <w:b/>
              </w:rPr>
              <w:t>CENCORA PIOTR CENCORA</w:t>
            </w:r>
          </w:p>
          <w:p w14:paraId="26E0F79C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WÓLCZAŃSKA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27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/12</w:t>
            </w:r>
          </w:p>
          <w:p w14:paraId="1F87DECF" w14:textId="77777777" w:rsidR="00035FB5" w:rsidRPr="00F245C5" w:rsidRDefault="00035FB5" w:rsidP="00E77D1A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90-607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ŁÓDŹ</w:t>
            </w:r>
          </w:p>
          <w:p w14:paraId="3A7B7B73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35FB5">
              <w:rPr>
                <w:rFonts w:ascii="Arial" w:hAnsi="Arial" w:cs="Arial"/>
                <w:b/>
              </w:rPr>
              <w:t>178 524.00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E3BB2DC" w14:textId="77777777" w:rsidR="00035FB5" w:rsidRPr="00F245C5" w:rsidRDefault="00035FB5" w:rsidP="00E77D1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34971B8" w14:textId="77777777" w:rsidR="00035FB5" w:rsidRPr="00F245C5" w:rsidRDefault="00035FB5" w:rsidP="00E77D1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5FB5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035FB5" w14:paraId="7C65F213" w14:textId="77777777" w:rsidTr="00035FB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742A1" w14:textId="77777777" w:rsidR="00035FB5" w:rsidRPr="00F245C5" w:rsidRDefault="00035FB5" w:rsidP="00E77D1A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035FB5">
              <w:rPr>
                <w:rFonts w:ascii="Arial" w:hAnsi="Arial" w:cs="Arial"/>
                <w:b/>
                <w:bCs/>
              </w:rPr>
              <w:t>18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35FB5">
              <w:rPr>
                <w:rFonts w:ascii="Arial" w:hAnsi="Arial" w:cs="Arial"/>
              </w:rPr>
              <w:t xml:space="preserve">Zestaw do iniekcji </w:t>
            </w:r>
            <w:proofErr w:type="spellStart"/>
            <w:r w:rsidRPr="00035FB5">
              <w:rPr>
                <w:rFonts w:ascii="Arial" w:hAnsi="Arial" w:cs="Arial"/>
              </w:rPr>
              <w:t>okołogałkowych</w:t>
            </w:r>
            <w:proofErr w:type="spellEnd"/>
          </w:p>
          <w:p w14:paraId="7B14034F" w14:textId="77777777" w:rsidR="00035FB5" w:rsidRPr="00F245C5" w:rsidRDefault="00035FB5" w:rsidP="00E77D1A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035FB5">
              <w:rPr>
                <w:rFonts w:ascii="Arial" w:hAnsi="Arial" w:cs="Arial"/>
                <w:b/>
              </w:rPr>
              <w:t>Panep</w:t>
            </w:r>
            <w:proofErr w:type="spellEnd"/>
            <w:r w:rsidRPr="00035FB5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035FB5">
              <w:rPr>
                <w:rFonts w:ascii="Arial" w:hAnsi="Arial" w:cs="Arial"/>
                <w:b/>
              </w:rPr>
              <w:t>s.r.o</w:t>
            </w:r>
            <w:proofErr w:type="spellEnd"/>
            <w:r w:rsidRPr="00035FB5">
              <w:rPr>
                <w:rFonts w:ascii="Arial" w:hAnsi="Arial" w:cs="Arial"/>
                <w:b/>
              </w:rPr>
              <w:t>.</w:t>
            </w:r>
          </w:p>
          <w:p w14:paraId="49CFF252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proofErr w:type="spellStart"/>
            <w:r w:rsidRPr="00035FB5">
              <w:rPr>
                <w:rFonts w:ascii="Arial" w:hAnsi="Arial" w:cs="Arial"/>
                <w:bCs/>
              </w:rPr>
              <w:t>Brněnská</w:t>
            </w:r>
            <w:proofErr w:type="spellEnd"/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1246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990211C" w14:textId="77777777" w:rsidR="00035FB5" w:rsidRPr="00F245C5" w:rsidRDefault="00035FB5" w:rsidP="00E77D1A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665 01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035FB5">
              <w:rPr>
                <w:rFonts w:ascii="Arial" w:hAnsi="Arial" w:cs="Arial"/>
                <w:bCs/>
              </w:rPr>
              <w:t>Rosice</w:t>
            </w:r>
            <w:proofErr w:type="spellEnd"/>
            <w:r w:rsidRPr="00035FB5">
              <w:rPr>
                <w:rFonts w:ascii="Arial" w:hAnsi="Arial" w:cs="Arial"/>
                <w:bCs/>
              </w:rPr>
              <w:t xml:space="preserve"> u Brna</w:t>
            </w:r>
          </w:p>
          <w:p w14:paraId="39530989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35FB5">
              <w:rPr>
                <w:rFonts w:ascii="Arial" w:hAnsi="Arial" w:cs="Arial"/>
                <w:b/>
              </w:rPr>
              <w:t>64 476.00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1A1A8DB" w14:textId="77777777" w:rsidR="00035FB5" w:rsidRPr="00F245C5" w:rsidRDefault="00035FB5" w:rsidP="00E77D1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1D7BC76" w14:textId="77777777" w:rsidR="00035FB5" w:rsidRPr="00F245C5" w:rsidRDefault="00035FB5" w:rsidP="00E77D1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5FB5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035FB5" w14:paraId="5045D2FD" w14:textId="77777777" w:rsidTr="00035FB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4C2CD" w14:textId="77777777" w:rsidR="00035FB5" w:rsidRPr="00F245C5" w:rsidRDefault="00035FB5" w:rsidP="00E77D1A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035FB5">
              <w:rPr>
                <w:rFonts w:ascii="Arial" w:hAnsi="Arial" w:cs="Arial"/>
                <w:b/>
                <w:bCs/>
              </w:rPr>
              <w:t>19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35FB5">
              <w:rPr>
                <w:rFonts w:ascii="Arial" w:hAnsi="Arial" w:cs="Arial"/>
              </w:rPr>
              <w:t xml:space="preserve">Błękit </w:t>
            </w:r>
            <w:proofErr w:type="spellStart"/>
            <w:r w:rsidRPr="00035FB5">
              <w:rPr>
                <w:rFonts w:ascii="Arial" w:hAnsi="Arial" w:cs="Arial"/>
              </w:rPr>
              <w:t>trypanu</w:t>
            </w:r>
            <w:proofErr w:type="spellEnd"/>
          </w:p>
          <w:p w14:paraId="47B23513" w14:textId="77777777" w:rsidR="00035FB5" w:rsidRPr="00F245C5" w:rsidRDefault="00035FB5" w:rsidP="00E77D1A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035FB5">
              <w:rPr>
                <w:rFonts w:ascii="Arial" w:hAnsi="Arial" w:cs="Arial"/>
                <w:b/>
              </w:rPr>
              <w:t>Optotech</w:t>
            </w:r>
            <w:proofErr w:type="spellEnd"/>
            <w:r w:rsidRPr="00035FB5">
              <w:rPr>
                <w:rFonts w:ascii="Arial" w:hAnsi="Arial" w:cs="Arial"/>
                <w:b/>
              </w:rPr>
              <w:t xml:space="preserve"> Spółka z ograniczoną odpowiedzialnością Spółka komandytowa</w:t>
            </w:r>
          </w:p>
          <w:p w14:paraId="1AAAE475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proofErr w:type="spellStart"/>
            <w:r w:rsidRPr="00035FB5">
              <w:rPr>
                <w:rFonts w:ascii="Arial" w:hAnsi="Arial" w:cs="Arial"/>
                <w:bCs/>
              </w:rPr>
              <w:t>Wimmera</w:t>
            </w:r>
            <w:proofErr w:type="spellEnd"/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67E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90B2C14" w14:textId="77777777" w:rsidR="00035FB5" w:rsidRPr="00F245C5" w:rsidRDefault="00035FB5" w:rsidP="00E77D1A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32-005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Niepołomice</w:t>
            </w:r>
          </w:p>
          <w:p w14:paraId="2CA6D15C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35FB5">
              <w:rPr>
                <w:rFonts w:ascii="Arial" w:hAnsi="Arial" w:cs="Arial"/>
                <w:b/>
              </w:rPr>
              <w:t>6 048.00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6BA84F3" w14:textId="77777777" w:rsidR="00035FB5" w:rsidRPr="00F245C5" w:rsidRDefault="00035FB5" w:rsidP="00E77D1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C8B1F8B" w14:textId="77777777" w:rsidR="00035FB5" w:rsidRPr="00F245C5" w:rsidRDefault="00035FB5" w:rsidP="00E77D1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5FB5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035FB5" w14:paraId="33968F64" w14:textId="77777777" w:rsidTr="00035FB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C164B" w14:textId="77777777" w:rsidR="00035FB5" w:rsidRPr="00F245C5" w:rsidRDefault="00035FB5" w:rsidP="00E77D1A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035FB5">
              <w:rPr>
                <w:rFonts w:ascii="Arial" w:hAnsi="Arial" w:cs="Arial"/>
                <w:b/>
                <w:bCs/>
              </w:rPr>
              <w:t>20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35FB5">
              <w:rPr>
                <w:rFonts w:ascii="Arial" w:hAnsi="Arial" w:cs="Arial"/>
              </w:rPr>
              <w:t>Czujniki</w:t>
            </w:r>
          </w:p>
          <w:p w14:paraId="47B001AE" w14:textId="77777777" w:rsidR="00035FB5" w:rsidRPr="00F245C5" w:rsidRDefault="00035FB5" w:rsidP="00E77D1A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035FB5">
              <w:rPr>
                <w:rFonts w:ascii="Arial" w:hAnsi="Arial" w:cs="Arial"/>
                <w:b/>
              </w:rPr>
              <w:t xml:space="preserve">Edwards </w:t>
            </w:r>
            <w:proofErr w:type="spellStart"/>
            <w:r w:rsidRPr="00035FB5">
              <w:rPr>
                <w:rFonts w:ascii="Arial" w:hAnsi="Arial" w:cs="Arial"/>
                <w:b/>
              </w:rPr>
              <w:t>Lifesciences</w:t>
            </w:r>
            <w:proofErr w:type="spellEnd"/>
            <w:r w:rsidRPr="00035FB5">
              <w:rPr>
                <w:rFonts w:ascii="Arial" w:hAnsi="Arial" w:cs="Arial"/>
                <w:b/>
              </w:rPr>
              <w:t xml:space="preserve"> Poland Sp. z o.o.</w:t>
            </w:r>
          </w:p>
          <w:p w14:paraId="463D4029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Aleje Jerozolimskie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100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6D33777" w14:textId="77777777" w:rsidR="00035FB5" w:rsidRPr="00F245C5" w:rsidRDefault="00035FB5" w:rsidP="00E77D1A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00-807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Warszawa</w:t>
            </w:r>
          </w:p>
          <w:p w14:paraId="6003B083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35FB5">
              <w:rPr>
                <w:rFonts w:ascii="Arial" w:hAnsi="Arial" w:cs="Arial"/>
                <w:b/>
              </w:rPr>
              <w:t>354 780.00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8977B18" w14:textId="77777777" w:rsidR="00035FB5" w:rsidRPr="00F245C5" w:rsidRDefault="00035FB5" w:rsidP="00E77D1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659F19B" w14:textId="77777777" w:rsidR="00035FB5" w:rsidRPr="00F245C5" w:rsidRDefault="00035FB5" w:rsidP="00E77D1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5FB5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035FB5" w14:paraId="6D211A63" w14:textId="77777777" w:rsidTr="00035FB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7BF21" w14:textId="77777777" w:rsidR="00035FB5" w:rsidRPr="00F245C5" w:rsidRDefault="00035FB5" w:rsidP="00E77D1A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035FB5">
              <w:rPr>
                <w:rFonts w:ascii="Arial" w:hAnsi="Arial" w:cs="Arial"/>
                <w:b/>
                <w:bCs/>
              </w:rPr>
              <w:t>21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35FB5">
              <w:rPr>
                <w:rFonts w:ascii="Arial" w:hAnsi="Arial" w:cs="Arial"/>
              </w:rPr>
              <w:t>Sondy, elektrody</w:t>
            </w:r>
          </w:p>
          <w:p w14:paraId="6E3C199F" w14:textId="77777777" w:rsidR="00035FB5" w:rsidRPr="00F245C5" w:rsidRDefault="00035FB5" w:rsidP="00E77D1A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035FB5">
              <w:rPr>
                <w:rFonts w:ascii="Arial" w:hAnsi="Arial" w:cs="Arial"/>
                <w:b/>
              </w:rPr>
              <w:t>Erbe</w:t>
            </w:r>
            <w:proofErr w:type="spellEnd"/>
            <w:r w:rsidRPr="00035FB5">
              <w:rPr>
                <w:rFonts w:ascii="Arial" w:hAnsi="Arial" w:cs="Arial"/>
                <w:b/>
              </w:rPr>
              <w:t xml:space="preserve"> Polska Sp. z o.o.</w:t>
            </w:r>
          </w:p>
          <w:p w14:paraId="12AFD14A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Al. Rzeczypospolitej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14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/2.8</w:t>
            </w:r>
          </w:p>
          <w:p w14:paraId="7DFCC657" w14:textId="77777777" w:rsidR="00035FB5" w:rsidRPr="00F245C5" w:rsidRDefault="00035FB5" w:rsidP="00E77D1A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02-972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Warszawa</w:t>
            </w:r>
          </w:p>
          <w:p w14:paraId="6551FC3A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35FB5">
              <w:rPr>
                <w:rFonts w:ascii="Arial" w:hAnsi="Arial" w:cs="Arial"/>
                <w:b/>
              </w:rPr>
              <w:t>75 276.00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5462A65" w14:textId="77777777" w:rsidR="00035FB5" w:rsidRPr="00F245C5" w:rsidRDefault="00035FB5" w:rsidP="00E77D1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FD518B1" w14:textId="77777777" w:rsidR="00035FB5" w:rsidRPr="00F245C5" w:rsidRDefault="00035FB5" w:rsidP="00E77D1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5FB5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035FB5" w14:paraId="17A04101" w14:textId="77777777" w:rsidTr="00035FB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E2ADF" w14:textId="77777777" w:rsidR="00035FB5" w:rsidRPr="00F245C5" w:rsidRDefault="00035FB5" w:rsidP="00E77D1A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035FB5">
              <w:rPr>
                <w:rFonts w:ascii="Arial" w:hAnsi="Arial" w:cs="Arial"/>
                <w:b/>
                <w:bCs/>
              </w:rPr>
              <w:t>22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35FB5">
              <w:rPr>
                <w:rFonts w:ascii="Arial" w:hAnsi="Arial" w:cs="Arial"/>
              </w:rPr>
              <w:t>Rurka krtaniowa</w:t>
            </w:r>
          </w:p>
          <w:p w14:paraId="16BF7DDD" w14:textId="77777777" w:rsidR="00035FB5" w:rsidRPr="00F245C5" w:rsidRDefault="00035FB5" w:rsidP="00E77D1A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035FB5">
              <w:rPr>
                <w:rFonts w:ascii="Arial" w:hAnsi="Arial" w:cs="Arial"/>
                <w:b/>
              </w:rPr>
              <w:t>EUMed</w:t>
            </w:r>
            <w:proofErr w:type="spellEnd"/>
            <w:r w:rsidRPr="00035FB5">
              <w:rPr>
                <w:rFonts w:ascii="Arial" w:hAnsi="Arial" w:cs="Arial"/>
                <w:b/>
              </w:rPr>
              <w:t xml:space="preserve"> Spółka z ograniczoną odpowiedzialnością</w:t>
            </w:r>
          </w:p>
          <w:p w14:paraId="4B4C3A63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Chłopickiego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50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668BD29" w14:textId="77777777" w:rsidR="00035FB5" w:rsidRPr="00F245C5" w:rsidRDefault="00035FB5" w:rsidP="00E77D1A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04275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Warszawa</w:t>
            </w:r>
          </w:p>
          <w:p w14:paraId="3B2D9587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35FB5">
              <w:rPr>
                <w:rFonts w:ascii="Arial" w:hAnsi="Arial" w:cs="Arial"/>
                <w:b/>
              </w:rPr>
              <w:t>999.00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ECE2865" w14:textId="77777777" w:rsidR="00035FB5" w:rsidRPr="00F245C5" w:rsidRDefault="00035FB5" w:rsidP="00E77D1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5F0880E" w14:textId="77777777" w:rsidR="00035FB5" w:rsidRPr="00F245C5" w:rsidRDefault="00035FB5" w:rsidP="00E77D1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5FB5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035FB5" w14:paraId="40D89855" w14:textId="77777777" w:rsidTr="00035FB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A7483" w14:textId="77777777" w:rsidR="00035FB5" w:rsidRPr="00F245C5" w:rsidRDefault="00035FB5" w:rsidP="00E77D1A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035FB5">
              <w:rPr>
                <w:rFonts w:ascii="Arial" w:hAnsi="Arial" w:cs="Arial"/>
                <w:b/>
                <w:bCs/>
              </w:rPr>
              <w:t>23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35FB5">
              <w:rPr>
                <w:rFonts w:ascii="Arial" w:hAnsi="Arial" w:cs="Arial"/>
              </w:rPr>
              <w:t>Sprzęt do żywienia dojelitowego</w:t>
            </w:r>
          </w:p>
          <w:p w14:paraId="3284CBCA" w14:textId="77777777" w:rsidR="00035FB5" w:rsidRPr="00F245C5" w:rsidRDefault="00035FB5" w:rsidP="00E77D1A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035FB5">
              <w:rPr>
                <w:rFonts w:ascii="Arial" w:hAnsi="Arial" w:cs="Arial"/>
                <w:b/>
              </w:rPr>
              <w:t>Fresenius</w:t>
            </w:r>
            <w:proofErr w:type="spellEnd"/>
            <w:r w:rsidRPr="00035FB5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035FB5">
              <w:rPr>
                <w:rFonts w:ascii="Arial" w:hAnsi="Arial" w:cs="Arial"/>
                <w:b/>
              </w:rPr>
              <w:t>Kabi</w:t>
            </w:r>
            <w:proofErr w:type="spellEnd"/>
            <w:r w:rsidRPr="00035FB5">
              <w:rPr>
                <w:rFonts w:ascii="Arial" w:hAnsi="Arial" w:cs="Arial"/>
                <w:b/>
              </w:rPr>
              <w:t xml:space="preserve"> Polska Sp.  z o.o.</w:t>
            </w:r>
          </w:p>
          <w:p w14:paraId="2B8AC426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Al. Jerozolimskie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134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593AF63" w14:textId="77777777" w:rsidR="00035FB5" w:rsidRPr="00F245C5" w:rsidRDefault="00035FB5" w:rsidP="00E77D1A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02-305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Warszawa</w:t>
            </w:r>
          </w:p>
          <w:p w14:paraId="0DBC2AAE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35FB5">
              <w:rPr>
                <w:rFonts w:ascii="Arial" w:hAnsi="Arial" w:cs="Arial"/>
                <w:b/>
              </w:rPr>
              <w:t>28 350.00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6BE1428" w14:textId="77777777" w:rsidR="00035FB5" w:rsidRPr="00F245C5" w:rsidRDefault="00035FB5" w:rsidP="00E77D1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517E5D3" w14:textId="77777777" w:rsidR="00035FB5" w:rsidRPr="00F245C5" w:rsidRDefault="00035FB5" w:rsidP="00E77D1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5FB5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035FB5" w14:paraId="6FA7D433" w14:textId="77777777" w:rsidTr="00035FB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8D60F" w14:textId="77777777" w:rsidR="00035FB5" w:rsidRPr="00F245C5" w:rsidRDefault="00035FB5" w:rsidP="00E77D1A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035FB5">
              <w:rPr>
                <w:rFonts w:ascii="Arial" w:hAnsi="Arial" w:cs="Arial"/>
                <w:b/>
                <w:bCs/>
              </w:rPr>
              <w:t>26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35FB5">
              <w:rPr>
                <w:rFonts w:ascii="Arial" w:hAnsi="Arial" w:cs="Arial"/>
              </w:rPr>
              <w:t>Butelki i smoczki dla noworodków</w:t>
            </w:r>
          </w:p>
          <w:p w14:paraId="7B18EDD7" w14:textId="77777777" w:rsidR="00035FB5" w:rsidRPr="00F245C5" w:rsidRDefault="00035FB5" w:rsidP="00E77D1A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035FB5">
              <w:rPr>
                <w:rFonts w:ascii="Arial" w:hAnsi="Arial" w:cs="Arial"/>
                <w:b/>
              </w:rPr>
              <w:t>Lubmedical</w:t>
            </w:r>
            <w:proofErr w:type="spellEnd"/>
            <w:r w:rsidRPr="00035FB5">
              <w:rPr>
                <w:rFonts w:ascii="Arial" w:hAnsi="Arial" w:cs="Arial"/>
                <w:b/>
              </w:rPr>
              <w:t xml:space="preserve"> Sp. z o. o. Sp. k.</w:t>
            </w:r>
          </w:p>
          <w:p w14:paraId="06693CA2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Anny Walentynowicz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34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E47B925" w14:textId="77777777" w:rsidR="00035FB5" w:rsidRPr="00F245C5" w:rsidRDefault="00035FB5" w:rsidP="00E77D1A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20-328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Lublin</w:t>
            </w:r>
          </w:p>
          <w:p w14:paraId="70966CF2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35FB5">
              <w:rPr>
                <w:rFonts w:ascii="Arial" w:hAnsi="Arial" w:cs="Arial"/>
                <w:b/>
              </w:rPr>
              <w:t>33 928.80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5DE7C12" w14:textId="77777777" w:rsidR="00035FB5" w:rsidRPr="00F245C5" w:rsidRDefault="00035FB5" w:rsidP="00E77D1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34A97A1" w14:textId="77777777" w:rsidR="00035FB5" w:rsidRPr="00F245C5" w:rsidRDefault="00035FB5" w:rsidP="00E77D1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5FB5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035FB5" w14:paraId="266E1771" w14:textId="77777777" w:rsidTr="00035FB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4AB21" w14:textId="77777777" w:rsidR="00035FB5" w:rsidRPr="00F245C5" w:rsidRDefault="00035FB5" w:rsidP="00E77D1A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035FB5">
              <w:rPr>
                <w:rFonts w:ascii="Arial" w:hAnsi="Arial" w:cs="Arial"/>
                <w:b/>
                <w:bCs/>
              </w:rPr>
              <w:t>27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35FB5">
              <w:rPr>
                <w:rFonts w:ascii="Arial" w:hAnsi="Arial" w:cs="Arial"/>
              </w:rPr>
              <w:t xml:space="preserve">Paski </w:t>
            </w:r>
            <w:proofErr w:type="spellStart"/>
            <w:r w:rsidRPr="00035FB5">
              <w:rPr>
                <w:rFonts w:ascii="Arial" w:hAnsi="Arial" w:cs="Arial"/>
              </w:rPr>
              <w:t>fluoresceinowe</w:t>
            </w:r>
            <w:proofErr w:type="spellEnd"/>
          </w:p>
          <w:p w14:paraId="40A5DB8B" w14:textId="77777777" w:rsidR="00035FB5" w:rsidRPr="00F245C5" w:rsidRDefault="00035FB5" w:rsidP="00E77D1A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035FB5">
              <w:rPr>
                <w:rFonts w:ascii="Arial" w:hAnsi="Arial" w:cs="Arial"/>
                <w:b/>
              </w:rPr>
              <w:t>Optotech</w:t>
            </w:r>
            <w:proofErr w:type="spellEnd"/>
            <w:r w:rsidRPr="00035FB5">
              <w:rPr>
                <w:rFonts w:ascii="Arial" w:hAnsi="Arial" w:cs="Arial"/>
                <w:b/>
              </w:rPr>
              <w:t xml:space="preserve"> Spółka z ograniczoną odpowiedzialnością Spółka komandytowa</w:t>
            </w:r>
          </w:p>
          <w:p w14:paraId="35E43312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proofErr w:type="spellStart"/>
            <w:r w:rsidRPr="00035FB5">
              <w:rPr>
                <w:rFonts w:ascii="Arial" w:hAnsi="Arial" w:cs="Arial"/>
                <w:bCs/>
              </w:rPr>
              <w:t>Wimmera</w:t>
            </w:r>
            <w:proofErr w:type="spellEnd"/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67E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E880FA3" w14:textId="77777777" w:rsidR="00035FB5" w:rsidRPr="00F245C5" w:rsidRDefault="00035FB5" w:rsidP="00E77D1A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32-005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Niepołomice</w:t>
            </w:r>
          </w:p>
          <w:p w14:paraId="14CC8861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35FB5">
              <w:rPr>
                <w:rFonts w:ascii="Arial" w:hAnsi="Arial" w:cs="Arial"/>
                <w:b/>
              </w:rPr>
              <w:t>3 888.00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598B281" w14:textId="77777777" w:rsidR="00035FB5" w:rsidRPr="00F245C5" w:rsidRDefault="00035FB5" w:rsidP="00E77D1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E04BA5B" w14:textId="77777777" w:rsidR="00035FB5" w:rsidRPr="00F245C5" w:rsidRDefault="00035FB5" w:rsidP="00E77D1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5FB5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035FB5" w14:paraId="646A36C3" w14:textId="77777777" w:rsidTr="00035FB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6107B" w14:textId="77777777" w:rsidR="00035FB5" w:rsidRPr="00F245C5" w:rsidRDefault="00035FB5" w:rsidP="00E77D1A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035FB5">
              <w:rPr>
                <w:rFonts w:ascii="Arial" w:hAnsi="Arial" w:cs="Arial"/>
                <w:b/>
                <w:bCs/>
              </w:rPr>
              <w:t>28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35FB5">
              <w:rPr>
                <w:rFonts w:ascii="Arial" w:hAnsi="Arial" w:cs="Arial"/>
              </w:rPr>
              <w:t>Zestaw do laktatora</w:t>
            </w:r>
          </w:p>
          <w:p w14:paraId="7A3334FE" w14:textId="77777777" w:rsidR="00035FB5" w:rsidRPr="00F245C5" w:rsidRDefault="00035FB5" w:rsidP="00E77D1A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035FB5">
              <w:rPr>
                <w:rFonts w:ascii="Arial" w:hAnsi="Arial" w:cs="Arial"/>
                <w:b/>
              </w:rPr>
              <w:t>Lubmedical</w:t>
            </w:r>
            <w:proofErr w:type="spellEnd"/>
            <w:r w:rsidRPr="00035FB5">
              <w:rPr>
                <w:rFonts w:ascii="Arial" w:hAnsi="Arial" w:cs="Arial"/>
                <w:b/>
              </w:rPr>
              <w:t xml:space="preserve"> Sp. z o. o. Sp. k.</w:t>
            </w:r>
          </w:p>
          <w:p w14:paraId="1984ED36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Anny Walentynowicz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34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B8CEAB0" w14:textId="77777777" w:rsidR="00035FB5" w:rsidRPr="00F245C5" w:rsidRDefault="00035FB5" w:rsidP="00E77D1A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20-328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Lublin</w:t>
            </w:r>
          </w:p>
          <w:p w14:paraId="08143303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35FB5">
              <w:rPr>
                <w:rFonts w:ascii="Arial" w:hAnsi="Arial" w:cs="Arial"/>
                <w:b/>
              </w:rPr>
              <w:t>40 176.00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9F5C219" w14:textId="77777777" w:rsidR="00035FB5" w:rsidRPr="00F245C5" w:rsidRDefault="00035FB5" w:rsidP="00E77D1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42401EA" w14:textId="77777777" w:rsidR="00035FB5" w:rsidRPr="00F245C5" w:rsidRDefault="00035FB5" w:rsidP="00E77D1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5FB5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035FB5" w14:paraId="503561FE" w14:textId="77777777" w:rsidTr="00035FB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3BEFD" w14:textId="77777777" w:rsidR="00035FB5" w:rsidRPr="00F245C5" w:rsidRDefault="00035FB5" w:rsidP="00E77D1A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035FB5">
              <w:rPr>
                <w:rFonts w:ascii="Arial" w:hAnsi="Arial" w:cs="Arial"/>
                <w:b/>
                <w:bCs/>
              </w:rPr>
              <w:t>30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35FB5">
              <w:rPr>
                <w:rFonts w:ascii="Arial" w:hAnsi="Arial" w:cs="Arial"/>
              </w:rPr>
              <w:t>Balon do tamponady położniczy</w:t>
            </w:r>
          </w:p>
          <w:p w14:paraId="4582DC2E" w14:textId="77777777" w:rsidR="00035FB5" w:rsidRPr="00F245C5" w:rsidRDefault="00035FB5" w:rsidP="00E77D1A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035FB5">
              <w:rPr>
                <w:rFonts w:ascii="Arial" w:hAnsi="Arial" w:cs="Arial"/>
                <w:b/>
              </w:rPr>
              <w:t>ALBIS MAZUR Sp. z o.o.</w:t>
            </w:r>
          </w:p>
          <w:p w14:paraId="4845BC9C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Stawiszyńska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10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/2</w:t>
            </w:r>
          </w:p>
          <w:p w14:paraId="366175BA" w14:textId="77777777" w:rsidR="00035FB5" w:rsidRPr="00F245C5" w:rsidRDefault="00035FB5" w:rsidP="00E77D1A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62-800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Kalisz</w:t>
            </w:r>
          </w:p>
          <w:p w14:paraId="53EE3E3B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35FB5">
              <w:rPr>
                <w:rFonts w:ascii="Arial" w:hAnsi="Arial" w:cs="Arial"/>
                <w:b/>
              </w:rPr>
              <w:t>3 412.80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5D63938" w14:textId="77777777" w:rsidR="00035FB5" w:rsidRPr="00F245C5" w:rsidRDefault="00035FB5" w:rsidP="00E77D1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65E06BD" w14:textId="77777777" w:rsidR="00035FB5" w:rsidRPr="00F245C5" w:rsidRDefault="00035FB5" w:rsidP="00E77D1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5FB5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035FB5" w14:paraId="620AC2FC" w14:textId="77777777" w:rsidTr="00035FB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D253E" w14:textId="77777777" w:rsidR="00035FB5" w:rsidRPr="00F245C5" w:rsidRDefault="00035FB5" w:rsidP="00E77D1A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035FB5">
              <w:rPr>
                <w:rFonts w:ascii="Arial" w:hAnsi="Arial" w:cs="Arial"/>
                <w:b/>
                <w:bCs/>
              </w:rPr>
              <w:t>31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35FB5">
              <w:rPr>
                <w:rFonts w:ascii="Arial" w:hAnsi="Arial" w:cs="Arial"/>
              </w:rPr>
              <w:t>Zestaw do podaży leków, płynów, krwi i płynów krwiopochodnych</w:t>
            </w:r>
          </w:p>
          <w:p w14:paraId="4C8A7871" w14:textId="77777777" w:rsidR="00035FB5" w:rsidRPr="00F245C5" w:rsidRDefault="00035FB5" w:rsidP="00E77D1A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035FB5">
              <w:rPr>
                <w:rFonts w:ascii="Arial" w:hAnsi="Arial" w:cs="Arial"/>
                <w:b/>
              </w:rPr>
              <w:t>Medima</w:t>
            </w:r>
            <w:proofErr w:type="spellEnd"/>
            <w:r w:rsidRPr="00035FB5">
              <w:rPr>
                <w:rFonts w:ascii="Arial" w:hAnsi="Arial" w:cs="Arial"/>
                <w:b/>
              </w:rPr>
              <w:t xml:space="preserve"> Sp. z o.o.</w:t>
            </w:r>
          </w:p>
          <w:p w14:paraId="773B5460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Al. Jerozolimskie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200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A20D219" w14:textId="77777777" w:rsidR="00035FB5" w:rsidRPr="00F245C5" w:rsidRDefault="00035FB5" w:rsidP="00E77D1A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02-486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Warszawa</w:t>
            </w:r>
          </w:p>
          <w:p w14:paraId="1828E03A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35FB5">
              <w:rPr>
                <w:rFonts w:ascii="Arial" w:hAnsi="Arial" w:cs="Arial"/>
                <w:b/>
              </w:rPr>
              <w:t>98 604.00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32ECE0F" w14:textId="77777777" w:rsidR="00035FB5" w:rsidRPr="00F245C5" w:rsidRDefault="00035FB5" w:rsidP="00E77D1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5A4101B" w14:textId="24EB8EEB" w:rsidR="00035FB5" w:rsidRPr="00035FB5" w:rsidRDefault="008A28B6" w:rsidP="00E77D1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highlight w:val="darkGray"/>
              </w:rPr>
            </w:pPr>
            <w:r w:rsidRPr="00035FB5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035FB5" w14:paraId="515BB9B5" w14:textId="77777777" w:rsidTr="00035FB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71BF5" w14:textId="77777777" w:rsidR="00035FB5" w:rsidRPr="00F245C5" w:rsidRDefault="00035FB5" w:rsidP="00E77D1A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035FB5">
              <w:rPr>
                <w:rFonts w:ascii="Arial" w:hAnsi="Arial" w:cs="Arial"/>
                <w:b/>
                <w:bCs/>
              </w:rPr>
              <w:t>32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35FB5">
              <w:rPr>
                <w:rFonts w:ascii="Arial" w:hAnsi="Arial" w:cs="Arial"/>
              </w:rPr>
              <w:t>Serwety sterylne</w:t>
            </w:r>
          </w:p>
          <w:p w14:paraId="2A285AC0" w14:textId="77777777" w:rsidR="00035FB5" w:rsidRPr="00F245C5" w:rsidRDefault="00035FB5" w:rsidP="00E77D1A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035FB5">
              <w:rPr>
                <w:rFonts w:ascii="Arial" w:hAnsi="Arial" w:cs="Arial"/>
                <w:b/>
              </w:rPr>
              <w:t>Neomed</w:t>
            </w:r>
            <w:proofErr w:type="spellEnd"/>
            <w:r w:rsidRPr="00035FB5">
              <w:rPr>
                <w:rFonts w:ascii="Arial" w:hAnsi="Arial" w:cs="Arial"/>
                <w:b/>
              </w:rPr>
              <w:t xml:space="preserve"> Polska Sp. z o.o.</w:t>
            </w:r>
          </w:p>
          <w:p w14:paraId="692E3BEF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Orężna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6A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DBE24E7" w14:textId="77777777" w:rsidR="00035FB5" w:rsidRPr="00F245C5" w:rsidRDefault="00035FB5" w:rsidP="00E77D1A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05-501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Piaseczno</w:t>
            </w:r>
          </w:p>
          <w:p w14:paraId="729A8D07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35FB5">
              <w:rPr>
                <w:rFonts w:ascii="Arial" w:hAnsi="Arial" w:cs="Arial"/>
                <w:b/>
              </w:rPr>
              <w:t>31 634.28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E2140F4" w14:textId="77777777" w:rsidR="00035FB5" w:rsidRPr="00F245C5" w:rsidRDefault="00035FB5" w:rsidP="00E77D1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CC58A69" w14:textId="77777777" w:rsidR="00035FB5" w:rsidRPr="00F245C5" w:rsidRDefault="00035FB5" w:rsidP="00E77D1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5FB5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035FB5" w14:paraId="26EABF43" w14:textId="77777777" w:rsidTr="00035FB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02D3E" w14:textId="77777777" w:rsidR="00035FB5" w:rsidRPr="00F245C5" w:rsidRDefault="00035FB5" w:rsidP="00E77D1A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035FB5">
              <w:rPr>
                <w:rFonts w:ascii="Arial" w:hAnsi="Arial" w:cs="Arial"/>
                <w:b/>
                <w:bCs/>
              </w:rPr>
              <w:t>33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35FB5">
              <w:rPr>
                <w:rFonts w:ascii="Arial" w:hAnsi="Arial" w:cs="Arial"/>
              </w:rPr>
              <w:t xml:space="preserve">Strzałki </w:t>
            </w:r>
            <w:proofErr w:type="spellStart"/>
            <w:r w:rsidRPr="00035FB5">
              <w:rPr>
                <w:rFonts w:ascii="Arial" w:hAnsi="Arial" w:cs="Arial"/>
              </w:rPr>
              <w:t>spongostanowe</w:t>
            </w:r>
            <w:proofErr w:type="spellEnd"/>
          </w:p>
          <w:p w14:paraId="07049139" w14:textId="77777777" w:rsidR="00035FB5" w:rsidRPr="00F245C5" w:rsidRDefault="00035FB5" w:rsidP="00E77D1A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035FB5">
              <w:rPr>
                <w:rFonts w:ascii="Arial" w:hAnsi="Arial" w:cs="Arial"/>
                <w:b/>
              </w:rPr>
              <w:t>MDT sp. z o.o.</w:t>
            </w:r>
          </w:p>
          <w:p w14:paraId="5543E82F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Skośna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12A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92F40EC" w14:textId="77777777" w:rsidR="00035FB5" w:rsidRPr="00F245C5" w:rsidRDefault="00035FB5" w:rsidP="00E77D1A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30-383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KRAKÓW</w:t>
            </w:r>
          </w:p>
          <w:p w14:paraId="14DA5C27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35FB5">
              <w:rPr>
                <w:rFonts w:ascii="Arial" w:hAnsi="Arial" w:cs="Arial"/>
                <w:b/>
              </w:rPr>
              <w:t>1 900.80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80E0369" w14:textId="77777777" w:rsidR="00035FB5" w:rsidRPr="00F245C5" w:rsidRDefault="00035FB5" w:rsidP="00E77D1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CA5924F" w14:textId="77777777" w:rsidR="00035FB5" w:rsidRPr="00F245C5" w:rsidRDefault="00035FB5" w:rsidP="00E77D1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5FB5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035FB5" w14:paraId="1A0A2C24" w14:textId="77777777" w:rsidTr="00035FB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829CF" w14:textId="77777777" w:rsidR="00035FB5" w:rsidRPr="00F245C5" w:rsidRDefault="00035FB5" w:rsidP="00E77D1A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035FB5">
              <w:rPr>
                <w:rFonts w:ascii="Arial" w:hAnsi="Arial" w:cs="Arial"/>
                <w:b/>
                <w:bCs/>
              </w:rPr>
              <w:t>34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35FB5">
              <w:rPr>
                <w:rFonts w:ascii="Arial" w:hAnsi="Arial" w:cs="Arial"/>
              </w:rPr>
              <w:t xml:space="preserve">Elektrody </w:t>
            </w:r>
            <w:proofErr w:type="spellStart"/>
            <w:r w:rsidRPr="00035FB5">
              <w:rPr>
                <w:rFonts w:ascii="Arial" w:hAnsi="Arial" w:cs="Arial"/>
              </w:rPr>
              <w:t>resekcyjne</w:t>
            </w:r>
            <w:proofErr w:type="spellEnd"/>
          </w:p>
          <w:p w14:paraId="3228B414" w14:textId="77777777" w:rsidR="00035FB5" w:rsidRPr="00F245C5" w:rsidRDefault="00035FB5" w:rsidP="00E77D1A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035FB5">
              <w:rPr>
                <w:rFonts w:ascii="Arial" w:hAnsi="Arial" w:cs="Arial"/>
                <w:b/>
              </w:rPr>
              <w:t xml:space="preserve">Karl </w:t>
            </w:r>
            <w:proofErr w:type="spellStart"/>
            <w:r w:rsidRPr="00035FB5">
              <w:rPr>
                <w:rFonts w:ascii="Arial" w:hAnsi="Arial" w:cs="Arial"/>
                <w:b/>
              </w:rPr>
              <w:t>Storz</w:t>
            </w:r>
            <w:proofErr w:type="spellEnd"/>
            <w:r w:rsidRPr="00035FB5">
              <w:rPr>
                <w:rFonts w:ascii="Arial" w:hAnsi="Arial" w:cs="Arial"/>
                <w:b/>
              </w:rPr>
              <w:t xml:space="preserve"> Polska Sp. z o.o.</w:t>
            </w:r>
          </w:p>
          <w:p w14:paraId="5E9140D9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proofErr w:type="spellStart"/>
            <w:r w:rsidRPr="00035FB5">
              <w:rPr>
                <w:rFonts w:ascii="Arial" w:hAnsi="Arial" w:cs="Arial"/>
                <w:bCs/>
              </w:rPr>
              <w:t>Hołubcowa</w:t>
            </w:r>
            <w:proofErr w:type="spellEnd"/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123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/-</w:t>
            </w:r>
          </w:p>
          <w:p w14:paraId="0571C005" w14:textId="77777777" w:rsidR="00035FB5" w:rsidRPr="00F245C5" w:rsidRDefault="00035FB5" w:rsidP="00E77D1A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02-854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Warszawa</w:t>
            </w:r>
          </w:p>
          <w:p w14:paraId="77E0249A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35FB5">
              <w:rPr>
                <w:rFonts w:ascii="Arial" w:hAnsi="Arial" w:cs="Arial"/>
                <w:b/>
              </w:rPr>
              <w:t>30 573.16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CE92F43" w14:textId="77777777" w:rsidR="00035FB5" w:rsidRPr="00F245C5" w:rsidRDefault="00035FB5" w:rsidP="00E77D1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8C71F57" w14:textId="77777777" w:rsidR="00035FB5" w:rsidRPr="00F245C5" w:rsidRDefault="00035FB5" w:rsidP="00E77D1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5FB5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035FB5" w14:paraId="46163AA0" w14:textId="77777777" w:rsidTr="00035FB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C2B43" w14:textId="77777777" w:rsidR="00035FB5" w:rsidRPr="00F245C5" w:rsidRDefault="00035FB5" w:rsidP="00E77D1A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035FB5">
              <w:rPr>
                <w:rFonts w:ascii="Arial" w:hAnsi="Arial" w:cs="Arial"/>
                <w:b/>
                <w:bCs/>
              </w:rPr>
              <w:t>36</w:t>
            </w:r>
            <w:r w:rsidRPr="00F245C5">
              <w:rPr>
                <w:rFonts w:ascii="Arial" w:hAnsi="Arial" w:cs="Arial"/>
              </w:rPr>
              <w:t xml:space="preserve">: </w:t>
            </w:r>
            <w:proofErr w:type="spellStart"/>
            <w:r w:rsidRPr="00035FB5">
              <w:rPr>
                <w:rFonts w:ascii="Arial" w:hAnsi="Arial" w:cs="Arial"/>
              </w:rPr>
              <w:t>Perfuorodekalina</w:t>
            </w:r>
            <w:proofErr w:type="spellEnd"/>
          </w:p>
          <w:p w14:paraId="6C245612" w14:textId="77777777" w:rsidR="00035FB5" w:rsidRPr="00F245C5" w:rsidRDefault="00035FB5" w:rsidP="00E77D1A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035FB5">
              <w:rPr>
                <w:rFonts w:ascii="Arial" w:hAnsi="Arial" w:cs="Arial"/>
                <w:b/>
              </w:rPr>
              <w:t>Ocustar</w:t>
            </w:r>
            <w:proofErr w:type="spellEnd"/>
            <w:r w:rsidRPr="00035FB5">
              <w:rPr>
                <w:rFonts w:ascii="Arial" w:hAnsi="Arial" w:cs="Arial"/>
                <w:b/>
              </w:rPr>
              <w:t xml:space="preserve"> Sp. z o.o.</w:t>
            </w:r>
          </w:p>
          <w:p w14:paraId="4906DB3D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Młyńska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/9</w:t>
            </w:r>
          </w:p>
          <w:p w14:paraId="27157FD0" w14:textId="77777777" w:rsidR="00035FB5" w:rsidRPr="00F245C5" w:rsidRDefault="00035FB5" w:rsidP="00E77D1A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61-729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Poznań</w:t>
            </w:r>
          </w:p>
          <w:p w14:paraId="7ED5216E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35FB5">
              <w:rPr>
                <w:rFonts w:ascii="Arial" w:hAnsi="Arial" w:cs="Arial"/>
                <w:b/>
              </w:rPr>
              <w:t>32 508.00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170751E" w14:textId="77777777" w:rsidR="00035FB5" w:rsidRPr="00F245C5" w:rsidRDefault="00035FB5" w:rsidP="00E77D1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249D8FD" w14:textId="77777777" w:rsidR="00035FB5" w:rsidRPr="00F245C5" w:rsidRDefault="00035FB5" w:rsidP="00E77D1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5FB5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035FB5" w14:paraId="5CBEE135" w14:textId="77777777" w:rsidTr="00035FB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3E85C" w14:textId="77777777" w:rsidR="00035FB5" w:rsidRPr="00F245C5" w:rsidRDefault="00035FB5" w:rsidP="00E77D1A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035FB5">
              <w:rPr>
                <w:rFonts w:ascii="Arial" w:hAnsi="Arial" w:cs="Arial"/>
                <w:b/>
                <w:bCs/>
              </w:rPr>
              <w:t>37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35FB5">
              <w:rPr>
                <w:rFonts w:ascii="Arial" w:hAnsi="Arial" w:cs="Arial"/>
              </w:rPr>
              <w:t>Szkło bioaktywne</w:t>
            </w:r>
          </w:p>
          <w:p w14:paraId="25860244" w14:textId="77777777" w:rsidR="00035FB5" w:rsidRPr="00F245C5" w:rsidRDefault="00035FB5" w:rsidP="00E77D1A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035FB5">
              <w:rPr>
                <w:rFonts w:ascii="Arial" w:hAnsi="Arial" w:cs="Arial"/>
                <w:b/>
              </w:rPr>
              <w:t>Solomed</w:t>
            </w:r>
            <w:proofErr w:type="spellEnd"/>
            <w:r w:rsidRPr="00035FB5">
              <w:rPr>
                <w:rFonts w:ascii="Arial" w:hAnsi="Arial" w:cs="Arial"/>
                <w:b/>
              </w:rPr>
              <w:t xml:space="preserve"> Sp. z o.o.</w:t>
            </w:r>
          </w:p>
          <w:p w14:paraId="2111B350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Grzegórzecka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67F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/47</w:t>
            </w:r>
          </w:p>
          <w:p w14:paraId="3F18B7EA" w14:textId="77777777" w:rsidR="00035FB5" w:rsidRPr="00F245C5" w:rsidRDefault="00035FB5" w:rsidP="00E77D1A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31-559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Kraków</w:t>
            </w:r>
          </w:p>
          <w:p w14:paraId="32545A29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35FB5">
              <w:rPr>
                <w:rFonts w:ascii="Arial" w:hAnsi="Arial" w:cs="Arial"/>
                <w:b/>
              </w:rPr>
              <w:t>8 283.60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9139BAD" w14:textId="77777777" w:rsidR="00035FB5" w:rsidRPr="00F245C5" w:rsidRDefault="00035FB5" w:rsidP="00E77D1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0483250" w14:textId="77777777" w:rsidR="00035FB5" w:rsidRPr="00F245C5" w:rsidRDefault="00035FB5" w:rsidP="00E77D1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5FB5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035FB5" w14:paraId="6102F31C" w14:textId="77777777" w:rsidTr="00035FB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2864C" w14:textId="77777777" w:rsidR="00035FB5" w:rsidRPr="00F245C5" w:rsidRDefault="00035FB5" w:rsidP="00E77D1A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035FB5">
              <w:rPr>
                <w:rFonts w:ascii="Arial" w:hAnsi="Arial" w:cs="Arial"/>
                <w:b/>
                <w:bCs/>
              </w:rPr>
              <w:t>38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35FB5">
              <w:rPr>
                <w:rFonts w:ascii="Arial" w:hAnsi="Arial" w:cs="Arial"/>
              </w:rPr>
              <w:t>Zestaw dla noworodka z kocykiem</w:t>
            </w:r>
          </w:p>
          <w:p w14:paraId="746A6325" w14:textId="77777777" w:rsidR="008A28B6" w:rsidRPr="002B079E" w:rsidRDefault="008A28B6" w:rsidP="008A28B6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2B079E">
              <w:rPr>
                <w:rFonts w:ascii="Arial" w:hAnsi="Arial" w:cs="Arial"/>
                <w:b/>
              </w:rPr>
              <w:t>Konsorcjum:</w:t>
            </w:r>
          </w:p>
          <w:p w14:paraId="306A814C" w14:textId="77777777" w:rsidR="008A28B6" w:rsidRPr="002B079E" w:rsidRDefault="008A28B6" w:rsidP="008A28B6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2B079E">
              <w:rPr>
                <w:rFonts w:ascii="Arial" w:hAnsi="Arial" w:cs="Arial"/>
                <w:b/>
              </w:rPr>
              <w:t>Citonet-Kraków sp. z o.o. (lider)</w:t>
            </w:r>
          </w:p>
          <w:p w14:paraId="00EF0805" w14:textId="77777777" w:rsidR="008A28B6" w:rsidRPr="002B079E" w:rsidRDefault="008A28B6" w:rsidP="008A28B6">
            <w:pPr>
              <w:spacing w:before="60" w:line="360" w:lineRule="auto"/>
              <w:jc w:val="both"/>
              <w:rPr>
                <w:rFonts w:ascii="Arial" w:hAnsi="Arial" w:cs="Arial"/>
                <w:bCs/>
              </w:rPr>
            </w:pPr>
            <w:r w:rsidRPr="002B079E">
              <w:rPr>
                <w:rFonts w:ascii="Arial" w:hAnsi="Arial" w:cs="Arial"/>
                <w:bCs/>
              </w:rPr>
              <w:t>Gromadzka 52</w:t>
            </w:r>
          </w:p>
          <w:p w14:paraId="6D135F43" w14:textId="77777777" w:rsidR="008A28B6" w:rsidRPr="002B079E" w:rsidRDefault="008A28B6" w:rsidP="008A28B6">
            <w:pPr>
              <w:spacing w:before="60" w:line="360" w:lineRule="auto"/>
              <w:jc w:val="both"/>
              <w:rPr>
                <w:rFonts w:ascii="Arial" w:hAnsi="Arial" w:cs="Arial"/>
                <w:bCs/>
              </w:rPr>
            </w:pPr>
            <w:r w:rsidRPr="002B079E">
              <w:rPr>
                <w:rFonts w:ascii="Arial" w:hAnsi="Arial" w:cs="Arial"/>
                <w:bCs/>
              </w:rPr>
              <w:t>30-719 Kraków</w:t>
            </w:r>
          </w:p>
          <w:p w14:paraId="1B3A7711" w14:textId="77777777" w:rsidR="008A28B6" w:rsidRPr="002B079E" w:rsidRDefault="008A28B6" w:rsidP="008A28B6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2B079E">
              <w:rPr>
                <w:rFonts w:ascii="Arial" w:hAnsi="Arial" w:cs="Arial"/>
                <w:b/>
              </w:rPr>
              <w:t>Toruńskie Zakłady Materiałów Opatrunkowych S.A.</w:t>
            </w:r>
            <w:r>
              <w:rPr>
                <w:rFonts w:ascii="Arial" w:hAnsi="Arial" w:cs="Arial"/>
                <w:b/>
              </w:rPr>
              <w:t xml:space="preserve"> (członek)</w:t>
            </w:r>
          </w:p>
          <w:p w14:paraId="2CF69195" w14:textId="77777777" w:rsidR="008A28B6" w:rsidRPr="002B079E" w:rsidRDefault="008A28B6" w:rsidP="008A28B6">
            <w:pPr>
              <w:spacing w:before="60" w:line="360" w:lineRule="auto"/>
              <w:jc w:val="both"/>
              <w:rPr>
                <w:rFonts w:ascii="Arial" w:hAnsi="Arial" w:cs="Arial"/>
                <w:bCs/>
              </w:rPr>
            </w:pPr>
            <w:r w:rsidRPr="002B079E">
              <w:rPr>
                <w:rFonts w:ascii="Arial" w:hAnsi="Arial" w:cs="Arial"/>
                <w:bCs/>
              </w:rPr>
              <w:t xml:space="preserve">Żółkiewskiego 20/26 </w:t>
            </w:r>
          </w:p>
          <w:p w14:paraId="0A3BC2C5" w14:textId="77777777" w:rsidR="008A28B6" w:rsidRPr="002B079E" w:rsidRDefault="008A28B6" w:rsidP="008A28B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B079E">
              <w:rPr>
                <w:rFonts w:ascii="Arial" w:hAnsi="Arial" w:cs="Arial"/>
                <w:bCs/>
              </w:rPr>
              <w:t xml:space="preserve">87-100 Toruń </w:t>
            </w:r>
          </w:p>
          <w:p w14:paraId="21E2E170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35FB5">
              <w:rPr>
                <w:rFonts w:ascii="Arial" w:hAnsi="Arial" w:cs="Arial"/>
                <w:b/>
              </w:rPr>
              <w:t>47 840.85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7EF4D8C" w14:textId="77777777" w:rsidR="00035FB5" w:rsidRPr="00F245C5" w:rsidRDefault="00035FB5" w:rsidP="00E77D1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27EAEC1" w14:textId="77777777" w:rsidR="00035FB5" w:rsidRPr="00F245C5" w:rsidRDefault="00035FB5" w:rsidP="00E77D1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5FB5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035FB5" w14:paraId="5E832CBB" w14:textId="77777777" w:rsidTr="00035FB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56093" w14:textId="77777777" w:rsidR="00035FB5" w:rsidRPr="00F245C5" w:rsidRDefault="00035FB5" w:rsidP="00E77D1A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035FB5">
              <w:rPr>
                <w:rFonts w:ascii="Arial" w:hAnsi="Arial" w:cs="Arial"/>
                <w:b/>
                <w:bCs/>
              </w:rPr>
              <w:t>40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35FB5">
              <w:rPr>
                <w:rFonts w:ascii="Arial" w:hAnsi="Arial" w:cs="Arial"/>
              </w:rPr>
              <w:t>Asortyment do systemów artroskopowych do zaopatrywania uszkodzeń tkanek miękkich</w:t>
            </w:r>
          </w:p>
          <w:p w14:paraId="1FC6B45B" w14:textId="77777777" w:rsidR="00035FB5" w:rsidRPr="00F245C5" w:rsidRDefault="00035FB5" w:rsidP="00E77D1A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035FB5">
              <w:rPr>
                <w:rFonts w:ascii="Arial" w:hAnsi="Arial" w:cs="Arial"/>
                <w:b/>
              </w:rPr>
              <w:t xml:space="preserve">Zimmer </w:t>
            </w:r>
            <w:proofErr w:type="spellStart"/>
            <w:r w:rsidRPr="00035FB5">
              <w:rPr>
                <w:rFonts w:ascii="Arial" w:hAnsi="Arial" w:cs="Arial"/>
                <w:b/>
              </w:rPr>
              <w:t>Biomet</w:t>
            </w:r>
            <w:proofErr w:type="spellEnd"/>
            <w:r w:rsidRPr="00035FB5">
              <w:rPr>
                <w:rFonts w:ascii="Arial" w:hAnsi="Arial" w:cs="Arial"/>
                <w:b/>
              </w:rPr>
              <w:t xml:space="preserve"> Polska Sp. </w:t>
            </w:r>
            <w:proofErr w:type="spellStart"/>
            <w:r w:rsidRPr="00035FB5">
              <w:rPr>
                <w:rFonts w:ascii="Arial" w:hAnsi="Arial" w:cs="Arial"/>
                <w:b/>
              </w:rPr>
              <w:t>zo.o</w:t>
            </w:r>
            <w:proofErr w:type="spellEnd"/>
            <w:r w:rsidRPr="00035FB5">
              <w:rPr>
                <w:rFonts w:ascii="Arial" w:hAnsi="Arial" w:cs="Arial"/>
                <w:b/>
              </w:rPr>
              <w:t>.</w:t>
            </w:r>
          </w:p>
          <w:p w14:paraId="2501CF71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Domaniewska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50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17FE75C" w14:textId="77777777" w:rsidR="00035FB5" w:rsidRPr="00F245C5" w:rsidRDefault="00035FB5" w:rsidP="00E77D1A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02-672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Warszawa</w:t>
            </w:r>
          </w:p>
          <w:p w14:paraId="32DB8EF0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35FB5">
              <w:rPr>
                <w:rFonts w:ascii="Arial" w:hAnsi="Arial" w:cs="Arial"/>
                <w:b/>
              </w:rPr>
              <w:t>100 747.80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C0750D9" w14:textId="77777777" w:rsidR="00035FB5" w:rsidRPr="00F245C5" w:rsidRDefault="00035FB5" w:rsidP="00E77D1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FB56F7F" w14:textId="77777777" w:rsidR="00035FB5" w:rsidRPr="00F245C5" w:rsidRDefault="00035FB5" w:rsidP="00E77D1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5FB5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035FB5" w14:paraId="5982F6A0" w14:textId="77777777" w:rsidTr="00035FB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7FAB7" w14:textId="77777777" w:rsidR="00035FB5" w:rsidRPr="00F245C5" w:rsidRDefault="00035FB5" w:rsidP="00E77D1A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035FB5">
              <w:rPr>
                <w:rFonts w:ascii="Arial" w:hAnsi="Arial" w:cs="Arial"/>
                <w:b/>
                <w:bCs/>
              </w:rPr>
              <w:t>41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35FB5">
              <w:rPr>
                <w:rFonts w:ascii="Arial" w:hAnsi="Arial" w:cs="Arial"/>
              </w:rPr>
              <w:t>Osłony i inne produkty</w:t>
            </w:r>
          </w:p>
          <w:p w14:paraId="6F3A3730" w14:textId="77777777" w:rsidR="00035FB5" w:rsidRPr="00F245C5" w:rsidRDefault="00035FB5" w:rsidP="00E77D1A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035FB5">
              <w:rPr>
                <w:rFonts w:ascii="Arial" w:hAnsi="Arial" w:cs="Arial"/>
                <w:b/>
              </w:rPr>
              <w:t>Neomed</w:t>
            </w:r>
            <w:proofErr w:type="spellEnd"/>
            <w:r w:rsidRPr="00035FB5">
              <w:rPr>
                <w:rFonts w:ascii="Arial" w:hAnsi="Arial" w:cs="Arial"/>
                <w:b/>
              </w:rPr>
              <w:t xml:space="preserve"> Polska Sp. z o.o.</w:t>
            </w:r>
          </w:p>
          <w:p w14:paraId="27641E2E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Orężna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6A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6E69A5C" w14:textId="77777777" w:rsidR="00035FB5" w:rsidRPr="00F245C5" w:rsidRDefault="00035FB5" w:rsidP="00E77D1A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05-501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Piaseczno</w:t>
            </w:r>
          </w:p>
          <w:p w14:paraId="17BC987C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35FB5">
              <w:rPr>
                <w:rFonts w:ascii="Arial" w:hAnsi="Arial" w:cs="Arial"/>
                <w:b/>
              </w:rPr>
              <w:t>84 443.58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9329774" w14:textId="77777777" w:rsidR="00035FB5" w:rsidRPr="00F245C5" w:rsidRDefault="00035FB5" w:rsidP="00E77D1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4E8FEC7" w14:textId="77777777" w:rsidR="00035FB5" w:rsidRPr="00F245C5" w:rsidRDefault="00035FB5" w:rsidP="00E77D1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5FB5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035FB5" w14:paraId="13D66B76" w14:textId="77777777" w:rsidTr="00035FB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C4C44" w14:textId="77777777" w:rsidR="00035FB5" w:rsidRPr="00F245C5" w:rsidRDefault="00035FB5" w:rsidP="00E77D1A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035FB5">
              <w:rPr>
                <w:rFonts w:ascii="Arial" w:hAnsi="Arial" w:cs="Arial"/>
                <w:b/>
                <w:bCs/>
              </w:rPr>
              <w:t>42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35FB5">
              <w:rPr>
                <w:rFonts w:ascii="Arial" w:hAnsi="Arial" w:cs="Arial"/>
              </w:rPr>
              <w:t>Zestawy, sondy, cewniki noworodkowe</w:t>
            </w:r>
          </w:p>
          <w:p w14:paraId="74469502" w14:textId="77777777" w:rsidR="00035FB5" w:rsidRPr="00F245C5" w:rsidRDefault="00035FB5" w:rsidP="00E77D1A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035FB5">
              <w:rPr>
                <w:rFonts w:ascii="Arial" w:hAnsi="Arial" w:cs="Arial"/>
                <w:b/>
              </w:rPr>
              <w:t>VYGON Polska Sp. z o.o.</w:t>
            </w:r>
          </w:p>
          <w:p w14:paraId="52CF526E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ul. Francuska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39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/6</w:t>
            </w:r>
          </w:p>
          <w:p w14:paraId="769A2498" w14:textId="77777777" w:rsidR="00035FB5" w:rsidRPr="00F245C5" w:rsidRDefault="00035FB5" w:rsidP="00E77D1A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03-905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Warszawa</w:t>
            </w:r>
          </w:p>
          <w:p w14:paraId="127AC4DF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35FB5">
              <w:rPr>
                <w:rFonts w:ascii="Arial" w:hAnsi="Arial" w:cs="Arial"/>
                <w:b/>
              </w:rPr>
              <w:t>5 405.40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ADF56FD" w14:textId="77777777" w:rsidR="00035FB5" w:rsidRPr="00F245C5" w:rsidRDefault="00035FB5" w:rsidP="00E77D1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518CF53" w14:textId="77777777" w:rsidR="00035FB5" w:rsidRPr="00F245C5" w:rsidRDefault="00035FB5" w:rsidP="00E77D1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5FB5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035FB5" w14:paraId="52C9A379" w14:textId="77777777" w:rsidTr="00035FB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54C36" w14:textId="77777777" w:rsidR="00035FB5" w:rsidRPr="00F245C5" w:rsidRDefault="00035FB5" w:rsidP="00E77D1A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035FB5">
              <w:rPr>
                <w:rFonts w:ascii="Arial" w:hAnsi="Arial" w:cs="Arial"/>
                <w:b/>
                <w:bCs/>
              </w:rPr>
              <w:t>45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35FB5">
              <w:rPr>
                <w:rFonts w:ascii="Arial" w:hAnsi="Arial" w:cs="Arial"/>
              </w:rPr>
              <w:t>Igły i inne produkty</w:t>
            </w:r>
          </w:p>
          <w:p w14:paraId="2EA96BE4" w14:textId="77777777" w:rsidR="00035FB5" w:rsidRPr="00F245C5" w:rsidRDefault="00035FB5" w:rsidP="00E77D1A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035FB5">
              <w:rPr>
                <w:rFonts w:ascii="Arial" w:hAnsi="Arial" w:cs="Arial"/>
                <w:b/>
              </w:rPr>
              <w:t>Zarys International Spółka z ograniczoną odpowiedzialnością</w:t>
            </w:r>
          </w:p>
          <w:p w14:paraId="349CCD1D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Ziemska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44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E75AFB7" w14:textId="77777777" w:rsidR="00035FB5" w:rsidRPr="00F245C5" w:rsidRDefault="00035FB5" w:rsidP="00E77D1A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41-803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Zabrze</w:t>
            </w:r>
          </w:p>
          <w:p w14:paraId="03E30C0D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35FB5">
              <w:rPr>
                <w:rFonts w:ascii="Arial" w:hAnsi="Arial" w:cs="Arial"/>
                <w:b/>
              </w:rPr>
              <w:t>3 242.00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851F8E8" w14:textId="77777777" w:rsidR="00035FB5" w:rsidRPr="00F245C5" w:rsidRDefault="00035FB5" w:rsidP="00E77D1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BC6C03C" w14:textId="77777777" w:rsidR="00035FB5" w:rsidRPr="00F245C5" w:rsidRDefault="00035FB5" w:rsidP="00E77D1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5FB5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035FB5" w14:paraId="14C57DFF" w14:textId="77777777" w:rsidTr="00035FB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14575" w14:textId="77777777" w:rsidR="00035FB5" w:rsidRPr="00F245C5" w:rsidRDefault="00035FB5" w:rsidP="00E77D1A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035FB5">
              <w:rPr>
                <w:rFonts w:ascii="Arial" w:hAnsi="Arial" w:cs="Arial"/>
                <w:b/>
                <w:bCs/>
              </w:rPr>
              <w:t>46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35FB5">
              <w:rPr>
                <w:rFonts w:ascii="Arial" w:hAnsi="Arial" w:cs="Arial"/>
              </w:rPr>
              <w:t>Cewniki, systemy bezigłowe, zestaw do diet</w:t>
            </w:r>
          </w:p>
          <w:p w14:paraId="0C224D95" w14:textId="77777777" w:rsidR="00035FB5" w:rsidRPr="00F245C5" w:rsidRDefault="00035FB5" w:rsidP="00E77D1A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035FB5">
              <w:rPr>
                <w:rFonts w:ascii="Arial" w:hAnsi="Arial" w:cs="Arial"/>
                <w:b/>
              </w:rPr>
              <w:t>VYGON Polska Sp. z o.o.</w:t>
            </w:r>
          </w:p>
          <w:p w14:paraId="1B0709D3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ul. Francuska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39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/6</w:t>
            </w:r>
          </w:p>
          <w:p w14:paraId="78109C12" w14:textId="77777777" w:rsidR="00035FB5" w:rsidRPr="00F245C5" w:rsidRDefault="00035FB5" w:rsidP="00E77D1A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03-905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Warszawa</w:t>
            </w:r>
          </w:p>
          <w:p w14:paraId="30405620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35FB5">
              <w:rPr>
                <w:rFonts w:ascii="Arial" w:hAnsi="Arial" w:cs="Arial"/>
                <w:b/>
              </w:rPr>
              <w:t>265 793.40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F34DF92" w14:textId="77777777" w:rsidR="00035FB5" w:rsidRPr="00F245C5" w:rsidRDefault="00035FB5" w:rsidP="00E77D1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A71A4A1" w14:textId="77777777" w:rsidR="00035FB5" w:rsidRPr="00F245C5" w:rsidRDefault="00035FB5" w:rsidP="00E77D1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5FB5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035FB5" w14:paraId="657F9199" w14:textId="77777777" w:rsidTr="00035FB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F5A61" w14:textId="77777777" w:rsidR="00035FB5" w:rsidRPr="00F245C5" w:rsidRDefault="00035FB5" w:rsidP="00E77D1A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035FB5">
              <w:rPr>
                <w:rFonts w:ascii="Arial" w:hAnsi="Arial" w:cs="Arial"/>
                <w:b/>
                <w:bCs/>
              </w:rPr>
              <w:t>47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35FB5">
              <w:rPr>
                <w:rFonts w:ascii="Arial" w:hAnsi="Arial" w:cs="Arial"/>
              </w:rPr>
              <w:t>Filtr CO2</w:t>
            </w:r>
          </w:p>
          <w:p w14:paraId="6BBB24A9" w14:textId="77777777" w:rsidR="00035FB5" w:rsidRPr="00F245C5" w:rsidRDefault="00035FB5" w:rsidP="00E77D1A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035FB5">
              <w:rPr>
                <w:rFonts w:ascii="Arial" w:hAnsi="Arial" w:cs="Arial"/>
                <w:b/>
              </w:rPr>
              <w:t>Aesculap</w:t>
            </w:r>
            <w:proofErr w:type="spellEnd"/>
            <w:r w:rsidRPr="00035FB5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035FB5">
              <w:rPr>
                <w:rFonts w:ascii="Arial" w:hAnsi="Arial" w:cs="Arial"/>
                <w:b/>
              </w:rPr>
              <w:t>Chifa</w:t>
            </w:r>
            <w:proofErr w:type="spellEnd"/>
            <w:r w:rsidRPr="00035FB5">
              <w:rPr>
                <w:rFonts w:ascii="Arial" w:hAnsi="Arial" w:cs="Arial"/>
                <w:b/>
              </w:rPr>
              <w:t xml:space="preserve"> Spółka z ograniczoną odpowiedzialnością</w:t>
            </w:r>
          </w:p>
          <w:p w14:paraId="057A571E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Tysiąclecia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14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16CC6C8" w14:textId="77777777" w:rsidR="00035FB5" w:rsidRPr="00F245C5" w:rsidRDefault="00035FB5" w:rsidP="00E77D1A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64-300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Nowy Tomyśl</w:t>
            </w:r>
          </w:p>
          <w:p w14:paraId="0512B8EE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35FB5">
              <w:rPr>
                <w:rFonts w:ascii="Arial" w:hAnsi="Arial" w:cs="Arial"/>
                <w:b/>
              </w:rPr>
              <w:t>2 646.00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A4D46DF" w14:textId="77777777" w:rsidR="00035FB5" w:rsidRPr="00F245C5" w:rsidRDefault="00035FB5" w:rsidP="00E77D1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1A4ACA2" w14:textId="77777777" w:rsidR="00035FB5" w:rsidRPr="00F245C5" w:rsidRDefault="00035FB5" w:rsidP="00E77D1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5FB5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035FB5" w14:paraId="4255CDAA" w14:textId="77777777" w:rsidTr="00035FB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1971C" w14:textId="77777777" w:rsidR="00035FB5" w:rsidRPr="00F245C5" w:rsidRDefault="00035FB5" w:rsidP="00E77D1A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035FB5">
              <w:rPr>
                <w:rFonts w:ascii="Arial" w:hAnsi="Arial" w:cs="Arial"/>
                <w:b/>
                <w:bCs/>
              </w:rPr>
              <w:t>49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35FB5">
              <w:rPr>
                <w:rFonts w:ascii="Arial" w:hAnsi="Arial" w:cs="Arial"/>
              </w:rPr>
              <w:t>Elektrody, system do znieczuleń</w:t>
            </w:r>
          </w:p>
          <w:p w14:paraId="5A0F0907" w14:textId="35803593" w:rsidR="00035FB5" w:rsidRPr="00F245C5" w:rsidRDefault="00035FB5" w:rsidP="00E77D1A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035FB5">
              <w:rPr>
                <w:rFonts w:ascii="Arial" w:hAnsi="Arial" w:cs="Arial"/>
                <w:b/>
              </w:rPr>
              <w:t>IMS INNOVATIVE MEDICAL SOLUTIONS Spółka z ograniczoną odpowiedzialnością</w:t>
            </w:r>
          </w:p>
          <w:p w14:paraId="0DDA350D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Piękna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55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/1</w:t>
            </w:r>
          </w:p>
          <w:p w14:paraId="0731EF98" w14:textId="77777777" w:rsidR="00035FB5" w:rsidRPr="00F245C5" w:rsidRDefault="00035FB5" w:rsidP="00E77D1A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60-589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Poznań</w:t>
            </w:r>
          </w:p>
          <w:p w14:paraId="21C152B8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35FB5">
              <w:rPr>
                <w:rFonts w:ascii="Arial" w:hAnsi="Arial" w:cs="Arial"/>
                <w:b/>
              </w:rPr>
              <w:t>621 199.48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08F0EAD" w14:textId="77777777" w:rsidR="00035FB5" w:rsidRPr="00F245C5" w:rsidRDefault="00035FB5" w:rsidP="00E77D1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B32AE4E" w14:textId="77777777" w:rsidR="00035FB5" w:rsidRPr="00F245C5" w:rsidRDefault="00035FB5" w:rsidP="00E77D1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5FB5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035FB5" w14:paraId="2C7B6F3E" w14:textId="77777777" w:rsidTr="00035FB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FB8BD" w14:textId="77777777" w:rsidR="00035FB5" w:rsidRPr="00F245C5" w:rsidRDefault="00035FB5" w:rsidP="00E77D1A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035FB5">
              <w:rPr>
                <w:rFonts w:ascii="Arial" w:hAnsi="Arial" w:cs="Arial"/>
                <w:b/>
                <w:bCs/>
              </w:rPr>
              <w:t>50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35FB5">
              <w:rPr>
                <w:rFonts w:ascii="Arial" w:hAnsi="Arial" w:cs="Arial"/>
              </w:rPr>
              <w:t>Zestawy, serwety, osłony, narzędzia</w:t>
            </w:r>
          </w:p>
          <w:p w14:paraId="129407B8" w14:textId="77777777" w:rsidR="008A28B6" w:rsidRPr="002B079E" w:rsidRDefault="008A28B6" w:rsidP="008A28B6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2B079E">
              <w:rPr>
                <w:rFonts w:ascii="Arial" w:hAnsi="Arial" w:cs="Arial"/>
                <w:b/>
              </w:rPr>
              <w:t>Konsorcjum:</w:t>
            </w:r>
          </w:p>
          <w:p w14:paraId="53F8E3FA" w14:textId="77777777" w:rsidR="008A28B6" w:rsidRPr="002B079E" w:rsidRDefault="008A28B6" w:rsidP="008A28B6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2B079E">
              <w:rPr>
                <w:rFonts w:ascii="Arial" w:hAnsi="Arial" w:cs="Arial"/>
                <w:b/>
              </w:rPr>
              <w:t>Citonet-Kraków sp. z o.o. (lider)</w:t>
            </w:r>
          </w:p>
          <w:p w14:paraId="0E4EC843" w14:textId="77777777" w:rsidR="008A28B6" w:rsidRPr="002B079E" w:rsidRDefault="008A28B6" w:rsidP="008A28B6">
            <w:pPr>
              <w:spacing w:before="60" w:line="360" w:lineRule="auto"/>
              <w:jc w:val="both"/>
              <w:rPr>
                <w:rFonts w:ascii="Arial" w:hAnsi="Arial" w:cs="Arial"/>
                <w:bCs/>
              </w:rPr>
            </w:pPr>
            <w:r w:rsidRPr="002B079E">
              <w:rPr>
                <w:rFonts w:ascii="Arial" w:hAnsi="Arial" w:cs="Arial"/>
                <w:bCs/>
              </w:rPr>
              <w:t>Gromadzka 52</w:t>
            </w:r>
          </w:p>
          <w:p w14:paraId="7F656F07" w14:textId="77777777" w:rsidR="008A28B6" w:rsidRPr="002B079E" w:rsidRDefault="008A28B6" w:rsidP="008A28B6">
            <w:pPr>
              <w:spacing w:before="60" w:line="360" w:lineRule="auto"/>
              <w:jc w:val="both"/>
              <w:rPr>
                <w:rFonts w:ascii="Arial" w:hAnsi="Arial" w:cs="Arial"/>
                <w:bCs/>
              </w:rPr>
            </w:pPr>
            <w:r w:rsidRPr="002B079E">
              <w:rPr>
                <w:rFonts w:ascii="Arial" w:hAnsi="Arial" w:cs="Arial"/>
                <w:bCs/>
              </w:rPr>
              <w:t>30-719 Kraków</w:t>
            </w:r>
          </w:p>
          <w:p w14:paraId="716164B0" w14:textId="77777777" w:rsidR="008A28B6" w:rsidRPr="002B079E" w:rsidRDefault="008A28B6" w:rsidP="008A28B6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2B079E">
              <w:rPr>
                <w:rFonts w:ascii="Arial" w:hAnsi="Arial" w:cs="Arial"/>
                <w:b/>
              </w:rPr>
              <w:t>Toruńskie Zakłady Materiałów Opatrunkowych S.A.</w:t>
            </w:r>
            <w:r>
              <w:rPr>
                <w:rFonts w:ascii="Arial" w:hAnsi="Arial" w:cs="Arial"/>
                <w:b/>
              </w:rPr>
              <w:t xml:space="preserve"> (członek)</w:t>
            </w:r>
          </w:p>
          <w:p w14:paraId="4060AB99" w14:textId="77777777" w:rsidR="008A28B6" w:rsidRPr="002B079E" w:rsidRDefault="008A28B6" w:rsidP="008A28B6">
            <w:pPr>
              <w:spacing w:before="60" w:line="360" w:lineRule="auto"/>
              <w:jc w:val="both"/>
              <w:rPr>
                <w:rFonts w:ascii="Arial" w:hAnsi="Arial" w:cs="Arial"/>
                <w:bCs/>
              </w:rPr>
            </w:pPr>
            <w:r w:rsidRPr="002B079E">
              <w:rPr>
                <w:rFonts w:ascii="Arial" w:hAnsi="Arial" w:cs="Arial"/>
                <w:bCs/>
              </w:rPr>
              <w:t xml:space="preserve">Żółkiewskiego 20/26 </w:t>
            </w:r>
          </w:p>
          <w:p w14:paraId="57A3E991" w14:textId="77777777" w:rsidR="008A28B6" w:rsidRPr="002B079E" w:rsidRDefault="008A28B6" w:rsidP="008A28B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B079E">
              <w:rPr>
                <w:rFonts w:ascii="Arial" w:hAnsi="Arial" w:cs="Arial"/>
                <w:bCs/>
              </w:rPr>
              <w:t xml:space="preserve">87-100 Toruń </w:t>
            </w:r>
          </w:p>
          <w:p w14:paraId="21A35FB8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35FB5">
              <w:rPr>
                <w:rFonts w:ascii="Arial" w:hAnsi="Arial" w:cs="Arial"/>
                <w:b/>
              </w:rPr>
              <w:t>1 002 059.75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39BC8A6" w14:textId="77777777" w:rsidR="00035FB5" w:rsidRPr="00F245C5" w:rsidRDefault="00035FB5" w:rsidP="00E77D1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A6D41A0" w14:textId="77777777" w:rsidR="00035FB5" w:rsidRPr="00F245C5" w:rsidRDefault="00035FB5" w:rsidP="00E77D1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5FB5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035FB5" w14:paraId="0D83926B" w14:textId="77777777" w:rsidTr="00035FB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76861" w14:textId="77777777" w:rsidR="00035FB5" w:rsidRPr="00F245C5" w:rsidRDefault="00035FB5" w:rsidP="00E77D1A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035FB5">
              <w:rPr>
                <w:rFonts w:ascii="Arial" w:hAnsi="Arial" w:cs="Arial"/>
                <w:b/>
                <w:bCs/>
              </w:rPr>
              <w:t>51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35FB5">
              <w:rPr>
                <w:rFonts w:ascii="Arial" w:hAnsi="Arial" w:cs="Arial"/>
              </w:rPr>
              <w:t xml:space="preserve">Igła do zabiegów </w:t>
            </w:r>
            <w:proofErr w:type="spellStart"/>
            <w:r w:rsidRPr="00035FB5">
              <w:rPr>
                <w:rFonts w:ascii="Arial" w:hAnsi="Arial" w:cs="Arial"/>
              </w:rPr>
              <w:t>witreoretinalnych</w:t>
            </w:r>
            <w:proofErr w:type="spellEnd"/>
          </w:p>
          <w:p w14:paraId="181C1653" w14:textId="77777777" w:rsidR="00035FB5" w:rsidRPr="00F245C5" w:rsidRDefault="00035FB5" w:rsidP="00E77D1A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035FB5">
              <w:rPr>
                <w:rFonts w:ascii="Arial" w:hAnsi="Arial" w:cs="Arial"/>
                <w:b/>
              </w:rPr>
              <w:t>Ocustar</w:t>
            </w:r>
            <w:proofErr w:type="spellEnd"/>
            <w:r w:rsidRPr="00035FB5">
              <w:rPr>
                <w:rFonts w:ascii="Arial" w:hAnsi="Arial" w:cs="Arial"/>
                <w:b/>
              </w:rPr>
              <w:t xml:space="preserve"> Sp. z o.o.</w:t>
            </w:r>
          </w:p>
          <w:p w14:paraId="089133C4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Młyńska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/9</w:t>
            </w:r>
          </w:p>
          <w:p w14:paraId="457B8FDD" w14:textId="77777777" w:rsidR="00035FB5" w:rsidRPr="00F245C5" w:rsidRDefault="00035FB5" w:rsidP="00E77D1A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61-729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Poznań</w:t>
            </w:r>
          </w:p>
          <w:p w14:paraId="304AEAD3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35FB5">
              <w:rPr>
                <w:rFonts w:ascii="Arial" w:hAnsi="Arial" w:cs="Arial"/>
                <w:b/>
              </w:rPr>
              <w:t>47 472.48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51F7CD0" w14:textId="77777777" w:rsidR="00035FB5" w:rsidRPr="00F245C5" w:rsidRDefault="00035FB5" w:rsidP="00E77D1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404216F" w14:textId="77777777" w:rsidR="00035FB5" w:rsidRPr="00F245C5" w:rsidRDefault="00035FB5" w:rsidP="00E77D1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5FB5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035FB5" w14:paraId="1220539A" w14:textId="77777777" w:rsidTr="00035FB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4C65A" w14:textId="77777777" w:rsidR="00035FB5" w:rsidRPr="00F245C5" w:rsidRDefault="00035FB5" w:rsidP="00E77D1A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035FB5">
              <w:rPr>
                <w:rFonts w:ascii="Arial" w:hAnsi="Arial" w:cs="Arial"/>
                <w:b/>
                <w:bCs/>
              </w:rPr>
              <w:t>52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35FB5">
              <w:rPr>
                <w:rFonts w:ascii="Arial" w:hAnsi="Arial" w:cs="Arial"/>
              </w:rPr>
              <w:t>Zestaw do drenażu opłucnej, cewniki opłucnowe</w:t>
            </w:r>
          </w:p>
          <w:p w14:paraId="658A1600" w14:textId="77777777" w:rsidR="00035FB5" w:rsidRPr="00F245C5" w:rsidRDefault="00035FB5" w:rsidP="00E77D1A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035FB5">
              <w:rPr>
                <w:rFonts w:ascii="Arial" w:hAnsi="Arial" w:cs="Arial"/>
                <w:b/>
              </w:rPr>
              <w:t>ANMAR Sp. z o.o.</w:t>
            </w:r>
          </w:p>
          <w:p w14:paraId="7D7AFDC0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Strefowa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22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265A356" w14:textId="77777777" w:rsidR="00035FB5" w:rsidRPr="00F245C5" w:rsidRDefault="00035FB5" w:rsidP="00E77D1A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43-100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Tychy</w:t>
            </w:r>
          </w:p>
          <w:p w14:paraId="40380C5C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35FB5">
              <w:rPr>
                <w:rFonts w:ascii="Arial" w:hAnsi="Arial" w:cs="Arial"/>
                <w:b/>
              </w:rPr>
              <w:t>110 602.80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13EF179" w14:textId="77777777" w:rsidR="00035FB5" w:rsidRPr="00F245C5" w:rsidRDefault="00035FB5" w:rsidP="00E77D1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6C296CF" w14:textId="77777777" w:rsidR="00035FB5" w:rsidRPr="00F245C5" w:rsidRDefault="00035FB5" w:rsidP="00E77D1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5FB5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035FB5" w14:paraId="6425094F" w14:textId="77777777" w:rsidTr="00035FB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3EA99" w14:textId="77777777" w:rsidR="00035FB5" w:rsidRPr="00F245C5" w:rsidRDefault="00035FB5" w:rsidP="00E77D1A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035FB5">
              <w:rPr>
                <w:rFonts w:ascii="Arial" w:hAnsi="Arial" w:cs="Arial"/>
                <w:b/>
                <w:bCs/>
              </w:rPr>
              <w:t>53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35FB5">
              <w:rPr>
                <w:rFonts w:ascii="Arial" w:hAnsi="Arial" w:cs="Arial"/>
              </w:rPr>
              <w:t xml:space="preserve">Rurka </w:t>
            </w:r>
            <w:proofErr w:type="spellStart"/>
            <w:r w:rsidRPr="00035FB5">
              <w:rPr>
                <w:rFonts w:ascii="Arial" w:hAnsi="Arial" w:cs="Arial"/>
              </w:rPr>
              <w:t>tracheostomijna</w:t>
            </w:r>
            <w:proofErr w:type="spellEnd"/>
            <w:r w:rsidRPr="00035FB5">
              <w:rPr>
                <w:rFonts w:ascii="Arial" w:hAnsi="Arial" w:cs="Arial"/>
              </w:rPr>
              <w:t xml:space="preserve"> długa</w:t>
            </w:r>
          </w:p>
          <w:p w14:paraId="4BBBDD80" w14:textId="77777777" w:rsidR="00035FB5" w:rsidRPr="00F245C5" w:rsidRDefault="00035FB5" w:rsidP="00E77D1A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035FB5">
              <w:rPr>
                <w:rFonts w:ascii="Arial" w:hAnsi="Arial" w:cs="Arial"/>
                <w:b/>
              </w:rPr>
              <w:t>Bialmed</w:t>
            </w:r>
            <w:proofErr w:type="spellEnd"/>
            <w:r w:rsidRPr="00035FB5">
              <w:rPr>
                <w:rFonts w:ascii="Arial" w:hAnsi="Arial" w:cs="Arial"/>
                <w:b/>
              </w:rPr>
              <w:t xml:space="preserve"> Sp. z o.o.</w:t>
            </w:r>
          </w:p>
          <w:p w14:paraId="012D6353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Kazimierzowska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46/48/35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548293D" w14:textId="77777777" w:rsidR="00035FB5" w:rsidRPr="00F245C5" w:rsidRDefault="00035FB5" w:rsidP="00E77D1A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02-546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Warszawa</w:t>
            </w:r>
          </w:p>
          <w:p w14:paraId="7C62EAF0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35FB5">
              <w:rPr>
                <w:rFonts w:ascii="Arial" w:hAnsi="Arial" w:cs="Arial"/>
                <w:b/>
              </w:rPr>
              <w:t>683.64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9DC066D" w14:textId="77777777" w:rsidR="00035FB5" w:rsidRPr="00F245C5" w:rsidRDefault="00035FB5" w:rsidP="00E77D1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8EF6C93" w14:textId="77777777" w:rsidR="00035FB5" w:rsidRPr="00F245C5" w:rsidRDefault="00035FB5" w:rsidP="00E77D1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5FB5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035FB5" w14:paraId="5E7BF519" w14:textId="77777777" w:rsidTr="00035FB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30798" w14:textId="77777777" w:rsidR="00035FB5" w:rsidRPr="00F245C5" w:rsidRDefault="00035FB5" w:rsidP="00E77D1A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035FB5">
              <w:rPr>
                <w:rFonts w:ascii="Arial" w:hAnsi="Arial" w:cs="Arial"/>
                <w:b/>
                <w:bCs/>
              </w:rPr>
              <w:t>54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35FB5">
              <w:rPr>
                <w:rFonts w:ascii="Arial" w:hAnsi="Arial" w:cs="Arial"/>
              </w:rPr>
              <w:t xml:space="preserve">Rurka </w:t>
            </w:r>
            <w:proofErr w:type="spellStart"/>
            <w:r w:rsidRPr="00035FB5">
              <w:rPr>
                <w:rFonts w:ascii="Arial" w:hAnsi="Arial" w:cs="Arial"/>
              </w:rPr>
              <w:t>tracheostomijna</w:t>
            </w:r>
            <w:proofErr w:type="spellEnd"/>
            <w:r w:rsidRPr="00035FB5">
              <w:rPr>
                <w:rFonts w:ascii="Arial" w:hAnsi="Arial" w:cs="Arial"/>
              </w:rPr>
              <w:t>, Zestaw do tracheotomii przezskórnej</w:t>
            </w:r>
          </w:p>
          <w:p w14:paraId="4FA741A3" w14:textId="77777777" w:rsidR="00035FB5" w:rsidRPr="00F245C5" w:rsidRDefault="00035FB5" w:rsidP="00E77D1A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035FB5">
              <w:rPr>
                <w:rFonts w:ascii="Arial" w:hAnsi="Arial" w:cs="Arial"/>
                <w:b/>
              </w:rPr>
              <w:t>Coloplast</w:t>
            </w:r>
            <w:proofErr w:type="spellEnd"/>
            <w:r w:rsidRPr="00035FB5">
              <w:rPr>
                <w:rFonts w:ascii="Arial" w:hAnsi="Arial" w:cs="Arial"/>
                <w:b/>
              </w:rPr>
              <w:t xml:space="preserve"> Sp. z o.o.</w:t>
            </w:r>
          </w:p>
          <w:p w14:paraId="5E8DE7F3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Inflancka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5083809" w14:textId="77777777" w:rsidR="00035FB5" w:rsidRPr="00F245C5" w:rsidRDefault="00035FB5" w:rsidP="00E77D1A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00-189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Warszawa</w:t>
            </w:r>
          </w:p>
          <w:p w14:paraId="275A742F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35FB5">
              <w:rPr>
                <w:rFonts w:ascii="Arial" w:hAnsi="Arial" w:cs="Arial"/>
                <w:b/>
              </w:rPr>
              <w:t>73 332.00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427EA6B" w14:textId="77777777" w:rsidR="00035FB5" w:rsidRPr="00F245C5" w:rsidRDefault="00035FB5" w:rsidP="00E77D1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A58DF51" w14:textId="77777777" w:rsidR="00035FB5" w:rsidRPr="00F245C5" w:rsidRDefault="00035FB5" w:rsidP="00E77D1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5FB5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035FB5" w14:paraId="1FD28F51" w14:textId="77777777" w:rsidTr="00035FB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6B5A5" w14:textId="77777777" w:rsidR="00035FB5" w:rsidRPr="00F245C5" w:rsidRDefault="00035FB5" w:rsidP="00E77D1A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035FB5">
              <w:rPr>
                <w:rFonts w:ascii="Arial" w:hAnsi="Arial" w:cs="Arial"/>
                <w:b/>
                <w:bCs/>
              </w:rPr>
              <w:t>56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35FB5">
              <w:rPr>
                <w:rFonts w:ascii="Arial" w:hAnsi="Arial" w:cs="Arial"/>
              </w:rPr>
              <w:t xml:space="preserve">Rurka nosowo-gardłowa typu </w:t>
            </w:r>
            <w:proofErr w:type="spellStart"/>
            <w:r w:rsidRPr="00035FB5">
              <w:rPr>
                <w:rFonts w:ascii="Arial" w:hAnsi="Arial" w:cs="Arial"/>
              </w:rPr>
              <w:t>Wendl</w:t>
            </w:r>
            <w:proofErr w:type="spellEnd"/>
          </w:p>
          <w:p w14:paraId="6923548E" w14:textId="77777777" w:rsidR="00035FB5" w:rsidRPr="00F245C5" w:rsidRDefault="00035FB5" w:rsidP="00E77D1A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035FB5">
              <w:rPr>
                <w:rFonts w:ascii="Arial" w:hAnsi="Arial" w:cs="Arial"/>
                <w:b/>
              </w:rPr>
              <w:t>Teleflex</w:t>
            </w:r>
            <w:proofErr w:type="spellEnd"/>
            <w:r w:rsidRPr="00035FB5">
              <w:rPr>
                <w:rFonts w:ascii="Arial" w:hAnsi="Arial" w:cs="Arial"/>
                <w:b/>
              </w:rPr>
              <w:t xml:space="preserve"> Polska sp. z o.o.</w:t>
            </w:r>
          </w:p>
          <w:p w14:paraId="0B6FAEB8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Żwirki i Wigury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16A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68E883B" w14:textId="77777777" w:rsidR="00035FB5" w:rsidRPr="00F245C5" w:rsidRDefault="00035FB5" w:rsidP="00E77D1A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02-092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Warszawa</w:t>
            </w:r>
          </w:p>
          <w:p w14:paraId="350D32E6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35FB5">
              <w:rPr>
                <w:rFonts w:ascii="Arial" w:hAnsi="Arial" w:cs="Arial"/>
                <w:b/>
              </w:rPr>
              <w:t>1 383.48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66677DF" w14:textId="77777777" w:rsidR="00035FB5" w:rsidRPr="00F245C5" w:rsidRDefault="00035FB5" w:rsidP="00E77D1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4118971" w14:textId="77777777" w:rsidR="00035FB5" w:rsidRPr="00F245C5" w:rsidRDefault="00035FB5" w:rsidP="00E77D1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5FB5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035FB5" w14:paraId="58576EF9" w14:textId="77777777" w:rsidTr="00035FB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0D30A" w14:textId="77777777" w:rsidR="00035FB5" w:rsidRPr="00F245C5" w:rsidRDefault="00035FB5" w:rsidP="00E77D1A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035FB5">
              <w:rPr>
                <w:rFonts w:ascii="Arial" w:hAnsi="Arial" w:cs="Arial"/>
                <w:b/>
                <w:bCs/>
              </w:rPr>
              <w:t>57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35FB5">
              <w:rPr>
                <w:rFonts w:ascii="Arial" w:hAnsi="Arial" w:cs="Arial"/>
              </w:rPr>
              <w:t>Przyrządy do infuzji</w:t>
            </w:r>
          </w:p>
          <w:p w14:paraId="453D24D0" w14:textId="77777777" w:rsidR="00035FB5" w:rsidRPr="00F245C5" w:rsidRDefault="00035FB5" w:rsidP="00E77D1A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035FB5">
              <w:rPr>
                <w:rFonts w:ascii="Arial" w:hAnsi="Arial" w:cs="Arial"/>
                <w:b/>
              </w:rPr>
              <w:t>ANMAR Sp. z o.o.</w:t>
            </w:r>
          </w:p>
          <w:p w14:paraId="55BA14E8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Strefowa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22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EC0DDD9" w14:textId="77777777" w:rsidR="00035FB5" w:rsidRPr="00F245C5" w:rsidRDefault="00035FB5" w:rsidP="00E77D1A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43-100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Tychy</w:t>
            </w:r>
          </w:p>
          <w:p w14:paraId="280BB84F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35FB5">
              <w:rPr>
                <w:rFonts w:ascii="Arial" w:hAnsi="Arial" w:cs="Arial"/>
                <w:b/>
              </w:rPr>
              <w:t>2 454 494.40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4AA6672" w14:textId="77777777" w:rsidR="00035FB5" w:rsidRPr="00F245C5" w:rsidRDefault="00035FB5" w:rsidP="00E77D1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82902A5" w14:textId="77777777" w:rsidR="00035FB5" w:rsidRPr="00F245C5" w:rsidRDefault="00035FB5" w:rsidP="00E77D1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5FB5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035FB5" w14:paraId="2E9D48DD" w14:textId="77777777" w:rsidTr="00035FB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92A30" w14:textId="77777777" w:rsidR="00035FB5" w:rsidRPr="00F245C5" w:rsidRDefault="00035FB5" w:rsidP="00E77D1A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035FB5">
              <w:rPr>
                <w:rFonts w:ascii="Arial" w:hAnsi="Arial" w:cs="Arial"/>
                <w:b/>
                <w:bCs/>
              </w:rPr>
              <w:t>58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35FB5">
              <w:rPr>
                <w:rFonts w:ascii="Arial" w:hAnsi="Arial" w:cs="Arial"/>
              </w:rPr>
              <w:t>Sferyczny implant oczodołowy, zatyczki</w:t>
            </w:r>
          </w:p>
          <w:p w14:paraId="6AE44435" w14:textId="77777777" w:rsidR="00035FB5" w:rsidRPr="00F245C5" w:rsidRDefault="00035FB5" w:rsidP="00E77D1A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035FB5">
              <w:rPr>
                <w:rFonts w:ascii="Arial" w:hAnsi="Arial" w:cs="Arial"/>
                <w:b/>
              </w:rPr>
              <w:t>MDT sp. z o.o.</w:t>
            </w:r>
          </w:p>
          <w:p w14:paraId="52199E1D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Skośna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12A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BD397ED" w14:textId="77777777" w:rsidR="00035FB5" w:rsidRPr="00F245C5" w:rsidRDefault="00035FB5" w:rsidP="00E77D1A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30-383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KRAKÓW</w:t>
            </w:r>
          </w:p>
          <w:p w14:paraId="3F782D53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35FB5">
              <w:rPr>
                <w:rFonts w:ascii="Arial" w:hAnsi="Arial" w:cs="Arial"/>
                <w:b/>
              </w:rPr>
              <w:t>41 020.13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06F94E9" w14:textId="77777777" w:rsidR="00035FB5" w:rsidRPr="00F245C5" w:rsidRDefault="00035FB5" w:rsidP="00E77D1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3B05442" w14:textId="77777777" w:rsidR="00035FB5" w:rsidRPr="00F245C5" w:rsidRDefault="00035FB5" w:rsidP="00E77D1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5FB5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035FB5" w14:paraId="6D9D3B18" w14:textId="77777777" w:rsidTr="00035FB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0FFE7" w14:textId="77777777" w:rsidR="00035FB5" w:rsidRPr="00F245C5" w:rsidRDefault="00035FB5" w:rsidP="00E77D1A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035FB5">
              <w:rPr>
                <w:rFonts w:ascii="Arial" w:hAnsi="Arial" w:cs="Arial"/>
                <w:b/>
                <w:bCs/>
              </w:rPr>
              <w:t>59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35FB5">
              <w:rPr>
                <w:rFonts w:ascii="Arial" w:hAnsi="Arial" w:cs="Arial"/>
              </w:rPr>
              <w:t>Haczyk do przebijania wód płodowych</w:t>
            </w:r>
          </w:p>
          <w:p w14:paraId="386634E8" w14:textId="77777777" w:rsidR="00035FB5" w:rsidRPr="00F245C5" w:rsidRDefault="00035FB5" w:rsidP="00E77D1A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035FB5">
              <w:rPr>
                <w:rFonts w:ascii="Arial" w:hAnsi="Arial" w:cs="Arial"/>
                <w:b/>
              </w:rPr>
              <w:t>Medicus</w:t>
            </w:r>
            <w:proofErr w:type="spellEnd"/>
            <w:r w:rsidRPr="00035FB5">
              <w:rPr>
                <w:rFonts w:ascii="Arial" w:hAnsi="Arial" w:cs="Arial"/>
                <w:b/>
              </w:rPr>
              <w:t xml:space="preserve"> Spółka z ograniczoną odpowiedzialnością Spółka komandytowo-akcyjna</w:t>
            </w:r>
          </w:p>
          <w:p w14:paraId="44088904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Browarowa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21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67D250A" w14:textId="77777777" w:rsidR="00035FB5" w:rsidRPr="00F245C5" w:rsidRDefault="00035FB5" w:rsidP="00E77D1A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43-100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Tychy</w:t>
            </w:r>
          </w:p>
          <w:p w14:paraId="5A02A827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35FB5">
              <w:rPr>
                <w:rFonts w:ascii="Arial" w:hAnsi="Arial" w:cs="Arial"/>
                <w:b/>
              </w:rPr>
              <w:t>1 749.60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2F9D0DC" w14:textId="77777777" w:rsidR="00035FB5" w:rsidRPr="00F245C5" w:rsidRDefault="00035FB5" w:rsidP="00E77D1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4CE68F4" w14:textId="77777777" w:rsidR="00035FB5" w:rsidRPr="00F245C5" w:rsidRDefault="00035FB5" w:rsidP="00E77D1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5FB5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035FB5" w14:paraId="5F1246AF" w14:textId="77777777" w:rsidTr="00035FB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0FB7C" w14:textId="77777777" w:rsidR="00035FB5" w:rsidRPr="00F245C5" w:rsidRDefault="00035FB5" w:rsidP="00E77D1A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035FB5">
              <w:rPr>
                <w:rFonts w:ascii="Arial" w:hAnsi="Arial" w:cs="Arial"/>
                <w:b/>
                <w:bCs/>
              </w:rPr>
              <w:t>60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35FB5">
              <w:rPr>
                <w:rFonts w:ascii="Arial" w:hAnsi="Arial" w:cs="Arial"/>
              </w:rPr>
              <w:t xml:space="preserve">Dreny, zestawy do drenażu </w:t>
            </w:r>
            <w:proofErr w:type="spellStart"/>
            <w:r w:rsidRPr="00035FB5">
              <w:rPr>
                <w:rFonts w:ascii="Arial" w:hAnsi="Arial" w:cs="Arial"/>
              </w:rPr>
              <w:t>przeskórnego</w:t>
            </w:r>
            <w:proofErr w:type="spellEnd"/>
          </w:p>
          <w:p w14:paraId="0EEC8FF4" w14:textId="77777777" w:rsidR="00035FB5" w:rsidRPr="00F245C5" w:rsidRDefault="00035FB5" w:rsidP="00E77D1A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035FB5">
              <w:rPr>
                <w:rFonts w:ascii="Arial" w:hAnsi="Arial" w:cs="Arial"/>
                <w:b/>
              </w:rPr>
              <w:t>ANMAR Sp. z o.o.</w:t>
            </w:r>
          </w:p>
          <w:p w14:paraId="245B3731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Strefowa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22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A612B71" w14:textId="77777777" w:rsidR="00035FB5" w:rsidRPr="00F245C5" w:rsidRDefault="00035FB5" w:rsidP="00E77D1A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43-100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Tychy</w:t>
            </w:r>
          </w:p>
          <w:p w14:paraId="5CCC6351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35FB5">
              <w:rPr>
                <w:rFonts w:ascii="Arial" w:hAnsi="Arial" w:cs="Arial"/>
                <w:b/>
              </w:rPr>
              <w:t>141 836.40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80B0F64" w14:textId="77777777" w:rsidR="00035FB5" w:rsidRPr="00F245C5" w:rsidRDefault="00035FB5" w:rsidP="00E77D1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B5A378F" w14:textId="77777777" w:rsidR="00035FB5" w:rsidRPr="00F245C5" w:rsidRDefault="00035FB5" w:rsidP="00E77D1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5FB5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035FB5" w14:paraId="41F9E2F3" w14:textId="77777777" w:rsidTr="00035FB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E8A54" w14:textId="77777777" w:rsidR="00035FB5" w:rsidRPr="00F245C5" w:rsidRDefault="00035FB5" w:rsidP="00E77D1A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035FB5">
              <w:rPr>
                <w:rFonts w:ascii="Arial" w:hAnsi="Arial" w:cs="Arial"/>
                <w:b/>
                <w:bCs/>
              </w:rPr>
              <w:t>61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35FB5">
              <w:rPr>
                <w:rFonts w:ascii="Arial" w:hAnsi="Arial" w:cs="Arial"/>
              </w:rPr>
              <w:t xml:space="preserve">Sonda typu </w:t>
            </w:r>
            <w:proofErr w:type="spellStart"/>
            <w:r w:rsidRPr="00035FB5">
              <w:rPr>
                <w:rFonts w:ascii="Arial" w:hAnsi="Arial" w:cs="Arial"/>
              </w:rPr>
              <w:t>Sengstakena</w:t>
            </w:r>
            <w:proofErr w:type="spellEnd"/>
          </w:p>
          <w:p w14:paraId="237DA1CB" w14:textId="77777777" w:rsidR="00035FB5" w:rsidRPr="00F245C5" w:rsidRDefault="00035FB5" w:rsidP="00E77D1A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035FB5">
              <w:rPr>
                <w:rFonts w:ascii="Arial" w:hAnsi="Arial" w:cs="Arial"/>
                <w:b/>
              </w:rPr>
              <w:t>Zarys International Spółka z ograniczoną odpowiedzialnością</w:t>
            </w:r>
          </w:p>
          <w:p w14:paraId="25B4A417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Ziemska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44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E07DACD" w14:textId="77777777" w:rsidR="00035FB5" w:rsidRPr="00F245C5" w:rsidRDefault="00035FB5" w:rsidP="00E77D1A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41-803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Zabrze</w:t>
            </w:r>
          </w:p>
          <w:p w14:paraId="2E61B926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35FB5">
              <w:rPr>
                <w:rFonts w:ascii="Arial" w:hAnsi="Arial" w:cs="Arial"/>
                <w:b/>
              </w:rPr>
              <w:t>7 560.00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608B600" w14:textId="77777777" w:rsidR="00035FB5" w:rsidRPr="00F245C5" w:rsidRDefault="00035FB5" w:rsidP="00E77D1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73B1DFA" w14:textId="77777777" w:rsidR="00035FB5" w:rsidRPr="00F245C5" w:rsidRDefault="00035FB5" w:rsidP="00E77D1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5FB5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035FB5" w14:paraId="2B938EA4" w14:textId="77777777" w:rsidTr="00035FB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46A08" w14:textId="77777777" w:rsidR="00035FB5" w:rsidRPr="00F245C5" w:rsidRDefault="00035FB5" w:rsidP="00E77D1A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035FB5">
              <w:rPr>
                <w:rFonts w:ascii="Arial" w:hAnsi="Arial" w:cs="Arial"/>
                <w:b/>
                <w:bCs/>
              </w:rPr>
              <w:t>62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35FB5">
              <w:rPr>
                <w:rFonts w:ascii="Arial" w:hAnsi="Arial" w:cs="Arial"/>
              </w:rPr>
              <w:t>Siatki przepuklinowe</w:t>
            </w:r>
          </w:p>
          <w:p w14:paraId="34E48202" w14:textId="77777777" w:rsidR="00035FB5" w:rsidRPr="00F245C5" w:rsidRDefault="00035FB5" w:rsidP="00E77D1A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035FB5">
              <w:rPr>
                <w:rFonts w:ascii="Arial" w:hAnsi="Arial" w:cs="Arial"/>
                <w:b/>
              </w:rPr>
              <w:t>Becton</w:t>
            </w:r>
            <w:proofErr w:type="spellEnd"/>
            <w:r w:rsidRPr="00035FB5">
              <w:rPr>
                <w:rFonts w:ascii="Arial" w:hAnsi="Arial" w:cs="Arial"/>
                <w:b/>
              </w:rPr>
              <w:t xml:space="preserve"> Dickinson Polska Sp. z o.o.</w:t>
            </w:r>
          </w:p>
          <w:p w14:paraId="3D5C5D0B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Osmańska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14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B6A526E" w14:textId="77777777" w:rsidR="00035FB5" w:rsidRPr="00F245C5" w:rsidRDefault="00035FB5" w:rsidP="00E77D1A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02-823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Warszawa</w:t>
            </w:r>
          </w:p>
          <w:p w14:paraId="58E8FADC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35FB5">
              <w:rPr>
                <w:rFonts w:ascii="Arial" w:hAnsi="Arial" w:cs="Arial"/>
                <w:b/>
              </w:rPr>
              <w:t>205 956.00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CECACE6" w14:textId="77777777" w:rsidR="00035FB5" w:rsidRPr="00F245C5" w:rsidRDefault="00035FB5" w:rsidP="00E77D1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EB1F1BC" w14:textId="77777777" w:rsidR="00035FB5" w:rsidRPr="00F245C5" w:rsidRDefault="00035FB5" w:rsidP="00E77D1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5FB5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035FB5" w14:paraId="08651093" w14:textId="77777777" w:rsidTr="00035FB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3FF25" w14:textId="77777777" w:rsidR="00035FB5" w:rsidRPr="00F245C5" w:rsidRDefault="00035FB5" w:rsidP="00E77D1A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035FB5">
              <w:rPr>
                <w:rFonts w:ascii="Arial" w:hAnsi="Arial" w:cs="Arial"/>
                <w:b/>
                <w:bCs/>
              </w:rPr>
              <w:t>64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35FB5">
              <w:rPr>
                <w:rFonts w:ascii="Arial" w:hAnsi="Arial" w:cs="Arial"/>
              </w:rPr>
              <w:t>Sprzęt do dializy</w:t>
            </w:r>
          </w:p>
          <w:p w14:paraId="1DF018EB" w14:textId="6FA98373" w:rsidR="00035FB5" w:rsidRPr="00F245C5" w:rsidRDefault="00035FB5" w:rsidP="00E77D1A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035FB5">
              <w:rPr>
                <w:rFonts w:ascii="Arial" w:hAnsi="Arial" w:cs="Arial"/>
                <w:b/>
              </w:rPr>
              <w:t>FRESENIUS MEDICAL CARE POLSKA</w:t>
            </w:r>
            <w:r w:rsidR="008A28B6">
              <w:rPr>
                <w:rFonts w:ascii="Arial" w:hAnsi="Arial" w:cs="Arial"/>
                <w:b/>
              </w:rPr>
              <w:t xml:space="preserve"> S.A.</w:t>
            </w:r>
          </w:p>
          <w:p w14:paraId="1EF8A71F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UL. KRZYWA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13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4300922" w14:textId="77777777" w:rsidR="00035FB5" w:rsidRPr="00F245C5" w:rsidRDefault="00035FB5" w:rsidP="00E77D1A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60-118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POZNAŃ</w:t>
            </w:r>
          </w:p>
          <w:p w14:paraId="01DB3206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35FB5">
              <w:rPr>
                <w:rFonts w:ascii="Arial" w:hAnsi="Arial" w:cs="Arial"/>
                <w:b/>
              </w:rPr>
              <w:t>376 380.00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11ACD65" w14:textId="77777777" w:rsidR="00035FB5" w:rsidRPr="00F245C5" w:rsidRDefault="00035FB5" w:rsidP="00E77D1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C4684E6" w14:textId="77777777" w:rsidR="00035FB5" w:rsidRPr="00F245C5" w:rsidRDefault="00035FB5" w:rsidP="00E77D1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5FB5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035FB5" w14:paraId="722F299E" w14:textId="77777777" w:rsidTr="00035FB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9808A" w14:textId="77777777" w:rsidR="00035FB5" w:rsidRPr="00F245C5" w:rsidRDefault="00035FB5" w:rsidP="00E77D1A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035FB5">
              <w:rPr>
                <w:rFonts w:ascii="Arial" w:hAnsi="Arial" w:cs="Arial"/>
                <w:b/>
                <w:bCs/>
              </w:rPr>
              <w:t>65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35FB5">
              <w:rPr>
                <w:rFonts w:ascii="Arial" w:hAnsi="Arial" w:cs="Arial"/>
              </w:rPr>
              <w:t>Zestawy, siatki</w:t>
            </w:r>
          </w:p>
          <w:p w14:paraId="4104FD42" w14:textId="5524CB43" w:rsidR="00035FB5" w:rsidRPr="00F245C5" w:rsidRDefault="00035FB5" w:rsidP="00E77D1A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035FB5">
              <w:rPr>
                <w:rFonts w:ascii="Arial" w:hAnsi="Arial" w:cs="Arial"/>
                <w:b/>
              </w:rPr>
              <w:t>GIN-MEDICAL Sp.</w:t>
            </w:r>
            <w:r w:rsidR="008A28B6">
              <w:rPr>
                <w:rFonts w:ascii="Arial" w:hAnsi="Arial" w:cs="Arial"/>
                <w:b/>
              </w:rPr>
              <w:t xml:space="preserve"> </w:t>
            </w:r>
            <w:r w:rsidRPr="00035FB5">
              <w:rPr>
                <w:rFonts w:ascii="Arial" w:hAnsi="Arial" w:cs="Arial"/>
                <w:b/>
              </w:rPr>
              <w:t>z o.o.</w:t>
            </w:r>
          </w:p>
          <w:p w14:paraId="77749F9F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proofErr w:type="spellStart"/>
            <w:r w:rsidRPr="00035FB5">
              <w:rPr>
                <w:rFonts w:ascii="Arial" w:hAnsi="Arial" w:cs="Arial"/>
                <w:bCs/>
              </w:rPr>
              <w:t>Piltza</w:t>
            </w:r>
            <w:proofErr w:type="spellEnd"/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43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/28</w:t>
            </w:r>
          </w:p>
          <w:p w14:paraId="501C7E03" w14:textId="77777777" w:rsidR="00035FB5" w:rsidRPr="00F245C5" w:rsidRDefault="00035FB5" w:rsidP="00E77D1A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30-392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Kraków</w:t>
            </w:r>
          </w:p>
          <w:p w14:paraId="701B1E9D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35FB5">
              <w:rPr>
                <w:rFonts w:ascii="Arial" w:hAnsi="Arial" w:cs="Arial"/>
                <w:b/>
              </w:rPr>
              <w:t>59 810.40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B7271F5" w14:textId="77777777" w:rsidR="00035FB5" w:rsidRPr="00F245C5" w:rsidRDefault="00035FB5" w:rsidP="00E77D1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08AA6D5" w14:textId="77777777" w:rsidR="00035FB5" w:rsidRPr="00F245C5" w:rsidRDefault="00035FB5" w:rsidP="00E77D1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5FB5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035FB5" w14:paraId="5BED204B" w14:textId="77777777" w:rsidTr="00035FB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C965A" w14:textId="77777777" w:rsidR="00035FB5" w:rsidRPr="00F245C5" w:rsidRDefault="00035FB5" w:rsidP="00E77D1A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035FB5">
              <w:rPr>
                <w:rFonts w:ascii="Arial" w:hAnsi="Arial" w:cs="Arial"/>
                <w:b/>
                <w:bCs/>
              </w:rPr>
              <w:t>66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35FB5">
              <w:rPr>
                <w:rFonts w:ascii="Arial" w:hAnsi="Arial" w:cs="Arial"/>
              </w:rPr>
              <w:t xml:space="preserve">Asortyment do </w:t>
            </w:r>
            <w:proofErr w:type="spellStart"/>
            <w:r w:rsidRPr="00035FB5">
              <w:rPr>
                <w:rFonts w:ascii="Arial" w:hAnsi="Arial" w:cs="Arial"/>
              </w:rPr>
              <w:t>kanaloplastyki</w:t>
            </w:r>
            <w:proofErr w:type="spellEnd"/>
          </w:p>
          <w:p w14:paraId="7900A939" w14:textId="77777777" w:rsidR="00035FB5" w:rsidRPr="00F245C5" w:rsidRDefault="00035FB5" w:rsidP="00E77D1A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035FB5">
              <w:rPr>
                <w:rFonts w:ascii="Arial" w:hAnsi="Arial" w:cs="Arial"/>
                <w:b/>
              </w:rPr>
              <w:t>Inov8 I. Żebrowska spółka z ograniczoną odpowiedzialnością</w:t>
            </w:r>
          </w:p>
          <w:p w14:paraId="2968E832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MIŃSKA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48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/1U</w:t>
            </w:r>
          </w:p>
          <w:p w14:paraId="38A07CA3" w14:textId="77777777" w:rsidR="00035FB5" w:rsidRPr="00F245C5" w:rsidRDefault="00035FB5" w:rsidP="00E77D1A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03-808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WARSZAWA</w:t>
            </w:r>
          </w:p>
          <w:p w14:paraId="7FDA5513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35FB5">
              <w:rPr>
                <w:rFonts w:ascii="Arial" w:hAnsi="Arial" w:cs="Arial"/>
                <w:b/>
              </w:rPr>
              <w:t>268 920.00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5FEAE43" w14:textId="77777777" w:rsidR="00035FB5" w:rsidRPr="00F245C5" w:rsidRDefault="00035FB5" w:rsidP="00E77D1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67043FD" w14:textId="77777777" w:rsidR="00035FB5" w:rsidRPr="00F245C5" w:rsidRDefault="00035FB5" w:rsidP="00E77D1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5FB5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035FB5" w14:paraId="6457E415" w14:textId="77777777" w:rsidTr="00035FB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CBFDA" w14:textId="77777777" w:rsidR="00035FB5" w:rsidRPr="00F245C5" w:rsidRDefault="00035FB5" w:rsidP="00E77D1A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035FB5">
              <w:rPr>
                <w:rFonts w:ascii="Arial" w:hAnsi="Arial" w:cs="Arial"/>
                <w:b/>
                <w:bCs/>
              </w:rPr>
              <w:t>68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35FB5">
              <w:rPr>
                <w:rFonts w:ascii="Arial" w:hAnsi="Arial" w:cs="Arial"/>
              </w:rPr>
              <w:t>Cewniki, worki, pojemniki</w:t>
            </w:r>
          </w:p>
          <w:p w14:paraId="2558E989" w14:textId="77777777" w:rsidR="00035FB5" w:rsidRPr="00F245C5" w:rsidRDefault="00035FB5" w:rsidP="00E77D1A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035FB5">
              <w:rPr>
                <w:rFonts w:ascii="Arial" w:hAnsi="Arial" w:cs="Arial"/>
                <w:b/>
              </w:rPr>
              <w:t>ANMAR Sp. z o.o.</w:t>
            </w:r>
          </w:p>
          <w:p w14:paraId="5F03F05A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Strefowa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22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528A6C1" w14:textId="77777777" w:rsidR="00035FB5" w:rsidRPr="00F245C5" w:rsidRDefault="00035FB5" w:rsidP="00E77D1A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43-100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Tychy</w:t>
            </w:r>
          </w:p>
          <w:p w14:paraId="73920FD4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35FB5">
              <w:rPr>
                <w:rFonts w:ascii="Arial" w:hAnsi="Arial" w:cs="Arial"/>
                <w:b/>
              </w:rPr>
              <w:t>140 635.44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576306D" w14:textId="77777777" w:rsidR="00035FB5" w:rsidRPr="00F245C5" w:rsidRDefault="00035FB5" w:rsidP="00E77D1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22C9B8A" w14:textId="77777777" w:rsidR="00035FB5" w:rsidRPr="00F245C5" w:rsidRDefault="00035FB5" w:rsidP="00E77D1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5FB5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035FB5" w14:paraId="31BD25A5" w14:textId="77777777" w:rsidTr="00035FB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5E980" w14:textId="77777777" w:rsidR="00035FB5" w:rsidRPr="00F245C5" w:rsidRDefault="00035FB5" w:rsidP="00E77D1A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035FB5">
              <w:rPr>
                <w:rFonts w:ascii="Arial" w:hAnsi="Arial" w:cs="Arial"/>
                <w:b/>
                <w:bCs/>
              </w:rPr>
              <w:t>70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35FB5">
              <w:rPr>
                <w:rFonts w:ascii="Arial" w:hAnsi="Arial" w:cs="Arial"/>
              </w:rPr>
              <w:t>Dren wentylacyjny uszny typu T</w:t>
            </w:r>
          </w:p>
          <w:p w14:paraId="1B6B8E3F" w14:textId="7F96A62C" w:rsidR="00035FB5" w:rsidRPr="00F245C5" w:rsidRDefault="00035FB5" w:rsidP="00E77D1A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035FB5">
              <w:rPr>
                <w:rFonts w:ascii="Arial" w:hAnsi="Arial" w:cs="Arial"/>
                <w:b/>
              </w:rPr>
              <w:t>MEDAG Aparatura Medyczna P.</w:t>
            </w:r>
            <w:r w:rsidR="008A28B6">
              <w:rPr>
                <w:rFonts w:ascii="Arial" w:hAnsi="Arial" w:cs="Arial"/>
                <w:b/>
              </w:rPr>
              <w:t xml:space="preserve"> </w:t>
            </w:r>
            <w:r w:rsidRPr="00035FB5">
              <w:rPr>
                <w:rFonts w:ascii="Arial" w:hAnsi="Arial" w:cs="Arial"/>
                <w:b/>
              </w:rPr>
              <w:t>Augustynowicz Spółka Jawna</w:t>
            </w:r>
          </w:p>
          <w:p w14:paraId="083CC9F4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Brylantowa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24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/3</w:t>
            </w:r>
          </w:p>
          <w:p w14:paraId="1F1C388F" w14:textId="77777777" w:rsidR="00035FB5" w:rsidRPr="00F245C5" w:rsidRDefault="00035FB5" w:rsidP="00E77D1A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52-214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Wrocław</w:t>
            </w:r>
          </w:p>
          <w:p w14:paraId="18B29227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35FB5">
              <w:rPr>
                <w:rFonts w:ascii="Arial" w:hAnsi="Arial" w:cs="Arial"/>
                <w:b/>
              </w:rPr>
              <w:t>8 164.80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59DB198" w14:textId="77777777" w:rsidR="00035FB5" w:rsidRPr="00F245C5" w:rsidRDefault="00035FB5" w:rsidP="00E77D1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DB2DC60" w14:textId="77777777" w:rsidR="00035FB5" w:rsidRPr="00F245C5" w:rsidRDefault="00035FB5" w:rsidP="00E77D1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5FB5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035FB5" w14:paraId="3A19F9E1" w14:textId="77777777" w:rsidTr="00035FB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9EB74" w14:textId="77777777" w:rsidR="00035FB5" w:rsidRPr="00F245C5" w:rsidRDefault="00035FB5" w:rsidP="00E77D1A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035FB5">
              <w:rPr>
                <w:rFonts w:ascii="Arial" w:hAnsi="Arial" w:cs="Arial"/>
                <w:b/>
                <w:bCs/>
              </w:rPr>
              <w:t>71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35FB5">
              <w:rPr>
                <w:rFonts w:ascii="Arial" w:hAnsi="Arial" w:cs="Arial"/>
              </w:rPr>
              <w:t>szczoteczka cytologiczna</w:t>
            </w:r>
          </w:p>
          <w:p w14:paraId="54AAAA0A" w14:textId="77777777" w:rsidR="00035FB5" w:rsidRPr="00F245C5" w:rsidRDefault="00035FB5" w:rsidP="00E77D1A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035FB5">
              <w:rPr>
                <w:rFonts w:ascii="Arial" w:hAnsi="Arial" w:cs="Arial"/>
                <w:b/>
              </w:rPr>
              <w:t>Zarys International Spółka z ograniczoną odpowiedzialnością</w:t>
            </w:r>
          </w:p>
          <w:p w14:paraId="324A26DD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Ziemska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44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1C1AEF8" w14:textId="77777777" w:rsidR="00035FB5" w:rsidRPr="00F245C5" w:rsidRDefault="00035FB5" w:rsidP="00E77D1A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41-803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Zabrze</w:t>
            </w:r>
          </w:p>
          <w:p w14:paraId="5E625342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35FB5">
              <w:rPr>
                <w:rFonts w:ascii="Arial" w:hAnsi="Arial" w:cs="Arial"/>
                <w:b/>
              </w:rPr>
              <w:t>280.80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D20EBC8" w14:textId="77777777" w:rsidR="00035FB5" w:rsidRPr="00F245C5" w:rsidRDefault="00035FB5" w:rsidP="00E77D1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3024B91" w14:textId="77777777" w:rsidR="00035FB5" w:rsidRPr="00F245C5" w:rsidRDefault="00035FB5" w:rsidP="00E77D1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5FB5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035FB5" w14:paraId="53204738" w14:textId="77777777" w:rsidTr="00035FB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3FE7D" w14:textId="77777777" w:rsidR="00035FB5" w:rsidRPr="00F245C5" w:rsidRDefault="00035FB5" w:rsidP="00E77D1A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035FB5">
              <w:rPr>
                <w:rFonts w:ascii="Arial" w:hAnsi="Arial" w:cs="Arial"/>
                <w:b/>
                <w:bCs/>
              </w:rPr>
              <w:t>72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35FB5">
              <w:rPr>
                <w:rFonts w:ascii="Arial" w:hAnsi="Arial" w:cs="Arial"/>
              </w:rPr>
              <w:t>Zastawy</w:t>
            </w:r>
          </w:p>
          <w:p w14:paraId="7596BB67" w14:textId="77777777" w:rsidR="00035FB5" w:rsidRPr="00F245C5" w:rsidRDefault="00035FB5" w:rsidP="00E77D1A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035FB5">
              <w:rPr>
                <w:rFonts w:ascii="Arial" w:hAnsi="Arial" w:cs="Arial"/>
                <w:b/>
              </w:rPr>
              <w:t>Vente</w:t>
            </w:r>
            <w:proofErr w:type="spellEnd"/>
            <w:r w:rsidRPr="00035FB5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035FB5">
              <w:rPr>
                <w:rFonts w:ascii="Arial" w:hAnsi="Arial" w:cs="Arial"/>
                <w:b/>
              </w:rPr>
              <w:t>Amicale</w:t>
            </w:r>
            <w:proofErr w:type="spellEnd"/>
            <w:r w:rsidRPr="00035FB5">
              <w:rPr>
                <w:rFonts w:ascii="Arial" w:hAnsi="Arial" w:cs="Arial"/>
                <w:b/>
              </w:rPr>
              <w:t xml:space="preserve"> Poland Sp. z o.o.</w:t>
            </w:r>
          </w:p>
          <w:p w14:paraId="32A04EE3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Krakowskie Przemieście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AFF26AB" w14:textId="77777777" w:rsidR="00035FB5" w:rsidRPr="00F245C5" w:rsidRDefault="00035FB5" w:rsidP="00E77D1A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00-333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Warszawa</w:t>
            </w:r>
          </w:p>
          <w:p w14:paraId="397B3D8C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35FB5">
              <w:rPr>
                <w:rFonts w:ascii="Arial" w:hAnsi="Arial" w:cs="Arial"/>
                <w:b/>
              </w:rPr>
              <w:t>519 696.00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7F4EC04" w14:textId="77777777" w:rsidR="00035FB5" w:rsidRPr="00F245C5" w:rsidRDefault="00035FB5" w:rsidP="00E77D1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A0F2C39" w14:textId="77777777" w:rsidR="00035FB5" w:rsidRPr="00F245C5" w:rsidRDefault="00035FB5" w:rsidP="00E77D1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5FB5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035FB5" w14:paraId="60E234CE" w14:textId="77777777" w:rsidTr="00035FB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9183F" w14:textId="77777777" w:rsidR="00035FB5" w:rsidRPr="00F245C5" w:rsidRDefault="00035FB5" w:rsidP="00E77D1A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035FB5">
              <w:rPr>
                <w:rFonts w:ascii="Arial" w:hAnsi="Arial" w:cs="Arial"/>
                <w:b/>
                <w:bCs/>
              </w:rPr>
              <w:t>73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35FB5">
              <w:rPr>
                <w:rFonts w:ascii="Arial" w:hAnsi="Arial" w:cs="Arial"/>
              </w:rPr>
              <w:t>Woda do nawilżania tlenu</w:t>
            </w:r>
          </w:p>
          <w:p w14:paraId="2D03E7C1" w14:textId="77777777" w:rsidR="00035FB5" w:rsidRPr="00F245C5" w:rsidRDefault="00035FB5" w:rsidP="00E77D1A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035FB5">
              <w:rPr>
                <w:rFonts w:ascii="Arial" w:hAnsi="Arial" w:cs="Arial"/>
                <w:b/>
              </w:rPr>
              <w:t>SKAMEX Spółka Akcyjna</w:t>
            </w:r>
          </w:p>
          <w:p w14:paraId="09DE99CE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dr Stefana Kopcińskiego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62D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BBF1A46" w14:textId="77777777" w:rsidR="00035FB5" w:rsidRPr="00F245C5" w:rsidRDefault="00035FB5" w:rsidP="00E77D1A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90-032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Łódź</w:t>
            </w:r>
          </w:p>
          <w:p w14:paraId="2D5FD03D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35FB5">
              <w:rPr>
                <w:rFonts w:ascii="Arial" w:hAnsi="Arial" w:cs="Arial"/>
                <w:b/>
              </w:rPr>
              <w:t>1 083.24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FC481B6" w14:textId="77777777" w:rsidR="00035FB5" w:rsidRPr="00F245C5" w:rsidRDefault="00035FB5" w:rsidP="00E77D1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0B0FCE2" w14:textId="77777777" w:rsidR="00035FB5" w:rsidRPr="00F245C5" w:rsidRDefault="00035FB5" w:rsidP="00E77D1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5FB5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035FB5" w14:paraId="5A2963B3" w14:textId="77777777" w:rsidTr="00035FB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0A058" w14:textId="77777777" w:rsidR="00035FB5" w:rsidRPr="00F245C5" w:rsidRDefault="00035FB5" w:rsidP="00E77D1A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035FB5">
              <w:rPr>
                <w:rFonts w:ascii="Arial" w:hAnsi="Arial" w:cs="Arial"/>
                <w:b/>
                <w:bCs/>
              </w:rPr>
              <w:t>74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35FB5">
              <w:rPr>
                <w:rFonts w:ascii="Arial" w:hAnsi="Arial" w:cs="Arial"/>
              </w:rPr>
              <w:t>zestawy operacyjne</w:t>
            </w:r>
          </w:p>
          <w:p w14:paraId="55E4442E" w14:textId="77777777" w:rsidR="00035FB5" w:rsidRPr="00F245C5" w:rsidRDefault="00035FB5" w:rsidP="00E77D1A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035FB5">
              <w:rPr>
                <w:rFonts w:ascii="Arial" w:hAnsi="Arial" w:cs="Arial"/>
                <w:b/>
              </w:rPr>
              <w:t>Vente</w:t>
            </w:r>
            <w:proofErr w:type="spellEnd"/>
            <w:r w:rsidRPr="00035FB5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035FB5">
              <w:rPr>
                <w:rFonts w:ascii="Arial" w:hAnsi="Arial" w:cs="Arial"/>
                <w:b/>
              </w:rPr>
              <w:t>Amicale</w:t>
            </w:r>
            <w:proofErr w:type="spellEnd"/>
            <w:r w:rsidRPr="00035FB5">
              <w:rPr>
                <w:rFonts w:ascii="Arial" w:hAnsi="Arial" w:cs="Arial"/>
                <w:b/>
              </w:rPr>
              <w:t xml:space="preserve"> Poland Sp. z o.o.</w:t>
            </w:r>
          </w:p>
          <w:p w14:paraId="31188E59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Krakowskie Przemieście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619CCEB" w14:textId="77777777" w:rsidR="00035FB5" w:rsidRPr="00F245C5" w:rsidRDefault="00035FB5" w:rsidP="00E77D1A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00-333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Warszawa</w:t>
            </w:r>
          </w:p>
          <w:p w14:paraId="76D70C04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35FB5">
              <w:rPr>
                <w:rFonts w:ascii="Arial" w:hAnsi="Arial" w:cs="Arial"/>
                <w:b/>
              </w:rPr>
              <w:t>2 560 896.00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2F4DB95" w14:textId="77777777" w:rsidR="00035FB5" w:rsidRPr="00F245C5" w:rsidRDefault="00035FB5" w:rsidP="00E77D1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698ACC8" w14:textId="77777777" w:rsidR="00035FB5" w:rsidRPr="00F245C5" w:rsidRDefault="00035FB5" w:rsidP="00E77D1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5FB5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035FB5" w14:paraId="25A86022" w14:textId="77777777" w:rsidTr="00035FB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2AB5D" w14:textId="77777777" w:rsidR="00035FB5" w:rsidRPr="00F245C5" w:rsidRDefault="00035FB5" w:rsidP="00E77D1A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035FB5">
              <w:rPr>
                <w:rFonts w:ascii="Arial" w:hAnsi="Arial" w:cs="Arial"/>
                <w:b/>
                <w:bCs/>
              </w:rPr>
              <w:t>75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35FB5">
              <w:rPr>
                <w:rFonts w:ascii="Arial" w:hAnsi="Arial" w:cs="Arial"/>
              </w:rPr>
              <w:t>Filtry, zestawy, łączniki</w:t>
            </w:r>
          </w:p>
          <w:p w14:paraId="12D4C064" w14:textId="77777777" w:rsidR="00035FB5" w:rsidRPr="00F245C5" w:rsidRDefault="00035FB5" w:rsidP="00E77D1A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035FB5">
              <w:rPr>
                <w:rFonts w:ascii="Arial" w:hAnsi="Arial" w:cs="Arial"/>
                <w:b/>
              </w:rPr>
              <w:t>Teleflex</w:t>
            </w:r>
            <w:proofErr w:type="spellEnd"/>
            <w:r w:rsidRPr="00035FB5">
              <w:rPr>
                <w:rFonts w:ascii="Arial" w:hAnsi="Arial" w:cs="Arial"/>
                <w:b/>
              </w:rPr>
              <w:t xml:space="preserve"> Polska sp. z o.o.</w:t>
            </w:r>
          </w:p>
          <w:p w14:paraId="06E57940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Żwirki i Wigury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16A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C693EB7" w14:textId="77777777" w:rsidR="00035FB5" w:rsidRPr="00F245C5" w:rsidRDefault="00035FB5" w:rsidP="00E77D1A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02-092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Warszawa</w:t>
            </w:r>
          </w:p>
          <w:p w14:paraId="5C97C5FD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35FB5">
              <w:rPr>
                <w:rFonts w:ascii="Arial" w:hAnsi="Arial" w:cs="Arial"/>
                <w:b/>
              </w:rPr>
              <w:t>230 511.53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5935264" w14:textId="77777777" w:rsidR="00035FB5" w:rsidRPr="00F245C5" w:rsidRDefault="00035FB5" w:rsidP="00E77D1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FCC8F75" w14:textId="77777777" w:rsidR="00035FB5" w:rsidRPr="00F245C5" w:rsidRDefault="00035FB5" w:rsidP="00E77D1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5FB5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035FB5" w14:paraId="2CC6D387" w14:textId="77777777" w:rsidTr="00035FB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CD004" w14:textId="77777777" w:rsidR="00035FB5" w:rsidRPr="00F245C5" w:rsidRDefault="00035FB5" w:rsidP="00E77D1A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035FB5">
              <w:rPr>
                <w:rFonts w:ascii="Arial" w:hAnsi="Arial" w:cs="Arial"/>
                <w:b/>
                <w:bCs/>
              </w:rPr>
              <w:t>76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35FB5">
              <w:rPr>
                <w:rFonts w:ascii="Arial" w:hAnsi="Arial" w:cs="Arial"/>
              </w:rPr>
              <w:t>Maski, rurki, cewniki i inne wyroby medyczne</w:t>
            </w:r>
          </w:p>
          <w:p w14:paraId="1A45173A" w14:textId="77777777" w:rsidR="00035FB5" w:rsidRPr="00F245C5" w:rsidRDefault="00035FB5" w:rsidP="00E77D1A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035FB5">
              <w:rPr>
                <w:rFonts w:ascii="Arial" w:hAnsi="Arial" w:cs="Arial"/>
                <w:b/>
              </w:rPr>
              <w:t>ANMAR Sp. z o.o.</w:t>
            </w:r>
          </w:p>
          <w:p w14:paraId="6798C384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Strefowa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22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A9188AD" w14:textId="77777777" w:rsidR="00035FB5" w:rsidRPr="00F245C5" w:rsidRDefault="00035FB5" w:rsidP="00E77D1A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43-100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Tychy</w:t>
            </w:r>
          </w:p>
          <w:p w14:paraId="6C353A00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35FB5">
              <w:rPr>
                <w:rFonts w:ascii="Arial" w:hAnsi="Arial" w:cs="Arial"/>
                <w:b/>
              </w:rPr>
              <w:t>253 321.67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0FEF415" w14:textId="77777777" w:rsidR="00035FB5" w:rsidRPr="00F245C5" w:rsidRDefault="00035FB5" w:rsidP="00E77D1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FE69AA0" w14:textId="77777777" w:rsidR="00035FB5" w:rsidRPr="00F245C5" w:rsidRDefault="00035FB5" w:rsidP="00E77D1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5FB5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035FB5" w14:paraId="43A3262C" w14:textId="77777777" w:rsidTr="00035FB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DAEFE" w14:textId="77777777" w:rsidR="00035FB5" w:rsidRPr="00F245C5" w:rsidRDefault="00035FB5" w:rsidP="00E77D1A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035FB5">
              <w:rPr>
                <w:rFonts w:ascii="Arial" w:hAnsi="Arial" w:cs="Arial"/>
                <w:b/>
                <w:bCs/>
              </w:rPr>
              <w:t>78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35FB5">
              <w:rPr>
                <w:rFonts w:ascii="Arial" w:hAnsi="Arial" w:cs="Arial"/>
              </w:rPr>
              <w:t>Zestawy do konikotomii</w:t>
            </w:r>
          </w:p>
          <w:p w14:paraId="3C1F3505" w14:textId="77777777" w:rsidR="00035FB5" w:rsidRPr="00F245C5" w:rsidRDefault="00035FB5" w:rsidP="00E77D1A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035FB5">
              <w:rPr>
                <w:rFonts w:ascii="Arial" w:hAnsi="Arial" w:cs="Arial"/>
                <w:b/>
              </w:rPr>
              <w:t>Teleflex</w:t>
            </w:r>
            <w:proofErr w:type="spellEnd"/>
            <w:r w:rsidRPr="00035FB5">
              <w:rPr>
                <w:rFonts w:ascii="Arial" w:hAnsi="Arial" w:cs="Arial"/>
                <w:b/>
              </w:rPr>
              <w:t xml:space="preserve"> Polska sp. z o.o.</w:t>
            </w:r>
          </w:p>
          <w:p w14:paraId="1441C621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Żwirki i Wigury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16A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A5A9424" w14:textId="77777777" w:rsidR="00035FB5" w:rsidRPr="00F245C5" w:rsidRDefault="00035FB5" w:rsidP="00E77D1A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02-092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Warszawa</w:t>
            </w:r>
          </w:p>
          <w:p w14:paraId="3FF1ECBD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35FB5">
              <w:rPr>
                <w:rFonts w:ascii="Arial" w:hAnsi="Arial" w:cs="Arial"/>
                <w:b/>
              </w:rPr>
              <w:t>5 793.12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F13E953" w14:textId="77777777" w:rsidR="00035FB5" w:rsidRPr="00F245C5" w:rsidRDefault="00035FB5" w:rsidP="00E77D1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9EAE6BF" w14:textId="77777777" w:rsidR="00035FB5" w:rsidRPr="00F245C5" w:rsidRDefault="00035FB5" w:rsidP="00E77D1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5FB5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035FB5" w14:paraId="5CB3FA67" w14:textId="77777777" w:rsidTr="00035FB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C3854" w14:textId="77777777" w:rsidR="00035FB5" w:rsidRPr="00F245C5" w:rsidRDefault="00035FB5" w:rsidP="00E77D1A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035FB5">
              <w:rPr>
                <w:rFonts w:ascii="Arial" w:hAnsi="Arial" w:cs="Arial"/>
                <w:b/>
                <w:bCs/>
              </w:rPr>
              <w:t>79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35FB5">
              <w:rPr>
                <w:rFonts w:ascii="Arial" w:hAnsi="Arial" w:cs="Arial"/>
              </w:rPr>
              <w:t>Elektroda pętlowa</w:t>
            </w:r>
          </w:p>
          <w:p w14:paraId="3B09E042" w14:textId="77777777" w:rsidR="00035FB5" w:rsidRPr="00F245C5" w:rsidRDefault="00035FB5" w:rsidP="00E77D1A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035FB5">
              <w:rPr>
                <w:rFonts w:ascii="Arial" w:hAnsi="Arial" w:cs="Arial"/>
                <w:b/>
              </w:rPr>
              <w:t>Pol-Med Plus Lidia Kuśnierz</w:t>
            </w:r>
          </w:p>
          <w:p w14:paraId="04ED137B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Czarnochowice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67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610FE73" w14:textId="77777777" w:rsidR="00035FB5" w:rsidRPr="00F245C5" w:rsidRDefault="00035FB5" w:rsidP="00E77D1A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32-020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Wieliczka</w:t>
            </w:r>
          </w:p>
          <w:p w14:paraId="24FE2E10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35FB5">
              <w:rPr>
                <w:rFonts w:ascii="Arial" w:hAnsi="Arial" w:cs="Arial"/>
                <w:b/>
              </w:rPr>
              <w:t>14 994.72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639DCB3" w14:textId="77777777" w:rsidR="00035FB5" w:rsidRPr="00F245C5" w:rsidRDefault="00035FB5" w:rsidP="00E77D1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4D4A468" w14:textId="77777777" w:rsidR="00035FB5" w:rsidRPr="00F245C5" w:rsidRDefault="00035FB5" w:rsidP="00E77D1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5FB5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035FB5" w14:paraId="7DC0502C" w14:textId="77777777" w:rsidTr="00035FB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A2C56" w14:textId="77777777" w:rsidR="00035FB5" w:rsidRPr="00F245C5" w:rsidRDefault="00035FB5" w:rsidP="00E77D1A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035FB5">
              <w:rPr>
                <w:rFonts w:ascii="Arial" w:hAnsi="Arial" w:cs="Arial"/>
                <w:b/>
                <w:bCs/>
              </w:rPr>
              <w:t>82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35FB5">
              <w:rPr>
                <w:rFonts w:ascii="Arial" w:hAnsi="Arial" w:cs="Arial"/>
              </w:rPr>
              <w:t>Soczewka wewnątrzgałkowa</w:t>
            </w:r>
          </w:p>
          <w:p w14:paraId="58A3E729" w14:textId="77777777" w:rsidR="00035FB5" w:rsidRPr="00F245C5" w:rsidRDefault="00035FB5" w:rsidP="00E77D1A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035FB5">
              <w:rPr>
                <w:rFonts w:ascii="Arial" w:hAnsi="Arial" w:cs="Arial"/>
                <w:b/>
              </w:rPr>
              <w:t>Rayner Sp. z o.o.</w:t>
            </w:r>
          </w:p>
          <w:p w14:paraId="22E7FCEB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Plac Konesera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12.bud.M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8DE81DD" w14:textId="77777777" w:rsidR="00035FB5" w:rsidRPr="00F245C5" w:rsidRDefault="00035FB5" w:rsidP="00E77D1A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03-736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Warszawa</w:t>
            </w:r>
          </w:p>
          <w:p w14:paraId="4B28C17E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35FB5">
              <w:rPr>
                <w:rFonts w:ascii="Arial" w:hAnsi="Arial" w:cs="Arial"/>
                <w:b/>
              </w:rPr>
              <w:t>22 680.00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593E02D" w14:textId="77777777" w:rsidR="00035FB5" w:rsidRPr="00F245C5" w:rsidRDefault="00035FB5" w:rsidP="00E77D1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50C23A5" w14:textId="77777777" w:rsidR="00035FB5" w:rsidRPr="00F245C5" w:rsidRDefault="00035FB5" w:rsidP="00E77D1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5FB5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035FB5" w14:paraId="4E30FE29" w14:textId="77777777" w:rsidTr="00035FB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0A304" w14:textId="77777777" w:rsidR="00035FB5" w:rsidRPr="00F245C5" w:rsidRDefault="00035FB5" w:rsidP="00E77D1A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035FB5">
              <w:rPr>
                <w:rFonts w:ascii="Arial" w:hAnsi="Arial" w:cs="Arial"/>
                <w:b/>
                <w:bCs/>
              </w:rPr>
              <w:t>83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35FB5">
              <w:rPr>
                <w:rFonts w:ascii="Arial" w:hAnsi="Arial" w:cs="Arial"/>
              </w:rPr>
              <w:t>Asortyment do Pracowni Żywienia Pozajelitowego</w:t>
            </w:r>
          </w:p>
          <w:p w14:paraId="400AB42F" w14:textId="77777777" w:rsidR="00035FB5" w:rsidRPr="00F245C5" w:rsidRDefault="00035FB5" w:rsidP="00E77D1A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035FB5">
              <w:rPr>
                <w:rFonts w:ascii="Arial" w:hAnsi="Arial" w:cs="Arial"/>
                <w:b/>
              </w:rPr>
              <w:t>ANMAR Sp. z o.o.</w:t>
            </w:r>
          </w:p>
          <w:p w14:paraId="75AF3FD8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Strefowa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22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F313A54" w14:textId="77777777" w:rsidR="00035FB5" w:rsidRPr="00F245C5" w:rsidRDefault="00035FB5" w:rsidP="00E77D1A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43-100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Tychy</w:t>
            </w:r>
          </w:p>
          <w:p w14:paraId="7E9781E7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35FB5">
              <w:rPr>
                <w:rFonts w:ascii="Arial" w:hAnsi="Arial" w:cs="Arial"/>
                <w:b/>
              </w:rPr>
              <w:t>40 054.92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55F6F82" w14:textId="77777777" w:rsidR="00035FB5" w:rsidRPr="00F245C5" w:rsidRDefault="00035FB5" w:rsidP="00E77D1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94599FC" w14:textId="77777777" w:rsidR="00035FB5" w:rsidRPr="00F245C5" w:rsidRDefault="00035FB5" w:rsidP="00E77D1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5FB5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035FB5" w14:paraId="3EDB5DE5" w14:textId="77777777" w:rsidTr="00035FB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34BC7" w14:textId="77777777" w:rsidR="00035FB5" w:rsidRPr="00F245C5" w:rsidRDefault="00035FB5" w:rsidP="00E77D1A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035FB5">
              <w:rPr>
                <w:rFonts w:ascii="Arial" w:hAnsi="Arial" w:cs="Arial"/>
                <w:b/>
                <w:bCs/>
              </w:rPr>
              <w:t>85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35FB5">
              <w:rPr>
                <w:rFonts w:ascii="Arial" w:hAnsi="Arial" w:cs="Arial"/>
              </w:rPr>
              <w:t xml:space="preserve">Błękit </w:t>
            </w:r>
            <w:proofErr w:type="spellStart"/>
            <w:r w:rsidRPr="00035FB5">
              <w:rPr>
                <w:rFonts w:ascii="Arial" w:hAnsi="Arial" w:cs="Arial"/>
              </w:rPr>
              <w:t>trypanu</w:t>
            </w:r>
            <w:proofErr w:type="spellEnd"/>
            <w:r w:rsidRPr="00035FB5">
              <w:rPr>
                <w:rFonts w:ascii="Arial" w:hAnsi="Arial" w:cs="Arial"/>
              </w:rPr>
              <w:t xml:space="preserve"> 0,15% duo</w:t>
            </w:r>
          </w:p>
          <w:p w14:paraId="55CEE5D0" w14:textId="77777777" w:rsidR="00035FB5" w:rsidRPr="00F245C5" w:rsidRDefault="00035FB5" w:rsidP="00E77D1A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035FB5">
              <w:rPr>
                <w:rFonts w:ascii="Arial" w:hAnsi="Arial" w:cs="Arial"/>
                <w:b/>
              </w:rPr>
              <w:t>Optotech</w:t>
            </w:r>
            <w:proofErr w:type="spellEnd"/>
            <w:r w:rsidRPr="00035FB5">
              <w:rPr>
                <w:rFonts w:ascii="Arial" w:hAnsi="Arial" w:cs="Arial"/>
                <w:b/>
              </w:rPr>
              <w:t xml:space="preserve"> Spółka z ograniczoną odpowiedzialnością Spółka komandytowa</w:t>
            </w:r>
          </w:p>
          <w:p w14:paraId="7D533234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proofErr w:type="spellStart"/>
            <w:r w:rsidRPr="00035FB5">
              <w:rPr>
                <w:rFonts w:ascii="Arial" w:hAnsi="Arial" w:cs="Arial"/>
                <w:bCs/>
              </w:rPr>
              <w:t>Wimmera</w:t>
            </w:r>
            <w:proofErr w:type="spellEnd"/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67E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BB9E654" w14:textId="77777777" w:rsidR="00035FB5" w:rsidRPr="00F245C5" w:rsidRDefault="00035FB5" w:rsidP="00E77D1A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32-005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Niepołomice</w:t>
            </w:r>
          </w:p>
          <w:p w14:paraId="25C62505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35FB5">
              <w:rPr>
                <w:rFonts w:ascii="Arial" w:hAnsi="Arial" w:cs="Arial"/>
                <w:b/>
              </w:rPr>
              <w:t>16 848.00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D86F813" w14:textId="77777777" w:rsidR="00035FB5" w:rsidRPr="00F245C5" w:rsidRDefault="00035FB5" w:rsidP="00E77D1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DE7C0C6" w14:textId="77777777" w:rsidR="00035FB5" w:rsidRPr="00F245C5" w:rsidRDefault="00035FB5" w:rsidP="00E77D1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5FB5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035FB5" w14:paraId="7EA6B864" w14:textId="77777777" w:rsidTr="00035FB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DFEAD" w14:textId="77777777" w:rsidR="00035FB5" w:rsidRPr="00F245C5" w:rsidRDefault="00035FB5" w:rsidP="00E77D1A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035FB5">
              <w:rPr>
                <w:rFonts w:ascii="Arial" w:hAnsi="Arial" w:cs="Arial"/>
                <w:b/>
                <w:bCs/>
              </w:rPr>
              <w:t>87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35FB5">
              <w:rPr>
                <w:rFonts w:ascii="Arial" w:hAnsi="Arial" w:cs="Arial"/>
              </w:rPr>
              <w:t>narzędzia laparoskopowe</w:t>
            </w:r>
          </w:p>
          <w:p w14:paraId="2E0FD637" w14:textId="5171E836" w:rsidR="00035FB5" w:rsidRPr="00F245C5" w:rsidRDefault="00035FB5" w:rsidP="00E77D1A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035FB5">
              <w:rPr>
                <w:rFonts w:ascii="Arial" w:hAnsi="Arial" w:cs="Arial"/>
                <w:b/>
              </w:rPr>
              <w:t xml:space="preserve">IMS INNOVATIVE MEDICAL SOLUTIONS Spółka z ograniczoną odpowiedzialnością </w:t>
            </w:r>
          </w:p>
          <w:p w14:paraId="3099CBA2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Piękna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55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/1</w:t>
            </w:r>
          </w:p>
          <w:p w14:paraId="1725C80E" w14:textId="77777777" w:rsidR="00035FB5" w:rsidRPr="00F245C5" w:rsidRDefault="00035FB5" w:rsidP="00E77D1A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60-589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Poznań</w:t>
            </w:r>
          </w:p>
          <w:p w14:paraId="1F7873C7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35FB5">
              <w:rPr>
                <w:rFonts w:ascii="Arial" w:hAnsi="Arial" w:cs="Arial"/>
                <w:b/>
              </w:rPr>
              <w:t>28 108.08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AFE5B57" w14:textId="77777777" w:rsidR="00035FB5" w:rsidRPr="00F245C5" w:rsidRDefault="00035FB5" w:rsidP="00E77D1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B030A16" w14:textId="77777777" w:rsidR="00035FB5" w:rsidRPr="00F245C5" w:rsidRDefault="00035FB5" w:rsidP="00E77D1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5FB5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035FB5" w14:paraId="0417EDC5" w14:textId="77777777" w:rsidTr="00035FB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CE2B1" w14:textId="77777777" w:rsidR="00035FB5" w:rsidRPr="00F245C5" w:rsidRDefault="00035FB5" w:rsidP="00E77D1A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035FB5">
              <w:rPr>
                <w:rFonts w:ascii="Arial" w:hAnsi="Arial" w:cs="Arial"/>
                <w:b/>
                <w:bCs/>
              </w:rPr>
              <w:t>88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35FB5">
              <w:rPr>
                <w:rFonts w:ascii="Arial" w:hAnsi="Arial" w:cs="Arial"/>
              </w:rPr>
              <w:t>Elektrochirurgia</w:t>
            </w:r>
          </w:p>
          <w:p w14:paraId="6C917EA2" w14:textId="77777777" w:rsidR="00035FB5" w:rsidRPr="00F245C5" w:rsidRDefault="00035FB5" w:rsidP="00E77D1A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035FB5">
              <w:rPr>
                <w:rFonts w:ascii="Arial" w:hAnsi="Arial" w:cs="Arial"/>
                <w:b/>
              </w:rPr>
              <w:t>Medtronic Poland sp. z o.o.</w:t>
            </w:r>
          </w:p>
          <w:p w14:paraId="24B400FE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Polna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11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896D8BB" w14:textId="77777777" w:rsidR="00035FB5" w:rsidRPr="00F245C5" w:rsidRDefault="00035FB5" w:rsidP="00E77D1A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00-633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Warszawa</w:t>
            </w:r>
          </w:p>
          <w:p w14:paraId="3E054A36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35FB5">
              <w:rPr>
                <w:rFonts w:ascii="Arial" w:hAnsi="Arial" w:cs="Arial"/>
                <w:b/>
              </w:rPr>
              <w:t>753 786.00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BFCD002" w14:textId="77777777" w:rsidR="00035FB5" w:rsidRPr="00F245C5" w:rsidRDefault="00035FB5" w:rsidP="00E77D1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CC4C720" w14:textId="77777777" w:rsidR="00035FB5" w:rsidRPr="00F245C5" w:rsidRDefault="00035FB5" w:rsidP="00E77D1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5FB5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035FB5" w14:paraId="4C9866D2" w14:textId="77777777" w:rsidTr="00035FB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95B8F" w14:textId="77777777" w:rsidR="00035FB5" w:rsidRPr="00F245C5" w:rsidRDefault="00035FB5" w:rsidP="00E77D1A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035FB5">
              <w:rPr>
                <w:rFonts w:ascii="Arial" w:hAnsi="Arial" w:cs="Arial"/>
                <w:b/>
                <w:bCs/>
              </w:rPr>
              <w:t>89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35FB5">
              <w:rPr>
                <w:rFonts w:ascii="Arial" w:hAnsi="Arial" w:cs="Arial"/>
              </w:rPr>
              <w:t>Zestawy, końcówki do odsysania pola operacyjnego, dreny</w:t>
            </w:r>
          </w:p>
          <w:p w14:paraId="730A513E" w14:textId="77777777" w:rsidR="00035FB5" w:rsidRPr="00F245C5" w:rsidRDefault="00035FB5" w:rsidP="00E77D1A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035FB5">
              <w:rPr>
                <w:rFonts w:ascii="Arial" w:hAnsi="Arial" w:cs="Arial"/>
                <w:b/>
              </w:rPr>
              <w:t>ANMAR Sp. z o.o.</w:t>
            </w:r>
          </w:p>
          <w:p w14:paraId="6DDB9E9F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Strefowa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22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D613792" w14:textId="77777777" w:rsidR="00035FB5" w:rsidRPr="00F245C5" w:rsidRDefault="00035FB5" w:rsidP="00E77D1A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43-100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Tychy</w:t>
            </w:r>
          </w:p>
          <w:p w14:paraId="359D8E9E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35FB5">
              <w:rPr>
                <w:rFonts w:ascii="Arial" w:hAnsi="Arial" w:cs="Arial"/>
                <w:b/>
              </w:rPr>
              <w:t>142 716.60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8750E2C" w14:textId="77777777" w:rsidR="00035FB5" w:rsidRPr="00F245C5" w:rsidRDefault="00035FB5" w:rsidP="00E77D1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DADB8D4" w14:textId="77777777" w:rsidR="00035FB5" w:rsidRPr="00F245C5" w:rsidRDefault="00035FB5" w:rsidP="00E77D1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5FB5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035FB5" w14:paraId="37B1336C" w14:textId="77777777" w:rsidTr="00035FB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D5CE9" w14:textId="77777777" w:rsidR="00035FB5" w:rsidRPr="00F245C5" w:rsidRDefault="00035FB5" w:rsidP="00E77D1A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035FB5">
              <w:rPr>
                <w:rFonts w:ascii="Arial" w:hAnsi="Arial" w:cs="Arial"/>
                <w:b/>
                <w:bCs/>
              </w:rPr>
              <w:t>90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35FB5">
              <w:rPr>
                <w:rFonts w:ascii="Arial" w:hAnsi="Arial" w:cs="Arial"/>
              </w:rPr>
              <w:t xml:space="preserve">Trokary, </w:t>
            </w:r>
            <w:proofErr w:type="spellStart"/>
            <w:r w:rsidRPr="00035FB5">
              <w:rPr>
                <w:rFonts w:ascii="Arial" w:hAnsi="Arial" w:cs="Arial"/>
              </w:rPr>
              <w:t>staplery</w:t>
            </w:r>
            <w:proofErr w:type="spellEnd"/>
          </w:p>
          <w:p w14:paraId="4ED20938" w14:textId="77777777" w:rsidR="00035FB5" w:rsidRPr="00F245C5" w:rsidRDefault="00035FB5" w:rsidP="00E77D1A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035FB5">
              <w:rPr>
                <w:rFonts w:ascii="Arial" w:hAnsi="Arial" w:cs="Arial"/>
                <w:b/>
              </w:rPr>
              <w:t>SURG-TECH LEKI I KUCHARSKI  SPÓŁKA KOMANDYTOWA</w:t>
            </w:r>
          </w:p>
          <w:p w14:paraId="6AB89A7C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UL. SZAFIROWA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70B6B87" w14:textId="77777777" w:rsidR="00035FB5" w:rsidRPr="00F245C5" w:rsidRDefault="00035FB5" w:rsidP="00E77D1A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62-020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 xml:space="preserve"> JASIN</w:t>
            </w:r>
          </w:p>
          <w:p w14:paraId="1C28E3C6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35FB5">
              <w:rPr>
                <w:rFonts w:ascii="Arial" w:hAnsi="Arial" w:cs="Arial"/>
                <w:b/>
              </w:rPr>
              <w:t>276 486.48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7B6F294" w14:textId="77777777" w:rsidR="00035FB5" w:rsidRPr="00F245C5" w:rsidRDefault="00035FB5" w:rsidP="00E77D1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084F4D3" w14:textId="77777777" w:rsidR="00035FB5" w:rsidRPr="00F245C5" w:rsidRDefault="00035FB5" w:rsidP="00E77D1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5FB5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035FB5" w14:paraId="78605AB9" w14:textId="77777777" w:rsidTr="00035FB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E77F3" w14:textId="77777777" w:rsidR="00035FB5" w:rsidRPr="00F245C5" w:rsidRDefault="00035FB5" w:rsidP="00E77D1A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035FB5">
              <w:rPr>
                <w:rFonts w:ascii="Arial" w:hAnsi="Arial" w:cs="Arial"/>
                <w:b/>
                <w:bCs/>
              </w:rPr>
              <w:t>91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35FB5">
              <w:rPr>
                <w:rFonts w:ascii="Arial" w:hAnsi="Arial" w:cs="Arial"/>
              </w:rPr>
              <w:t>Cewniki, rurki intubacyjne</w:t>
            </w:r>
          </w:p>
          <w:p w14:paraId="5A1C6437" w14:textId="77777777" w:rsidR="00035FB5" w:rsidRPr="00F245C5" w:rsidRDefault="00035FB5" w:rsidP="00E77D1A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035FB5">
              <w:rPr>
                <w:rFonts w:ascii="Arial" w:hAnsi="Arial" w:cs="Arial"/>
                <w:b/>
              </w:rPr>
              <w:t>Teleflex</w:t>
            </w:r>
            <w:proofErr w:type="spellEnd"/>
            <w:r w:rsidRPr="00035FB5">
              <w:rPr>
                <w:rFonts w:ascii="Arial" w:hAnsi="Arial" w:cs="Arial"/>
                <w:b/>
              </w:rPr>
              <w:t xml:space="preserve"> Polska sp. z o.o.</w:t>
            </w:r>
          </w:p>
          <w:p w14:paraId="0E3D8200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Żwirki i Wigury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16A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8B102AE" w14:textId="77777777" w:rsidR="00035FB5" w:rsidRPr="00F245C5" w:rsidRDefault="00035FB5" w:rsidP="00E77D1A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02-092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Warszawa</w:t>
            </w:r>
          </w:p>
          <w:p w14:paraId="69C0AE64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35FB5">
              <w:rPr>
                <w:rFonts w:ascii="Arial" w:hAnsi="Arial" w:cs="Arial"/>
                <w:b/>
              </w:rPr>
              <w:t>365 093.34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FEF22B9" w14:textId="77777777" w:rsidR="00035FB5" w:rsidRPr="00F245C5" w:rsidRDefault="00035FB5" w:rsidP="00E77D1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413D85E" w14:textId="77777777" w:rsidR="00035FB5" w:rsidRPr="00F245C5" w:rsidRDefault="00035FB5" w:rsidP="00E77D1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5FB5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035FB5" w14:paraId="673B6058" w14:textId="77777777" w:rsidTr="00035FB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55D7A" w14:textId="77777777" w:rsidR="00035FB5" w:rsidRPr="00F245C5" w:rsidRDefault="00035FB5" w:rsidP="00E77D1A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035FB5">
              <w:rPr>
                <w:rFonts w:ascii="Arial" w:hAnsi="Arial" w:cs="Arial"/>
                <w:b/>
                <w:bCs/>
              </w:rPr>
              <w:t>92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35FB5">
              <w:rPr>
                <w:rFonts w:ascii="Arial" w:hAnsi="Arial" w:cs="Arial"/>
              </w:rPr>
              <w:t xml:space="preserve">Kaniule, strzykawki, zestaw do pomiaru ciśnienia </w:t>
            </w:r>
            <w:proofErr w:type="spellStart"/>
            <w:r w:rsidRPr="00035FB5">
              <w:rPr>
                <w:rFonts w:ascii="Arial" w:hAnsi="Arial" w:cs="Arial"/>
              </w:rPr>
              <w:t>śródbrzusznego</w:t>
            </w:r>
            <w:proofErr w:type="spellEnd"/>
            <w:r w:rsidRPr="00035FB5">
              <w:rPr>
                <w:rFonts w:ascii="Arial" w:hAnsi="Arial" w:cs="Arial"/>
              </w:rPr>
              <w:t>, pętle, kranik</w:t>
            </w:r>
          </w:p>
          <w:p w14:paraId="4E5FC4F2" w14:textId="77777777" w:rsidR="00035FB5" w:rsidRPr="00F245C5" w:rsidRDefault="00035FB5" w:rsidP="00E77D1A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035FB5">
              <w:rPr>
                <w:rFonts w:ascii="Arial" w:hAnsi="Arial" w:cs="Arial"/>
                <w:b/>
              </w:rPr>
              <w:t>SKAMEX Spółka Akcyjna</w:t>
            </w:r>
          </w:p>
          <w:p w14:paraId="4B135786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dr Stefana Kopcińskiego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62D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01180D4" w14:textId="77777777" w:rsidR="00035FB5" w:rsidRPr="00F245C5" w:rsidRDefault="00035FB5" w:rsidP="00E77D1A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90-032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Łódź</w:t>
            </w:r>
          </w:p>
          <w:p w14:paraId="7A8813FD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35FB5">
              <w:rPr>
                <w:rFonts w:ascii="Arial" w:hAnsi="Arial" w:cs="Arial"/>
                <w:b/>
              </w:rPr>
              <w:t>230 867.28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173BBFB" w14:textId="77777777" w:rsidR="00035FB5" w:rsidRPr="00F245C5" w:rsidRDefault="00035FB5" w:rsidP="00E77D1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FFF7BC0" w14:textId="77777777" w:rsidR="00035FB5" w:rsidRPr="00F245C5" w:rsidRDefault="00035FB5" w:rsidP="00E77D1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5FB5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035FB5" w14:paraId="1EF2DD4A" w14:textId="77777777" w:rsidTr="00035FB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C09E0" w14:textId="77777777" w:rsidR="00035FB5" w:rsidRPr="00F245C5" w:rsidRDefault="00035FB5" w:rsidP="00E77D1A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035FB5">
              <w:rPr>
                <w:rFonts w:ascii="Arial" w:hAnsi="Arial" w:cs="Arial"/>
                <w:b/>
                <w:bCs/>
              </w:rPr>
              <w:t>93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35FB5">
              <w:rPr>
                <w:rFonts w:ascii="Arial" w:hAnsi="Arial" w:cs="Arial"/>
              </w:rPr>
              <w:t>Elektroda bierna</w:t>
            </w:r>
          </w:p>
          <w:p w14:paraId="5943C485" w14:textId="19E62DC5" w:rsidR="00035FB5" w:rsidRPr="00F245C5" w:rsidRDefault="00035FB5" w:rsidP="00E77D1A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035FB5">
              <w:rPr>
                <w:rFonts w:ascii="Arial" w:hAnsi="Arial" w:cs="Arial"/>
                <w:b/>
              </w:rPr>
              <w:t>Hebu</w:t>
            </w:r>
            <w:proofErr w:type="spellEnd"/>
            <w:r w:rsidRPr="00035FB5">
              <w:rPr>
                <w:rFonts w:ascii="Arial" w:hAnsi="Arial" w:cs="Arial"/>
                <w:b/>
              </w:rPr>
              <w:t xml:space="preserve"> Medical Polska Sp.</w:t>
            </w:r>
            <w:r w:rsidR="008A28B6">
              <w:rPr>
                <w:rFonts w:ascii="Arial" w:hAnsi="Arial" w:cs="Arial"/>
                <w:b/>
              </w:rPr>
              <w:t xml:space="preserve"> </w:t>
            </w:r>
            <w:r w:rsidRPr="00035FB5">
              <w:rPr>
                <w:rFonts w:ascii="Arial" w:hAnsi="Arial" w:cs="Arial"/>
                <w:b/>
              </w:rPr>
              <w:t>z o.o.</w:t>
            </w:r>
          </w:p>
          <w:p w14:paraId="17D6FCC2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ul. Kobylnicka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/a</w:t>
            </w:r>
          </w:p>
          <w:p w14:paraId="2DAB5B2C" w14:textId="77777777" w:rsidR="00035FB5" w:rsidRPr="00F245C5" w:rsidRDefault="00035FB5" w:rsidP="00E77D1A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62-080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Sady</w:t>
            </w:r>
          </w:p>
          <w:p w14:paraId="21D55F68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35FB5">
              <w:rPr>
                <w:rFonts w:ascii="Arial" w:hAnsi="Arial" w:cs="Arial"/>
                <w:b/>
              </w:rPr>
              <w:t>9 720.00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1B9EA02" w14:textId="77777777" w:rsidR="00035FB5" w:rsidRPr="00F245C5" w:rsidRDefault="00035FB5" w:rsidP="00E77D1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452FE4F" w14:textId="77777777" w:rsidR="00035FB5" w:rsidRPr="00F245C5" w:rsidRDefault="00035FB5" w:rsidP="00E77D1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5FB5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035FB5" w14:paraId="21B96A7F" w14:textId="77777777" w:rsidTr="00035FB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02963" w14:textId="77777777" w:rsidR="00035FB5" w:rsidRPr="00F245C5" w:rsidRDefault="00035FB5" w:rsidP="00E77D1A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035FB5">
              <w:rPr>
                <w:rFonts w:ascii="Arial" w:hAnsi="Arial" w:cs="Arial"/>
                <w:b/>
                <w:bCs/>
              </w:rPr>
              <w:t>94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35FB5">
              <w:rPr>
                <w:rFonts w:ascii="Arial" w:hAnsi="Arial" w:cs="Arial"/>
              </w:rPr>
              <w:t>Zatyczki, osłonka</w:t>
            </w:r>
          </w:p>
          <w:p w14:paraId="7AE09C12" w14:textId="77777777" w:rsidR="00035FB5" w:rsidRPr="00F245C5" w:rsidRDefault="00035FB5" w:rsidP="00E77D1A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035FB5">
              <w:rPr>
                <w:rFonts w:ascii="Arial" w:hAnsi="Arial" w:cs="Arial"/>
                <w:b/>
              </w:rPr>
              <w:t>Consultronix</w:t>
            </w:r>
            <w:proofErr w:type="spellEnd"/>
            <w:r w:rsidRPr="00035FB5">
              <w:rPr>
                <w:rFonts w:ascii="Arial" w:hAnsi="Arial" w:cs="Arial"/>
                <w:b/>
              </w:rPr>
              <w:t xml:space="preserve"> Sp. z o.o.</w:t>
            </w:r>
          </w:p>
          <w:p w14:paraId="15D047F7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Przemysłowa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17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2659815" w14:textId="77777777" w:rsidR="00035FB5" w:rsidRPr="00F245C5" w:rsidRDefault="00035FB5" w:rsidP="00E77D1A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35FB5">
              <w:rPr>
                <w:rFonts w:ascii="Arial" w:hAnsi="Arial" w:cs="Arial"/>
                <w:bCs/>
              </w:rPr>
              <w:t>32-083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35FB5">
              <w:rPr>
                <w:rFonts w:ascii="Arial" w:hAnsi="Arial" w:cs="Arial"/>
                <w:bCs/>
              </w:rPr>
              <w:t>Balice</w:t>
            </w:r>
          </w:p>
          <w:p w14:paraId="3E88572A" w14:textId="77777777" w:rsidR="00035FB5" w:rsidRPr="00F245C5" w:rsidRDefault="00035FB5" w:rsidP="00E77D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35FB5">
              <w:rPr>
                <w:rFonts w:ascii="Arial" w:hAnsi="Arial" w:cs="Arial"/>
                <w:b/>
              </w:rPr>
              <w:t>10 292.40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F84B1B7" w14:textId="77777777" w:rsidR="00035FB5" w:rsidRPr="00F245C5" w:rsidRDefault="00035FB5" w:rsidP="00E77D1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0A26995" w14:textId="77777777" w:rsidR="00035FB5" w:rsidRPr="00F245C5" w:rsidRDefault="00035FB5" w:rsidP="00E77D1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5FB5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</w:tbl>
    <w:p w14:paraId="61375D3B" w14:textId="77777777" w:rsidR="00B36EDA" w:rsidRDefault="00B36EDA" w:rsidP="00B36EDA">
      <w:pPr>
        <w:spacing w:before="360" w:after="120" w:line="276" w:lineRule="auto"/>
        <w:ind w:right="-425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14:paraId="050795F3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4008B22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3E66401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8974D3B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F7ACC97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035FB5" w14:paraId="0E0C572F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03DA2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>matryca do nacinania skóry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925B9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Aesculap</w:t>
            </w:r>
            <w:proofErr w:type="spellEnd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14:paraId="48C91B0D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Tysiąclecia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661F8A7A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64-300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05278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8B1DE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5FB5" w14:paraId="2754D3B4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96F22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>Sprzęt urologiczny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922A5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SKAMEX Spółka Akcyjna</w:t>
            </w:r>
          </w:p>
          <w:p w14:paraId="46A31617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dr Stefana Kopcińskiego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62D</w:t>
            </w:r>
          </w:p>
          <w:p w14:paraId="79935DD3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90-032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34FF4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F177C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5FB5" w14:paraId="73B746F3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A6A31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035FB5">
              <w:rPr>
                <w:rFonts w:ascii="Arial" w:hAnsi="Arial" w:cs="Arial"/>
                <w:sz w:val="22"/>
                <w:szCs w:val="22"/>
              </w:rPr>
              <w:t>retraktor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8D6C8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Applied Medical Polska spółka z ograniczoną odpowiedzialnością</w:t>
            </w:r>
          </w:p>
          <w:p w14:paraId="12B48F99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Grójecka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208</w:t>
            </w:r>
          </w:p>
          <w:p w14:paraId="33F5AB5D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02-390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BCCE6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083A6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5FB5" w14:paraId="19FCE8B7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9DBB3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>Preparat do endoskopowego leczenia odpływów pęcherzowo-moczowodowych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E52F2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SMART Medical Solutions Sp. z o.o.</w:t>
            </w:r>
          </w:p>
          <w:p w14:paraId="2D20DD7D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Żeliwna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38</w:t>
            </w:r>
          </w:p>
          <w:p w14:paraId="60DDDA80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40-599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45564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C9E97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5FB5" w14:paraId="3F95B0A7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87080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>Balon do rozszerzania powłok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0A4EF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Aesculap</w:t>
            </w:r>
            <w:proofErr w:type="spellEnd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14:paraId="534434C6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Tysiąclecia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7AA9627F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64-300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4A8C8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BEA3B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5FB5" w14:paraId="66AA6672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6BAA0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>Pompa elastomerowa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282A9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Baxter Polska Sp. z o.o.</w:t>
            </w:r>
          </w:p>
          <w:p w14:paraId="1F6B7506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Kruczkowskiego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8</w:t>
            </w:r>
          </w:p>
          <w:p w14:paraId="787522AB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00-380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002DE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AC528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5FB5" w14:paraId="56D81B66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9183A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lastRenderedPageBreak/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035FB5">
              <w:rPr>
                <w:rFonts w:ascii="Arial" w:hAnsi="Arial" w:cs="Arial"/>
                <w:sz w:val="22"/>
                <w:szCs w:val="22"/>
              </w:rPr>
              <w:t>Ewakuator</w:t>
            </w:r>
            <w:proofErr w:type="spellEnd"/>
            <w:r w:rsidRPr="00035FB5">
              <w:rPr>
                <w:rFonts w:ascii="Arial" w:hAnsi="Arial" w:cs="Arial"/>
                <w:sz w:val="22"/>
                <w:szCs w:val="22"/>
              </w:rPr>
              <w:t>, igły, zestawy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349BA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Beryl Med Poland Sp. z o.o.</w:t>
            </w:r>
          </w:p>
          <w:p w14:paraId="46804A8C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rtm. Witolda Pileckiego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59/151</w:t>
            </w:r>
          </w:p>
          <w:p w14:paraId="42B8BEF1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02-781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1F479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CA664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5FB5" w14:paraId="572A61EE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0066D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>Strzykawka z 0,9% NaCl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34C6F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3637E0B8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18B4B4A2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270C2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CAE60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5FB5" w14:paraId="04E40A68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BC520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>Strzykawka z 0,9% NaCl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6120C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SKAMEX Spółka Akcyjna</w:t>
            </w:r>
          </w:p>
          <w:p w14:paraId="71AF43C1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dr Stefana Kopcińskiego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62D</w:t>
            </w:r>
          </w:p>
          <w:p w14:paraId="6BC72471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90-032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E0174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- 61.41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AA976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61,41</w:t>
            </w:r>
          </w:p>
        </w:tc>
      </w:tr>
      <w:tr w:rsidR="00035FB5" w14:paraId="3AF13DCD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FF8E5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>Przyrządy do infuzji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C3D1C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57B145CB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46CF68CB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40ABE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CCA14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5FB5" w14:paraId="0FABACDB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CC7D3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>Przyrządy do infuzji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AC823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Zarys International Spółka z ograniczoną odpowiedzialnością</w:t>
            </w:r>
          </w:p>
          <w:p w14:paraId="650CC26D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Ziemska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358BB607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41-803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2E9A2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9C371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035FB5" w14:paraId="48F382CE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30920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>Test antygenowy malaria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1F9FA" w14:textId="57219C93" w:rsidR="00035FB5" w:rsidRPr="007D7932" w:rsidRDefault="008A28B6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MEDAN </w:t>
            </w:r>
            <w:r w:rsidR="00035FB5"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Andrzej Hędrzak</w:t>
            </w:r>
          </w:p>
          <w:p w14:paraId="6CEFAE21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A. </w:t>
            </w:r>
            <w:proofErr w:type="spellStart"/>
            <w:r w:rsidRPr="00035FB5">
              <w:rPr>
                <w:rFonts w:ascii="Arial" w:hAnsi="Arial" w:cs="Arial"/>
                <w:sz w:val="22"/>
                <w:szCs w:val="22"/>
              </w:rPr>
              <w:t>Korczoka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32</w:t>
            </w:r>
          </w:p>
          <w:p w14:paraId="41F81EAD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44-103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Gliwice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DA1E5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8C03C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5FB5" w14:paraId="6B312227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DFDD7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 xml:space="preserve">Sterylny </w:t>
            </w:r>
            <w:proofErr w:type="spellStart"/>
            <w:r w:rsidRPr="00035FB5">
              <w:rPr>
                <w:rFonts w:ascii="Arial" w:hAnsi="Arial" w:cs="Arial"/>
                <w:sz w:val="22"/>
                <w:szCs w:val="22"/>
              </w:rPr>
              <w:t>lubrykant</w:t>
            </w:r>
            <w:proofErr w:type="spellEnd"/>
            <w:r w:rsidRPr="00035FB5">
              <w:rPr>
                <w:rFonts w:ascii="Arial" w:hAnsi="Arial" w:cs="Arial"/>
                <w:sz w:val="22"/>
                <w:szCs w:val="22"/>
              </w:rPr>
              <w:t xml:space="preserve"> poślizgowy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FF541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Lubmedical</w:t>
            </w:r>
            <w:proofErr w:type="spellEnd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 o. Sp. k.</w:t>
            </w:r>
          </w:p>
          <w:p w14:paraId="1BE0716B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Anny Walentynowicz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34</w:t>
            </w:r>
          </w:p>
          <w:p w14:paraId="0C6BCF32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20-328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862EB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79C3A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5FB5" w14:paraId="1922269F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81E23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 xml:space="preserve">Sterylny </w:t>
            </w:r>
            <w:proofErr w:type="spellStart"/>
            <w:r w:rsidRPr="00035FB5">
              <w:rPr>
                <w:rFonts w:ascii="Arial" w:hAnsi="Arial" w:cs="Arial"/>
                <w:sz w:val="22"/>
                <w:szCs w:val="22"/>
              </w:rPr>
              <w:t>lubrykant</w:t>
            </w:r>
            <w:proofErr w:type="spellEnd"/>
            <w:r w:rsidRPr="00035FB5">
              <w:rPr>
                <w:rFonts w:ascii="Arial" w:hAnsi="Arial" w:cs="Arial"/>
                <w:sz w:val="22"/>
                <w:szCs w:val="22"/>
              </w:rPr>
              <w:t xml:space="preserve"> poślizgowy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91B2E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Neomed</w:t>
            </w:r>
            <w:proofErr w:type="spellEnd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Barbara Stańczyk</w:t>
            </w:r>
          </w:p>
          <w:p w14:paraId="7D846DDA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Kajki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5C774299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05-501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Piaseczno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42D1E7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- 56.67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B8175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56,67</w:t>
            </w:r>
          </w:p>
        </w:tc>
      </w:tr>
      <w:tr w:rsidR="00035FB5" w14:paraId="7D169EFF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04F51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 xml:space="preserve">Igła </w:t>
            </w:r>
            <w:proofErr w:type="spellStart"/>
            <w:r w:rsidRPr="00035FB5">
              <w:rPr>
                <w:rFonts w:ascii="Arial" w:hAnsi="Arial" w:cs="Arial"/>
                <w:sz w:val="22"/>
                <w:szCs w:val="22"/>
              </w:rPr>
              <w:t>doszpikowa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FC10D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Boxmet</w:t>
            </w:r>
            <w:proofErr w:type="spellEnd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Medical Sp. z o.o.</w:t>
            </w:r>
          </w:p>
          <w:p w14:paraId="2A7DD568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Piskorzów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51</w:t>
            </w:r>
          </w:p>
          <w:p w14:paraId="3870CDC6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58-250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Pieszyce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2FA59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B04DE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5FB5" w14:paraId="171ED5BA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EA17C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 xml:space="preserve">Igła </w:t>
            </w:r>
            <w:proofErr w:type="spellStart"/>
            <w:r w:rsidRPr="00035FB5">
              <w:rPr>
                <w:rFonts w:ascii="Arial" w:hAnsi="Arial" w:cs="Arial"/>
                <w:sz w:val="22"/>
                <w:szCs w:val="22"/>
              </w:rPr>
              <w:t>doszpikowa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5EDD5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29E1F1C7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5C051A43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D544E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- 93.71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8179E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93,71</w:t>
            </w:r>
          </w:p>
        </w:tc>
      </w:tr>
      <w:tr w:rsidR="00035FB5" w14:paraId="338FC167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A056F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>Cewniki do odsysania w systemie zamkniętym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F2407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CENCORA PIOTR CENCORA</w:t>
            </w:r>
          </w:p>
          <w:p w14:paraId="1805FCEF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WÓLCZAŃSKA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27/12</w:t>
            </w:r>
          </w:p>
          <w:p w14:paraId="38C50EE1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90-607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88E19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05668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5FB5" w14:paraId="19F7D027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B5C4B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 xml:space="preserve">Zestaw do iniekcji </w:t>
            </w:r>
            <w:proofErr w:type="spellStart"/>
            <w:r w:rsidRPr="00035FB5">
              <w:rPr>
                <w:rFonts w:ascii="Arial" w:hAnsi="Arial" w:cs="Arial"/>
                <w:sz w:val="22"/>
                <w:szCs w:val="22"/>
              </w:rPr>
              <w:t>okołogałkowych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63424" w14:textId="77777777" w:rsidR="008A28B6" w:rsidRPr="008A28B6" w:rsidRDefault="008A28B6" w:rsidP="008A28B6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A28B6">
              <w:rPr>
                <w:rFonts w:ascii="Arial" w:hAnsi="Arial" w:cs="Arial"/>
                <w:b/>
                <w:bCs/>
                <w:sz w:val="22"/>
                <w:szCs w:val="22"/>
              </w:rPr>
              <w:t>Konsorcjum:</w:t>
            </w:r>
          </w:p>
          <w:p w14:paraId="73CB441C" w14:textId="77777777" w:rsidR="008A28B6" w:rsidRPr="008A28B6" w:rsidRDefault="008A28B6" w:rsidP="008A28B6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A28B6">
              <w:rPr>
                <w:rFonts w:ascii="Arial" w:hAnsi="Arial" w:cs="Arial"/>
                <w:b/>
                <w:bCs/>
                <w:sz w:val="22"/>
                <w:szCs w:val="22"/>
              </w:rPr>
              <w:t>Citonet-Kraków sp. z o.o. (lider)</w:t>
            </w:r>
          </w:p>
          <w:p w14:paraId="5800D537" w14:textId="77777777" w:rsidR="008A28B6" w:rsidRPr="008A28B6" w:rsidRDefault="008A28B6" w:rsidP="008A28B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A28B6">
              <w:rPr>
                <w:rFonts w:ascii="Arial" w:hAnsi="Arial" w:cs="Arial"/>
                <w:sz w:val="22"/>
                <w:szCs w:val="22"/>
              </w:rPr>
              <w:t>Gromadzka 52</w:t>
            </w:r>
          </w:p>
          <w:p w14:paraId="33008050" w14:textId="77777777" w:rsidR="008A28B6" w:rsidRPr="008A28B6" w:rsidRDefault="008A28B6" w:rsidP="008A28B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A28B6">
              <w:rPr>
                <w:rFonts w:ascii="Arial" w:hAnsi="Arial" w:cs="Arial"/>
                <w:sz w:val="22"/>
                <w:szCs w:val="22"/>
              </w:rPr>
              <w:t>30-719 Kraków</w:t>
            </w:r>
          </w:p>
          <w:p w14:paraId="35475507" w14:textId="77777777" w:rsidR="008A28B6" w:rsidRPr="008A28B6" w:rsidRDefault="008A28B6" w:rsidP="008A28B6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A28B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Toruńskie Zakłady </w:t>
            </w:r>
            <w:r w:rsidRPr="008A28B6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Materiałów Opatrunkowych S.A. (członek)</w:t>
            </w:r>
          </w:p>
          <w:p w14:paraId="0C95D0D4" w14:textId="77777777" w:rsidR="008A28B6" w:rsidRPr="008A28B6" w:rsidRDefault="008A28B6" w:rsidP="008A28B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A28B6">
              <w:rPr>
                <w:rFonts w:ascii="Arial" w:hAnsi="Arial" w:cs="Arial"/>
                <w:sz w:val="22"/>
                <w:szCs w:val="22"/>
              </w:rPr>
              <w:t xml:space="preserve">Żółkiewskiego 20/26 </w:t>
            </w:r>
          </w:p>
          <w:p w14:paraId="48BA1FEC" w14:textId="6A78FBFA" w:rsidR="00035FB5" w:rsidRPr="007D7932" w:rsidRDefault="008A28B6" w:rsidP="008A28B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A28B6">
              <w:rPr>
                <w:rFonts w:ascii="Arial" w:hAnsi="Arial" w:cs="Arial"/>
                <w:sz w:val="22"/>
                <w:szCs w:val="22"/>
              </w:rPr>
              <w:t>87-100 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77482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lastRenderedPageBreak/>
              <w:t>1 - Cena - 88.92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D558D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88,92</w:t>
            </w:r>
          </w:p>
        </w:tc>
      </w:tr>
      <w:tr w:rsidR="00035FB5" w14:paraId="7174A3D0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9180C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 xml:space="preserve">Zestaw do iniekcji </w:t>
            </w:r>
            <w:proofErr w:type="spellStart"/>
            <w:r w:rsidRPr="00035FB5">
              <w:rPr>
                <w:rFonts w:ascii="Arial" w:hAnsi="Arial" w:cs="Arial"/>
                <w:sz w:val="22"/>
                <w:szCs w:val="22"/>
              </w:rPr>
              <w:t>okołogałkowych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C60D2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Panep</w:t>
            </w:r>
            <w:proofErr w:type="spellEnd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s.r.o</w:t>
            </w:r>
            <w:proofErr w:type="spellEnd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10BB37AD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035FB5">
              <w:rPr>
                <w:rFonts w:ascii="Arial" w:hAnsi="Arial" w:cs="Arial"/>
                <w:sz w:val="22"/>
                <w:szCs w:val="22"/>
              </w:rPr>
              <w:t>Brněnská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1246</w:t>
            </w:r>
          </w:p>
          <w:p w14:paraId="7953A416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665 01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35FB5">
              <w:rPr>
                <w:rFonts w:ascii="Arial" w:hAnsi="Arial" w:cs="Arial"/>
                <w:sz w:val="22"/>
                <w:szCs w:val="22"/>
              </w:rPr>
              <w:t>Rosice</w:t>
            </w:r>
            <w:proofErr w:type="spellEnd"/>
            <w:r w:rsidRPr="00035FB5">
              <w:rPr>
                <w:rFonts w:ascii="Arial" w:hAnsi="Arial" w:cs="Arial"/>
                <w:sz w:val="22"/>
                <w:szCs w:val="22"/>
              </w:rPr>
              <w:t xml:space="preserve"> u Brna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AE1B2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12D53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5FB5" w14:paraId="55E09F60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D5A86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 xml:space="preserve">Błękit </w:t>
            </w:r>
            <w:proofErr w:type="spellStart"/>
            <w:r w:rsidRPr="00035FB5">
              <w:rPr>
                <w:rFonts w:ascii="Arial" w:hAnsi="Arial" w:cs="Arial"/>
                <w:sz w:val="22"/>
                <w:szCs w:val="22"/>
              </w:rPr>
              <w:t>trypanu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6992D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Ocustar</w:t>
            </w:r>
            <w:proofErr w:type="spellEnd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106F2CAA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Młyńska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5/9</w:t>
            </w:r>
          </w:p>
          <w:p w14:paraId="14113D05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61-729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5E9253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- 22.86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06C1E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22,86</w:t>
            </w:r>
          </w:p>
        </w:tc>
      </w:tr>
      <w:tr w:rsidR="00035FB5" w14:paraId="748C3F03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F160B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 xml:space="preserve">Błękit </w:t>
            </w:r>
            <w:proofErr w:type="spellStart"/>
            <w:r w:rsidRPr="00035FB5">
              <w:rPr>
                <w:rFonts w:ascii="Arial" w:hAnsi="Arial" w:cs="Arial"/>
                <w:sz w:val="22"/>
                <w:szCs w:val="22"/>
              </w:rPr>
              <w:t>trypanu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D7A9C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Optotech</w:t>
            </w:r>
            <w:proofErr w:type="spellEnd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 Spółka komandytowa</w:t>
            </w:r>
          </w:p>
          <w:p w14:paraId="2E25B1FA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035FB5">
              <w:rPr>
                <w:rFonts w:ascii="Arial" w:hAnsi="Arial" w:cs="Arial"/>
                <w:sz w:val="22"/>
                <w:szCs w:val="22"/>
              </w:rPr>
              <w:t>Wimmera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67E</w:t>
            </w:r>
          </w:p>
          <w:p w14:paraId="77298E99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32-005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Niepołomice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06810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4F79D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5FB5" w14:paraId="48BF4707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A5565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 xml:space="preserve">Błękit </w:t>
            </w:r>
            <w:proofErr w:type="spellStart"/>
            <w:r w:rsidRPr="00035FB5">
              <w:rPr>
                <w:rFonts w:ascii="Arial" w:hAnsi="Arial" w:cs="Arial"/>
                <w:sz w:val="22"/>
                <w:szCs w:val="22"/>
              </w:rPr>
              <w:t>trypanu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ACE8B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Consultronix</w:t>
            </w:r>
            <w:proofErr w:type="spellEnd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172295F2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Przemysłowa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17</w:t>
            </w:r>
          </w:p>
          <w:p w14:paraId="24DF2AAD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32-083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Balice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4E672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- 27.12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974B6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27,12</w:t>
            </w:r>
          </w:p>
        </w:tc>
      </w:tr>
      <w:tr w:rsidR="00035FB5" w14:paraId="21E09BF6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4BA5F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>Czujniki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EBEC1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Edwards </w:t>
            </w:r>
            <w:proofErr w:type="spellStart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Lifesciences</w:t>
            </w:r>
            <w:proofErr w:type="spellEnd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3528CFD9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Aleje Jerozolimskie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100</w:t>
            </w:r>
          </w:p>
          <w:p w14:paraId="79BA9A96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00-807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955C5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C21FB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5FB5" w14:paraId="2916E41E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BF6EC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21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>Sondy, elektrody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C8B4E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Erbe</w:t>
            </w:r>
            <w:proofErr w:type="spellEnd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21092BCB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Al. Rzeczypospolitej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14/2.8</w:t>
            </w:r>
          </w:p>
          <w:p w14:paraId="77E1D958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02-972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BF390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BB90D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5FB5" w14:paraId="6F3E4770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A15CF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22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>Rurka krtaniowa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387E8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EUMed</w:t>
            </w:r>
            <w:proofErr w:type="spellEnd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14:paraId="1661A3BA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Chłopickiego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50</w:t>
            </w:r>
          </w:p>
          <w:p w14:paraId="3AD2E53F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04275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17116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C329A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5FB5" w14:paraId="774BC60C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77984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23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>Sprzęt do żywienia dojelitowego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D9119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Fresenius</w:t>
            </w:r>
            <w:proofErr w:type="spellEnd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Kabi</w:t>
            </w:r>
            <w:proofErr w:type="spellEnd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 z o.o.</w:t>
            </w:r>
          </w:p>
          <w:p w14:paraId="2B844540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Al. Jerozolimskie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134</w:t>
            </w:r>
          </w:p>
          <w:p w14:paraId="0C616193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02-305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8F628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82763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5FB5" w14:paraId="011ED984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9A655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26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>Butelki i smoczki dla noworodków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EDAF9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Lubmedical</w:t>
            </w:r>
            <w:proofErr w:type="spellEnd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 o. Sp. k.</w:t>
            </w:r>
          </w:p>
          <w:p w14:paraId="5BD38954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Anny Walentynowicz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34</w:t>
            </w:r>
          </w:p>
          <w:p w14:paraId="5D48338E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20-328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EB8D6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5B2F3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5FB5" w14:paraId="73359855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B4A23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27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 xml:space="preserve">Paski </w:t>
            </w:r>
            <w:proofErr w:type="spellStart"/>
            <w:r w:rsidRPr="00035FB5">
              <w:rPr>
                <w:rFonts w:ascii="Arial" w:hAnsi="Arial" w:cs="Arial"/>
                <w:sz w:val="22"/>
                <w:szCs w:val="22"/>
              </w:rPr>
              <w:t>fluoresceinowe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7E87F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Optotech</w:t>
            </w:r>
            <w:proofErr w:type="spellEnd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 Spółka komandytowa</w:t>
            </w:r>
          </w:p>
          <w:p w14:paraId="258F35EE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035FB5">
              <w:rPr>
                <w:rFonts w:ascii="Arial" w:hAnsi="Arial" w:cs="Arial"/>
                <w:sz w:val="22"/>
                <w:szCs w:val="22"/>
              </w:rPr>
              <w:t>Wimmera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67E</w:t>
            </w:r>
          </w:p>
          <w:p w14:paraId="0214A8E8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32-005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Niepołomice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07DA8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18AC6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5FB5" w14:paraId="64FF9568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1DCE1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27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 xml:space="preserve">Paski </w:t>
            </w:r>
            <w:proofErr w:type="spellStart"/>
            <w:r w:rsidRPr="00035FB5">
              <w:rPr>
                <w:rFonts w:ascii="Arial" w:hAnsi="Arial" w:cs="Arial"/>
                <w:sz w:val="22"/>
                <w:szCs w:val="22"/>
              </w:rPr>
              <w:lastRenderedPageBreak/>
              <w:t>fluoresceinowe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38213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MDT sp. z o.o.</w:t>
            </w:r>
          </w:p>
          <w:p w14:paraId="5D41E0AD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lastRenderedPageBreak/>
              <w:t>Skośna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12A</w:t>
            </w:r>
          </w:p>
          <w:p w14:paraId="43553B84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30-383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91BA8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lastRenderedPageBreak/>
              <w:t>1 - Cena - 71.68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6DAAB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71,68</w:t>
            </w:r>
          </w:p>
        </w:tc>
      </w:tr>
      <w:tr w:rsidR="00035FB5" w14:paraId="0518B484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394F7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27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 xml:space="preserve">Paski </w:t>
            </w:r>
            <w:proofErr w:type="spellStart"/>
            <w:r w:rsidRPr="00035FB5">
              <w:rPr>
                <w:rFonts w:ascii="Arial" w:hAnsi="Arial" w:cs="Arial"/>
                <w:sz w:val="22"/>
                <w:szCs w:val="22"/>
              </w:rPr>
              <w:t>fluoresceinowe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6ADEE" w14:textId="1A99B8BF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MANA MEDICAL sp</w:t>
            </w:r>
            <w:r w:rsidR="001F75CF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 o.o.</w:t>
            </w:r>
          </w:p>
          <w:p w14:paraId="708B7A5F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Piechoty Łanowej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46</w:t>
            </w:r>
          </w:p>
          <w:p w14:paraId="31E27278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02-951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E250F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08484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035FB5" w14:paraId="75E0AEA1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1E979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28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>Zestaw do laktatora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67F4D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Lubmedical</w:t>
            </w:r>
            <w:proofErr w:type="spellEnd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 o. Sp. k.</w:t>
            </w:r>
          </w:p>
          <w:p w14:paraId="557E9D97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Anny Walentynowicz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34</w:t>
            </w:r>
          </w:p>
          <w:p w14:paraId="757083EB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20-328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1B4F2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79B61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5FB5" w14:paraId="1D81E296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840E3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30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>Balon do tamponady położniczy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E1B9B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ALBIS MAZUR Sp. z o.o.</w:t>
            </w:r>
          </w:p>
          <w:p w14:paraId="4D75ECAA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Stawiszyńska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10/2</w:t>
            </w:r>
          </w:p>
          <w:p w14:paraId="40050A0D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62-800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Kalisz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F7BD4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E2519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5FB5" w14:paraId="161204EC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E584E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30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>Balon do tamponady położniczy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EE6A92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Medicus</w:t>
            </w:r>
            <w:proofErr w:type="spellEnd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 Spółka komandytowo-akcyjna</w:t>
            </w:r>
          </w:p>
          <w:p w14:paraId="7B7B52C1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Browarowa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21</w:t>
            </w:r>
          </w:p>
          <w:p w14:paraId="4522AFA6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43-100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Tychy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93EC2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- 83.16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96EF3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83,16</w:t>
            </w:r>
          </w:p>
        </w:tc>
      </w:tr>
      <w:tr w:rsidR="00035FB5" w14:paraId="78E49C76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37E64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>Zestaw do podaży leków, płynów, krwi i płynów krwiopochodnych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4A60F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Medima</w:t>
            </w:r>
            <w:proofErr w:type="spellEnd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2B035E39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Al. Jerozolimskie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200</w:t>
            </w:r>
          </w:p>
          <w:p w14:paraId="3B428334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02-486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03B36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C2782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5FB5" w14:paraId="4A6C3672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363D5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32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>Serwety sterylne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9E415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Neomed</w:t>
            </w:r>
            <w:proofErr w:type="spellEnd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311FBD4A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Orężna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6A</w:t>
            </w:r>
          </w:p>
          <w:p w14:paraId="29AD9A8C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05-501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Piaseczno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EBE76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D60ED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5FB5" w14:paraId="59E40F0E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17ECB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32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>Serwety sterylne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A0140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Mercator Medical S.A.</w:t>
            </w:r>
          </w:p>
          <w:p w14:paraId="5DAE9D02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Modrzejewskiej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30</w:t>
            </w:r>
          </w:p>
          <w:p w14:paraId="0ECA4EBE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31-327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B7504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- 79.05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4D173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79,05</w:t>
            </w:r>
          </w:p>
        </w:tc>
      </w:tr>
      <w:tr w:rsidR="00035FB5" w14:paraId="798296E3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27A9C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32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>Serwety sterylne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66313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Zarys International Spółka z ograniczoną odpowiedzialnością</w:t>
            </w:r>
          </w:p>
          <w:p w14:paraId="2BD3B6C8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Ziemska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7417D931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41-803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41207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- 76.63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47FAB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76,63</w:t>
            </w:r>
          </w:p>
        </w:tc>
      </w:tr>
      <w:tr w:rsidR="00035FB5" w14:paraId="098783B9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38584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32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>Serwety sterylne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5E6F4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SMART Medical Solutions Sp. z o.o.</w:t>
            </w:r>
          </w:p>
          <w:p w14:paraId="1BF9FBDB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Żeliwna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38</w:t>
            </w:r>
          </w:p>
          <w:p w14:paraId="603FB289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40-599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11188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- 61.87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A4720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61,87</w:t>
            </w:r>
          </w:p>
        </w:tc>
      </w:tr>
      <w:tr w:rsidR="00035FB5" w14:paraId="1300995B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515AB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 xml:space="preserve">Strzałki </w:t>
            </w:r>
            <w:proofErr w:type="spellStart"/>
            <w:r w:rsidRPr="00035FB5">
              <w:rPr>
                <w:rFonts w:ascii="Arial" w:hAnsi="Arial" w:cs="Arial"/>
                <w:sz w:val="22"/>
                <w:szCs w:val="22"/>
              </w:rPr>
              <w:t>spongostanowe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D0335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MDT sp. z o.o.</w:t>
            </w:r>
          </w:p>
          <w:p w14:paraId="6B60EA08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Skośna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12A</w:t>
            </w:r>
          </w:p>
          <w:p w14:paraId="7FFF36AE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30-383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1A220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59BA2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5FB5" w14:paraId="3E114753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7E325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 xml:space="preserve">Strzałki </w:t>
            </w:r>
            <w:proofErr w:type="spellStart"/>
            <w:r w:rsidRPr="00035FB5">
              <w:rPr>
                <w:rFonts w:ascii="Arial" w:hAnsi="Arial" w:cs="Arial"/>
                <w:sz w:val="22"/>
                <w:szCs w:val="22"/>
              </w:rPr>
              <w:t>spongostanowe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1C6ED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Neomed</w:t>
            </w:r>
            <w:proofErr w:type="spellEnd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7F594CAF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Orężna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6A</w:t>
            </w:r>
          </w:p>
          <w:p w14:paraId="1FDFC692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05-501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Piaseczno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17F37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- 83.81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A5952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83,81</w:t>
            </w:r>
          </w:p>
        </w:tc>
      </w:tr>
      <w:tr w:rsidR="00035FB5" w14:paraId="00CE4A4A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A1F42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 xml:space="preserve">Strzałki </w:t>
            </w:r>
            <w:proofErr w:type="spellStart"/>
            <w:r w:rsidRPr="00035FB5">
              <w:rPr>
                <w:rFonts w:ascii="Arial" w:hAnsi="Arial" w:cs="Arial"/>
                <w:sz w:val="22"/>
                <w:szCs w:val="22"/>
              </w:rPr>
              <w:t>spongostanowe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DF43B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Consultronix</w:t>
            </w:r>
            <w:proofErr w:type="spellEnd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314F3953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Przemysłowa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17</w:t>
            </w:r>
          </w:p>
          <w:p w14:paraId="47570057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lastRenderedPageBreak/>
              <w:t>32-083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Balice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4E59D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lastRenderedPageBreak/>
              <w:t>1 - Cena - 78.22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9BA57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78,22</w:t>
            </w:r>
          </w:p>
        </w:tc>
      </w:tr>
      <w:tr w:rsidR="00035FB5" w14:paraId="0064E5A4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4B295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 xml:space="preserve">Strzałki </w:t>
            </w:r>
            <w:proofErr w:type="spellStart"/>
            <w:r w:rsidRPr="00035FB5">
              <w:rPr>
                <w:rFonts w:ascii="Arial" w:hAnsi="Arial" w:cs="Arial"/>
                <w:sz w:val="22"/>
                <w:szCs w:val="22"/>
              </w:rPr>
              <w:t>spongostanowe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43AC5D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Optotech</w:t>
            </w:r>
            <w:proofErr w:type="spellEnd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 Spółka komandytowa</w:t>
            </w:r>
          </w:p>
          <w:p w14:paraId="5F382D87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035FB5">
              <w:rPr>
                <w:rFonts w:ascii="Arial" w:hAnsi="Arial" w:cs="Arial"/>
                <w:sz w:val="22"/>
                <w:szCs w:val="22"/>
              </w:rPr>
              <w:t>Wimmera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67E</w:t>
            </w:r>
          </w:p>
          <w:p w14:paraId="0937885F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32-005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Niepołomice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76B18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- 36.67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4559B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36,67</w:t>
            </w:r>
          </w:p>
        </w:tc>
      </w:tr>
      <w:tr w:rsidR="00035FB5" w14:paraId="79D69728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A7F3F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 xml:space="preserve">Strzałki </w:t>
            </w:r>
            <w:proofErr w:type="spellStart"/>
            <w:r w:rsidRPr="00035FB5">
              <w:rPr>
                <w:rFonts w:ascii="Arial" w:hAnsi="Arial" w:cs="Arial"/>
                <w:sz w:val="22"/>
                <w:szCs w:val="22"/>
              </w:rPr>
              <w:t>spongostanowe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07659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Lumibird</w:t>
            </w:r>
            <w:proofErr w:type="spellEnd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Medical Polska Sp. z o.o.</w:t>
            </w:r>
          </w:p>
          <w:p w14:paraId="6348E9C1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Wołoska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9A</w:t>
            </w:r>
          </w:p>
          <w:p w14:paraId="7F3C7E81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02-583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E228F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09FFD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035FB5" w14:paraId="5FBD174D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1C91A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 xml:space="preserve">Strzałki </w:t>
            </w:r>
            <w:proofErr w:type="spellStart"/>
            <w:r w:rsidRPr="00035FB5">
              <w:rPr>
                <w:rFonts w:ascii="Arial" w:hAnsi="Arial" w:cs="Arial"/>
                <w:sz w:val="22"/>
                <w:szCs w:val="22"/>
              </w:rPr>
              <w:t>spongostanowe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CAFC2" w14:textId="181C8EA9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MANA MEDICAL sp</w:t>
            </w:r>
            <w:r w:rsidR="001F75CF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 o.o.</w:t>
            </w:r>
          </w:p>
          <w:p w14:paraId="332F59A1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Piechoty Łanowej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46</w:t>
            </w:r>
          </w:p>
          <w:p w14:paraId="3A8E3927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02-951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34FDA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B515C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035FB5" w14:paraId="7F59860A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3DFDA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 xml:space="preserve">Elektrody </w:t>
            </w:r>
            <w:proofErr w:type="spellStart"/>
            <w:r w:rsidRPr="00035FB5">
              <w:rPr>
                <w:rFonts w:ascii="Arial" w:hAnsi="Arial" w:cs="Arial"/>
                <w:sz w:val="22"/>
                <w:szCs w:val="22"/>
              </w:rPr>
              <w:t>resekcyjne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FAA35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Karl </w:t>
            </w:r>
            <w:proofErr w:type="spellStart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Storz</w:t>
            </w:r>
            <w:proofErr w:type="spellEnd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2AD1580C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035FB5">
              <w:rPr>
                <w:rFonts w:ascii="Arial" w:hAnsi="Arial" w:cs="Arial"/>
                <w:sz w:val="22"/>
                <w:szCs w:val="22"/>
              </w:rPr>
              <w:t>Hołubcowa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123/-</w:t>
            </w:r>
          </w:p>
          <w:p w14:paraId="3C2B7EF4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02-854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23220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9ED83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5FB5" w14:paraId="0B222103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82A77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 xml:space="preserve">Elektrody </w:t>
            </w:r>
            <w:proofErr w:type="spellStart"/>
            <w:r w:rsidRPr="00035FB5">
              <w:rPr>
                <w:rFonts w:ascii="Arial" w:hAnsi="Arial" w:cs="Arial"/>
                <w:sz w:val="22"/>
                <w:szCs w:val="22"/>
              </w:rPr>
              <w:t>resekcyjne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1E263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Hagmed</w:t>
            </w:r>
            <w:proofErr w:type="spellEnd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 Sp. k.</w:t>
            </w:r>
          </w:p>
          <w:p w14:paraId="5456AA8F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Tomaszowska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32</w:t>
            </w:r>
          </w:p>
          <w:p w14:paraId="1BDA0B70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96-200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Rawa Mazowiecka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59936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37811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035FB5" w14:paraId="58020306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914BB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36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035FB5">
              <w:rPr>
                <w:rFonts w:ascii="Arial" w:hAnsi="Arial" w:cs="Arial"/>
                <w:sz w:val="22"/>
                <w:szCs w:val="22"/>
              </w:rPr>
              <w:t>Perfuorodekalina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D1CF4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Ocustar</w:t>
            </w:r>
            <w:proofErr w:type="spellEnd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2DCCA05F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Młyńska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5/9</w:t>
            </w:r>
          </w:p>
          <w:p w14:paraId="1E312D5D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61-729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5FBE2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D08A8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5FB5" w14:paraId="30CB2AE3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AEFE5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37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>Szkło bioaktywne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2018D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Solomed</w:t>
            </w:r>
            <w:proofErr w:type="spellEnd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5DD26480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Grzegórzecka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67F/47</w:t>
            </w:r>
          </w:p>
          <w:p w14:paraId="6B665A04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31-559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82B49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175A5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5FB5" w14:paraId="747E0D2C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90853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37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>Szkło bioaktywne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14B65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GNP Magnusson Aparatura Medyczna Sp. z o. o.</w:t>
            </w:r>
          </w:p>
          <w:p w14:paraId="1CB62342" w14:textId="7F9F2A09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Obrońcó</w:t>
            </w:r>
            <w:r w:rsidR="001F75CF">
              <w:rPr>
                <w:rFonts w:ascii="Arial" w:hAnsi="Arial" w:cs="Arial"/>
                <w:sz w:val="22"/>
                <w:szCs w:val="22"/>
              </w:rPr>
              <w:t>w</w:t>
            </w:r>
            <w:r w:rsidRPr="00035FB5">
              <w:rPr>
                <w:rFonts w:ascii="Arial" w:hAnsi="Arial" w:cs="Arial"/>
                <w:sz w:val="22"/>
                <w:szCs w:val="22"/>
              </w:rPr>
              <w:t xml:space="preserve"> Tobruku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1/1</w:t>
            </w:r>
          </w:p>
          <w:p w14:paraId="12734BFC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10-092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Olsztyn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6AE14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- 39.33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12390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39,33</w:t>
            </w:r>
          </w:p>
        </w:tc>
      </w:tr>
      <w:tr w:rsidR="00035FB5" w14:paraId="53BDEAC9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C443A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38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>Zestaw dla noworodka z kocykiem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FE74B" w14:textId="77777777" w:rsidR="008A28B6" w:rsidRPr="008A28B6" w:rsidRDefault="008A28B6" w:rsidP="008A28B6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A28B6">
              <w:rPr>
                <w:rFonts w:ascii="Arial" w:hAnsi="Arial" w:cs="Arial"/>
                <w:b/>
                <w:bCs/>
                <w:sz w:val="22"/>
                <w:szCs w:val="22"/>
              </w:rPr>
              <w:t>Konsorcjum:</w:t>
            </w:r>
          </w:p>
          <w:p w14:paraId="4218F247" w14:textId="77777777" w:rsidR="008A28B6" w:rsidRPr="008A28B6" w:rsidRDefault="008A28B6" w:rsidP="008A28B6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A28B6">
              <w:rPr>
                <w:rFonts w:ascii="Arial" w:hAnsi="Arial" w:cs="Arial"/>
                <w:b/>
                <w:bCs/>
                <w:sz w:val="22"/>
                <w:szCs w:val="22"/>
              </w:rPr>
              <w:t>Citonet-Kraków sp. z o.o. (lider)</w:t>
            </w:r>
          </w:p>
          <w:p w14:paraId="521352F3" w14:textId="77777777" w:rsidR="008A28B6" w:rsidRPr="008A28B6" w:rsidRDefault="008A28B6" w:rsidP="008A28B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A28B6">
              <w:rPr>
                <w:rFonts w:ascii="Arial" w:hAnsi="Arial" w:cs="Arial"/>
                <w:sz w:val="22"/>
                <w:szCs w:val="22"/>
              </w:rPr>
              <w:t>Gromadzka 52</w:t>
            </w:r>
          </w:p>
          <w:p w14:paraId="4A622738" w14:textId="77777777" w:rsidR="008A28B6" w:rsidRPr="008A28B6" w:rsidRDefault="008A28B6" w:rsidP="008A28B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A28B6">
              <w:rPr>
                <w:rFonts w:ascii="Arial" w:hAnsi="Arial" w:cs="Arial"/>
                <w:sz w:val="22"/>
                <w:szCs w:val="22"/>
              </w:rPr>
              <w:t>30-719 Kraków</w:t>
            </w:r>
          </w:p>
          <w:p w14:paraId="32875B3F" w14:textId="77777777" w:rsidR="008A28B6" w:rsidRPr="008A28B6" w:rsidRDefault="008A28B6" w:rsidP="008A28B6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A28B6">
              <w:rPr>
                <w:rFonts w:ascii="Arial" w:hAnsi="Arial" w:cs="Arial"/>
                <w:b/>
                <w:bCs/>
                <w:sz w:val="22"/>
                <w:szCs w:val="22"/>
              </w:rPr>
              <w:t>Toruńskie Zakłady Materiałów Opatrunkowych S.A. (członek)</w:t>
            </w:r>
          </w:p>
          <w:p w14:paraId="0DC459CE" w14:textId="77777777" w:rsidR="008A28B6" w:rsidRPr="008A28B6" w:rsidRDefault="008A28B6" w:rsidP="008A28B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A28B6">
              <w:rPr>
                <w:rFonts w:ascii="Arial" w:hAnsi="Arial" w:cs="Arial"/>
                <w:sz w:val="22"/>
                <w:szCs w:val="22"/>
              </w:rPr>
              <w:t xml:space="preserve">Żółkiewskiego 20/26 </w:t>
            </w:r>
          </w:p>
          <w:p w14:paraId="7022F23D" w14:textId="40B5E61D" w:rsidR="00035FB5" w:rsidRPr="007D7932" w:rsidRDefault="008A28B6" w:rsidP="008A28B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A28B6">
              <w:rPr>
                <w:rFonts w:ascii="Arial" w:hAnsi="Arial" w:cs="Arial"/>
                <w:sz w:val="22"/>
                <w:szCs w:val="22"/>
              </w:rPr>
              <w:t>87-100 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3FC89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BB650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5FB5" w14:paraId="34545CBD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5050D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 xml:space="preserve">Asortyment do systemów artroskopowych do zaopatrywania uszkodzeń tkanek </w:t>
            </w:r>
            <w:r w:rsidRPr="00035FB5">
              <w:rPr>
                <w:rFonts w:ascii="Arial" w:hAnsi="Arial" w:cs="Arial"/>
                <w:sz w:val="22"/>
                <w:szCs w:val="22"/>
              </w:rPr>
              <w:lastRenderedPageBreak/>
              <w:t>miękkich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FF8A01" w14:textId="1FB229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Zimmer </w:t>
            </w:r>
            <w:proofErr w:type="spellStart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Biomet</w:t>
            </w:r>
            <w:proofErr w:type="spellEnd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</w:t>
            </w:r>
            <w:r w:rsidR="001F75C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o.o.</w:t>
            </w:r>
          </w:p>
          <w:p w14:paraId="515E30BD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Domaniewska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50</w:t>
            </w:r>
          </w:p>
          <w:p w14:paraId="25809D7A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02-672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60A7D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D4DF5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5FB5" w14:paraId="3C8C806B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682FF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41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>Osłony i inne produkty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C3D4B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Neomed</w:t>
            </w:r>
            <w:proofErr w:type="spellEnd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631812C0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Orężna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6A</w:t>
            </w:r>
          </w:p>
          <w:p w14:paraId="2D944BE8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05-501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Piaseczno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0DC4C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0215B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5FB5" w14:paraId="15A069D7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752F9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41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>Osłony i inne produkty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70CF4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Zarys International Spółka z ograniczoną odpowiedzialnością</w:t>
            </w:r>
          </w:p>
          <w:p w14:paraId="23A88EBC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Ziemska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14788E94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41-803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27F4B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- 70.90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A594B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70,90</w:t>
            </w:r>
          </w:p>
        </w:tc>
      </w:tr>
      <w:tr w:rsidR="00035FB5" w14:paraId="669D9184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91D8B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42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>Zestawy, sondy, cewniki noworodkowe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F3F6D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VYGON Polska Sp. z o.o.</w:t>
            </w:r>
          </w:p>
          <w:p w14:paraId="51F121F2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ul. Francuska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39/6</w:t>
            </w:r>
          </w:p>
          <w:p w14:paraId="2AB02997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03-905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8562E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EF1C2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5FB5" w14:paraId="33924E37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46053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45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>Igły i inne produkty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03527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Zarys International Spółka z ograniczoną odpowiedzialnością</w:t>
            </w:r>
          </w:p>
          <w:p w14:paraId="511413AD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Ziemska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0A43AD04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41-803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12BC6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9230D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5FB5" w14:paraId="3297B33F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F5912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>Cewniki, systemy bezigłowe, zestaw do diet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8BDCA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VYGON Polska Sp. z o.o.</w:t>
            </w:r>
          </w:p>
          <w:p w14:paraId="55B5B557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ul. Francuska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39/6</w:t>
            </w:r>
          </w:p>
          <w:p w14:paraId="36FAA4F8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03-905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79A2E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2B99D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5FB5" w14:paraId="773875FE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4516E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47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>Filtr CO2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49EC3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Aesculap</w:t>
            </w:r>
            <w:proofErr w:type="spellEnd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14:paraId="42FB625A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Tysiąclecia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40F8EEEB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64-300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28E41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82821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5FB5" w14:paraId="5C46FA17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382CA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49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>Elektrody, system do znieczuleń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D606B" w14:textId="261A8A8D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IMS INNOVATIVE MEDICAL SOLUTIONS Spółka z ograniczoną odpowiedzialnością</w:t>
            </w:r>
          </w:p>
          <w:p w14:paraId="01B8A4F8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Piękna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55/1</w:t>
            </w:r>
          </w:p>
          <w:p w14:paraId="239D6522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60-589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D952E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0EFA9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5FB5" w14:paraId="03D052A3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51A13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50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>Zestawy, serwety, osłony, narzędzia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A5FE7" w14:textId="77777777" w:rsidR="008A28B6" w:rsidRPr="008A28B6" w:rsidRDefault="008A28B6" w:rsidP="008A28B6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A28B6">
              <w:rPr>
                <w:rFonts w:ascii="Arial" w:hAnsi="Arial" w:cs="Arial"/>
                <w:b/>
                <w:bCs/>
                <w:sz w:val="22"/>
                <w:szCs w:val="22"/>
              </w:rPr>
              <w:t>Konsorcjum:</w:t>
            </w:r>
          </w:p>
          <w:p w14:paraId="0CEE2060" w14:textId="77777777" w:rsidR="008A28B6" w:rsidRPr="008A28B6" w:rsidRDefault="008A28B6" w:rsidP="008A28B6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A28B6">
              <w:rPr>
                <w:rFonts w:ascii="Arial" w:hAnsi="Arial" w:cs="Arial"/>
                <w:b/>
                <w:bCs/>
                <w:sz w:val="22"/>
                <w:szCs w:val="22"/>
              </w:rPr>
              <w:t>Citonet-Kraków sp. z o.o. (lider)</w:t>
            </w:r>
          </w:p>
          <w:p w14:paraId="265CB54E" w14:textId="77777777" w:rsidR="008A28B6" w:rsidRPr="008A28B6" w:rsidRDefault="008A28B6" w:rsidP="008A28B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A28B6">
              <w:rPr>
                <w:rFonts w:ascii="Arial" w:hAnsi="Arial" w:cs="Arial"/>
                <w:sz w:val="22"/>
                <w:szCs w:val="22"/>
              </w:rPr>
              <w:t>Gromadzka 52</w:t>
            </w:r>
          </w:p>
          <w:p w14:paraId="4DA42E2D" w14:textId="77777777" w:rsidR="008A28B6" w:rsidRPr="008A28B6" w:rsidRDefault="008A28B6" w:rsidP="008A28B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A28B6">
              <w:rPr>
                <w:rFonts w:ascii="Arial" w:hAnsi="Arial" w:cs="Arial"/>
                <w:sz w:val="22"/>
                <w:szCs w:val="22"/>
              </w:rPr>
              <w:t>30-719 Kraków</w:t>
            </w:r>
          </w:p>
          <w:p w14:paraId="2E8C6112" w14:textId="77777777" w:rsidR="008A28B6" w:rsidRPr="008A28B6" w:rsidRDefault="008A28B6" w:rsidP="008A28B6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A28B6">
              <w:rPr>
                <w:rFonts w:ascii="Arial" w:hAnsi="Arial" w:cs="Arial"/>
                <w:b/>
                <w:bCs/>
                <w:sz w:val="22"/>
                <w:szCs w:val="22"/>
              </w:rPr>
              <w:t>Toruńskie Zakłady Materiałów Opatrunkowych S.A. (członek)</w:t>
            </w:r>
          </w:p>
          <w:p w14:paraId="5A74B885" w14:textId="77777777" w:rsidR="008A28B6" w:rsidRPr="008A28B6" w:rsidRDefault="008A28B6" w:rsidP="008A28B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A28B6">
              <w:rPr>
                <w:rFonts w:ascii="Arial" w:hAnsi="Arial" w:cs="Arial"/>
                <w:sz w:val="22"/>
                <w:szCs w:val="22"/>
              </w:rPr>
              <w:t xml:space="preserve">Żółkiewskiego 20/26 </w:t>
            </w:r>
          </w:p>
          <w:p w14:paraId="2D5EA76D" w14:textId="4AD79D02" w:rsidR="00035FB5" w:rsidRPr="007D7932" w:rsidRDefault="008A28B6" w:rsidP="008A28B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A28B6">
              <w:rPr>
                <w:rFonts w:ascii="Arial" w:hAnsi="Arial" w:cs="Arial"/>
                <w:sz w:val="22"/>
                <w:szCs w:val="22"/>
              </w:rPr>
              <w:t>87-100 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9CE3A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94170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5FB5" w14:paraId="180F5BD1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EEEBC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51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 xml:space="preserve">Igła do zabiegów </w:t>
            </w:r>
            <w:proofErr w:type="spellStart"/>
            <w:r w:rsidRPr="00035FB5">
              <w:rPr>
                <w:rFonts w:ascii="Arial" w:hAnsi="Arial" w:cs="Arial"/>
                <w:sz w:val="22"/>
                <w:szCs w:val="22"/>
              </w:rPr>
              <w:t>witreoretinalnych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992FC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Ocustar</w:t>
            </w:r>
            <w:proofErr w:type="spellEnd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1428D4F2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Młyńska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5/9</w:t>
            </w:r>
          </w:p>
          <w:p w14:paraId="7D7E0414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61-729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F6DFF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BBDDB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5FB5" w14:paraId="1E4D732A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231ED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51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 xml:space="preserve">Igła do zabiegów </w:t>
            </w:r>
            <w:proofErr w:type="spellStart"/>
            <w:r w:rsidRPr="00035FB5">
              <w:rPr>
                <w:rFonts w:ascii="Arial" w:hAnsi="Arial" w:cs="Arial"/>
                <w:sz w:val="22"/>
                <w:szCs w:val="22"/>
              </w:rPr>
              <w:lastRenderedPageBreak/>
              <w:t>witreoretinalnych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21223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Alcon</w:t>
            </w:r>
            <w:proofErr w:type="spellEnd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66FE95AA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Marynarska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15/I piętro</w:t>
            </w:r>
          </w:p>
          <w:p w14:paraId="4FC08980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lastRenderedPageBreak/>
              <w:t>02-674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7DF2C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lastRenderedPageBreak/>
              <w:t>1 - Cena - 84.66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97580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84,66</w:t>
            </w:r>
          </w:p>
        </w:tc>
      </w:tr>
      <w:tr w:rsidR="00035FB5" w14:paraId="0254C333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7C68F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52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>Zestaw do drenażu opłucnej, cewniki opłucnowe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92D8D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ANMAR Sp. z o.o.</w:t>
            </w:r>
          </w:p>
          <w:p w14:paraId="77752647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Strefowa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22</w:t>
            </w:r>
          </w:p>
          <w:p w14:paraId="644A6A80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43-100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Tychy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4A252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3D3E4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5FB5" w14:paraId="117C6EBB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12843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53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 xml:space="preserve">Rurka </w:t>
            </w:r>
            <w:proofErr w:type="spellStart"/>
            <w:r w:rsidRPr="00035FB5">
              <w:rPr>
                <w:rFonts w:ascii="Arial" w:hAnsi="Arial" w:cs="Arial"/>
                <w:sz w:val="22"/>
                <w:szCs w:val="22"/>
              </w:rPr>
              <w:t>tracheostomijna</w:t>
            </w:r>
            <w:proofErr w:type="spellEnd"/>
            <w:r w:rsidRPr="00035FB5">
              <w:rPr>
                <w:rFonts w:ascii="Arial" w:hAnsi="Arial" w:cs="Arial"/>
                <w:sz w:val="22"/>
                <w:szCs w:val="22"/>
              </w:rPr>
              <w:t xml:space="preserve"> długa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256AD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03C40E7F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136CD8A9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0798D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3EBDD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5FB5" w14:paraId="344FF9CF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0AF8F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54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 xml:space="preserve">Rurka </w:t>
            </w:r>
            <w:proofErr w:type="spellStart"/>
            <w:r w:rsidRPr="00035FB5">
              <w:rPr>
                <w:rFonts w:ascii="Arial" w:hAnsi="Arial" w:cs="Arial"/>
                <w:sz w:val="22"/>
                <w:szCs w:val="22"/>
              </w:rPr>
              <w:t>tracheostomijna</w:t>
            </w:r>
            <w:proofErr w:type="spellEnd"/>
            <w:r w:rsidRPr="00035FB5">
              <w:rPr>
                <w:rFonts w:ascii="Arial" w:hAnsi="Arial" w:cs="Arial"/>
                <w:sz w:val="22"/>
                <w:szCs w:val="22"/>
              </w:rPr>
              <w:t>, Zestaw do tracheotomii przezskórnej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BE08F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Coloplast</w:t>
            </w:r>
            <w:proofErr w:type="spellEnd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2FF29F19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Inflancka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4</w:t>
            </w:r>
          </w:p>
          <w:p w14:paraId="09CE510F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00-189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87128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9FB07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5FB5" w14:paraId="5E33701C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F51DD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56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 xml:space="preserve">Rurka nosowo-gardłowa typu </w:t>
            </w:r>
            <w:proofErr w:type="spellStart"/>
            <w:r w:rsidRPr="00035FB5">
              <w:rPr>
                <w:rFonts w:ascii="Arial" w:hAnsi="Arial" w:cs="Arial"/>
                <w:sz w:val="22"/>
                <w:szCs w:val="22"/>
              </w:rPr>
              <w:t>Wendl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4790E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Teleflex</w:t>
            </w:r>
            <w:proofErr w:type="spellEnd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6684EBF8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Żwirki i Wigury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16A</w:t>
            </w:r>
          </w:p>
          <w:p w14:paraId="145D79CA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02-092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5F50D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6D62E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5FB5" w14:paraId="30DC0550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0D45C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57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>Przyrządy do infuzji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FC6BA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ANMAR Sp. z o.o.</w:t>
            </w:r>
          </w:p>
          <w:p w14:paraId="0737D0C6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Strefowa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22</w:t>
            </w:r>
          </w:p>
          <w:p w14:paraId="0350F182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43-100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Tychy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DB6D5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BE278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5FB5" w14:paraId="4585B9F3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4A13D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57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>Przyrządy do infuzji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A461A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Zarys International Spółka z ograniczoną odpowiedzialnością</w:t>
            </w:r>
          </w:p>
          <w:p w14:paraId="6D101BF9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Ziemska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1E0E1911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41-803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47386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- 87.56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0A70E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87,56</w:t>
            </w:r>
          </w:p>
        </w:tc>
      </w:tr>
      <w:tr w:rsidR="00035FB5" w14:paraId="5E08E616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B6E67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58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>Sferyczny implant oczodołowy, zatyczki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73811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MDT sp. z o.o.</w:t>
            </w:r>
          </w:p>
          <w:p w14:paraId="2CFEA511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Skośna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12A</w:t>
            </w:r>
          </w:p>
          <w:p w14:paraId="400F3C31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30-383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4F46D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1BE28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5FB5" w14:paraId="67184F47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FC6DE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59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>Haczyk do przebijania wód płodowych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CE333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Medicus</w:t>
            </w:r>
            <w:proofErr w:type="spellEnd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 Spółka komandytowo-akcyjna</w:t>
            </w:r>
          </w:p>
          <w:p w14:paraId="2A151058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Browarowa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21</w:t>
            </w:r>
          </w:p>
          <w:p w14:paraId="0520BA44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43-100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Tychy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68251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23F6E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5FB5" w14:paraId="7A52BE26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63B59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59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>Haczyk do przebijania wód płodowych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F9608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Rovers</w:t>
            </w:r>
            <w:proofErr w:type="spellEnd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106B7C70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Stołeczna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10</w:t>
            </w:r>
          </w:p>
          <w:p w14:paraId="06918BC3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05-501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Piaseczno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B7EBA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- 90.00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9529B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90,00</w:t>
            </w:r>
          </w:p>
        </w:tc>
      </w:tr>
      <w:tr w:rsidR="00035FB5" w14:paraId="338AF544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5C0B3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59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>Haczyk do przebijania wód płodowych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E6779" w14:textId="1209DEB9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WARDA Sp.</w:t>
            </w:r>
            <w:r w:rsidR="001F75C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z o.o.</w:t>
            </w:r>
          </w:p>
          <w:p w14:paraId="58645BA1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Korzenna, Przyłęki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5</w:t>
            </w:r>
          </w:p>
          <w:p w14:paraId="1D1C250E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86-005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Białe Błota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63D56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- 78.26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BEF5F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78,26</w:t>
            </w:r>
          </w:p>
        </w:tc>
      </w:tr>
      <w:tr w:rsidR="00035FB5" w14:paraId="04A43238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FFECD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60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 xml:space="preserve">Dreny, zestawy do drenażu </w:t>
            </w:r>
            <w:proofErr w:type="spellStart"/>
            <w:r w:rsidRPr="00035FB5">
              <w:rPr>
                <w:rFonts w:ascii="Arial" w:hAnsi="Arial" w:cs="Arial"/>
                <w:sz w:val="22"/>
                <w:szCs w:val="22"/>
              </w:rPr>
              <w:t>przeskórnego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EFB27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ANMAR Sp. z o.o.</w:t>
            </w:r>
          </w:p>
          <w:p w14:paraId="77C5EA98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Strefowa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22</w:t>
            </w:r>
          </w:p>
          <w:p w14:paraId="7EC5CAD7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43-100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Tychy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3A39A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80A68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5FB5" w14:paraId="2522064F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73A54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60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 xml:space="preserve">Dreny, zestawy do drenażu </w:t>
            </w:r>
            <w:proofErr w:type="spellStart"/>
            <w:r w:rsidRPr="00035FB5">
              <w:rPr>
                <w:rFonts w:ascii="Arial" w:hAnsi="Arial" w:cs="Arial"/>
                <w:sz w:val="22"/>
                <w:szCs w:val="22"/>
              </w:rPr>
              <w:t>przeskórnego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573E5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Zarys International Spółka z ograniczoną odpowiedzialnością</w:t>
            </w:r>
          </w:p>
          <w:p w14:paraId="0C6BE7B2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Ziemska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22A4406D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41-803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8683F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- 93.48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3F9C5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93,48</w:t>
            </w:r>
          </w:p>
        </w:tc>
      </w:tr>
      <w:tr w:rsidR="00035FB5" w14:paraId="50AC24A9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8D566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lastRenderedPageBreak/>
              <w:t>61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 xml:space="preserve">Sonda typu </w:t>
            </w:r>
            <w:proofErr w:type="spellStart"/>
            <w:r w:rsidRPr="00035FB5">
              <w:rPr>
                <w:rFonts w:ascii="Arial" w:hAnsi="Arial" w:cs="Arial"/>
                <w:sz w:val="22"/>
                <w:szCs w:val="22"/>
              </w:rPr>
              <w:t>Sengstakena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F7595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Zarys International Spółka z ograniczoną odpowiedzialnością</w:t>
            </w:r>
          </w:p>
          <w:p w14:paraId="724EB290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Ziemska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50252B8F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41-803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4E07F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52FEA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5FB5" w14:paraId="18FAEDBD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73C96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61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 xml:space="preserve">Sonda typu </w:t>
            </w:r>
            <w:proofErr w:type="spellStart"/>
            <w:r w:rsidRPr="00035FB5">
              <w:rPr>
                <w:rFonts w:ascii="Arial" w:hAnsi="Arial" w:cs="Arial"/>
                <w:sz w:val="22"/>
                <w:szCs w:val="22"/>
              </w:rPr>
              <w:t>Sengstakena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C347C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48666BC3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1C40F547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E6BAE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59F3E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035FB5" w14:paraId="74256C27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F1877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61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 xml:space="preserve">Sonda typu </w:t>
            </w:r>
            <w:proofErr w:type="spellStart"/>
            <w:r w:rsidRPr="00035FB5">
              <w:rPr>
                <w:rFonts w:ascii="Arial" w:hAnsi="Arial" w:cs="Arial"/>
                <w:sz w:val="22"/>
                <w:szCs w:val="22"/>
              </w:rPr>
              <w:t>Sengstakena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A7EE6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SINMED Sp. z o. o.</w:t>
            </w:r>
          </w:p>
          <w:p w14:paraId="3C430629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Graniczna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32B</w:t>
            </w:r>
          </w:p>
          <w:p w14:paraId="72502D1B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44-178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Przyszowice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F5953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28A02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035FB5" w14:paraId="68897DFD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31711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62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>Siatki przepuklinowe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8CD9B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Becton</w:t>
            </w:r>
            <w:proofErr w:type="spellEnd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Dickinson Polska Sp. z o.o.</w:t>
            </w:r>
          </w:p>
          <w:p w14:paraId="52447266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Osmańska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26E58AA6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02-823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4C2BE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FD4F5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5FB5" w14:paraId="787B0593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33B95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64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>Sprzęt do dializy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1B9D0" w14:textId="23075FB5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FRESENIUS MEDICAL CARE POLSKA</w:t>
            </w:r>
            <w:r w:rsidR="008A28B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S.A.</w:t>
            </w:r>
          </w:p>
          <w:p w14:paraId="3D4255FA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UL. KRZYWA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13</w:t>
            </w:r>
          </w:p>
          <w:p w14:paraId="34E92380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60-118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3AA82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1223A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5FB5" w14:paraId="0856610F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1D802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65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>Zestawy, siatki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88517" w14:textId="7E72B800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GIN-MEDICAL Sp.</w:t>
            </w:r>
            <w:r w:rsidR="001F75C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z o.o.</w:t>
            </w:r>
          </w:p>
          <w:p w14:paraId="57B69E51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035FB5">
              <w:rPr>
                <w:rFonts w:ascii="Arial" w:hAnsi="Arial" w:cs="Arial"/>
                <w:sz w:val="22"/>
                <w:szCs w:val="22"/>
              </w:rPr>
              <w:t>Piltza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43/28</w:t>
            </w:r>
          </w:p>
          <w:p w14:paraId="13E476E6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30-392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2177E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C109E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5FB5" w14:paraId="7A76A555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61FE3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66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 xml:space="preserve">Asortyment do </w:t>
            </w:r>
            <w:proofErr w:type="spellStart"/>
            <w:r w:rsidRPr="00035FB5">
              <w:rPr>
                <w:rFonts w:ascii="Arial" w:hAnsi="Arial" w:cs="Arial"/>
                <w:sz w:val="22"/>
                <w:szCs w:val="22"/>
              </w:rPr>
              <w:t>kanaloplastyki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24472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Inov8 I. Żebrowska spółka z ograniczoną odpowiedzialnością</w:t>
            </w:r>
          </w:p>
          <w:p w14:paraId="6758A25A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MIŃSKA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48/1U</w:t>
            </w:r>
          </w:p>
          <w:p w14:paraId="4E5947D6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03-808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5C138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27171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5FB5" w14:paraId="18CFE4C1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1B14E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68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>Cewniki, worki, pojemniki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BC7E4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ANMAR Sp. z o.o.</w:t>
            </w:r>
          </w:p>
          <w:p w14:paraId="33604567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Strefowa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22</w:t>
            </w:r>
          </w:p>
          <w:p w14:paraId="0F535684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43-100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Tychy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AAE1E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67628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5FB5" w14:paraId="6513C2A5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77C47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68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>Cewniki, worki, pojemniki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7AA87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Zarys International Spółka z ograniczoną odpowiedzialnością</w:t>
            </w:r>
          </w:p>
          <w:p w14:paraId="3315C4E6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Ziemska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652F8CCF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41-803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9D88F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- 98.55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5CD5B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98,55</w:t>
            </w:r>
          </w:p>
        </w:tc>
      </w:tr>
      <w:tr w:rsidR="00035FB5" w14:paraId="5B386804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F22B0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70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>Dren wentylacyjny uszny typu 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29640" w14:textId="6CEF7972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MEDAG Aparatura Medyczna P.</w:t>
            </w:r>
            <w:r w:rsidR="008A28B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Augustynowicz Spółka Jawna</w:t>
            </w:r>
          </w:p>
          <w:p w14:paraId="0FCAE6B3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Brylantowa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24/3</w:t>
            </w:r>
          </w:p>
          <w:p w14:paraId="76012582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52-214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8ED2E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FC86A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5FB5" w14:paraId="0807F8F1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B55AB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71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>szczoteczka cytologiczna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25065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Zarys International Spółka z ograniczoną odpowiedzialnością</w:t>
            </w:r>
          </w:p>
          <w:p w14:paraId="2FA31346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Ziemska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1E274371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41-803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305D0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2EC82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5FB5" w14:paraId="23B60880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5F47E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71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 xml:space="preserve">szczoteczka </w:t>
            </w:r>
            <w:r w:rsidRPr="00035FB5">
              <w:rPr>
                <w:rFonts w:ascii="Arial" w:hAnsi="Arial" w:cs="Arial"/>
                <w:sz w:val="22"/>
                <w:szCs w:val="22"/>
              </w:rPr>
              <w:lastRenderedPageBreak/>
              <w:t>cytologiczna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1666B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Rovers</w:t>
            </w:r>
            <w:proofErr w:type="spellEnd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062313F8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lastRenderedPageBreak/>
              <w:t>Stołeczna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10</w:t>
            </w:r>
          </w:p>
          <w:p w14:paraId="0AC1BAFB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05-501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Piaseczno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EF744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lastRenderedPageBreak/>
              <w:t>1 - Cena - 12.68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0BB81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12,68</w:t>
            </w:r>
          </w:p>
        </w:tc>
      </w:tr>
      <w:tr w:rsidR="00035FB5" w14:paraId="2EB6FFEF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0D8AA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71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>szczoteczka cytologiczna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4B426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15EFC6BC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2AA7E53A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1AE20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1C31C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035FB5" w14:paraId="44363620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549EB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72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>Zastawy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18AE5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Vente</w:t>
            </w:r>
            <w:proofErr w:type="spellEnd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Amicale</w:t>
            </w:r>
            <w:proofErr w:type="spellEnd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47EA5AD1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Krakowskie Przemieście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4</w:t>
            </w:r>
          </w:p>
          <w:p w14:paraId="04AAE5C9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00-333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E0C0A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0A212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5FB5" w14:paraId="2BFCA788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73C32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>Woda do nawilżania tlenu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D2A72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SKAMEX Spółka Akcyjna</w:t>
            </w:r>
          </w:p>
          <w:p w14:paraId="4D3240FD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dr Stefana Kopcińskiego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62D</w:t>
            </w:r>
          </w:p>
          <w:p w14:paraId="1BF40134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90-032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EF2D1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62E57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5FB5" w14:paraId="0385EF61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3E3C7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>Woda do nawilżania tlenu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5F4D4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46FE30F2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20A89C24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7ADDF3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1C16B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035FB5" w14:paraId="1A16B082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D16FB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74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>zestawy operacyjne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7849B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Vente</w:t>
            </w:r>
            <w:proofErr w:type="spellEnd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Amicale</w:t>
            </w:r>
            <w:proofErr w:type="spellEnd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13971DF4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Krakowskie Przemieście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4</w:t>
            </w:r>
          </w:p>
          <w:p w14:paraId="2764E5FF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00-333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81EA2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C1321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5FB5" w14:paraId="56CA7B37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E24B2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75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>Filtry, zestawy, łączniki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2A6B7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Teleflex</w:t>
            </w:r>
            <w:proofErr w:type="spellEnd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02D2A39C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Żwirki i Wigury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16A</w:t>
            </w:r>
          </w:p>
          <w:p w14:paraId="65DB4514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02-092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5ECF5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03192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5FB5" w14:paraId="67EEEA0F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5CA44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76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>Maski, rurki, cewniki i inne wyroby medyczne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D7202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ANMAR Sp. z o.o.</w:t>
            </w:r>
          </w:p>
          <w:p w14:paraId="1F5BB8BB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Strefowa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22</w:t>
            </w:r>
          </w:p>
          <w:p w14:paraId="1CCA971B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43-100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Tychy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3B0FD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9AD01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5FB5" w14:paraId="7C560684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63477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78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>Zestawy do konikotomii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78C1A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Teleflex</w:t>
            </w:r>
            <w:proofErr w:type="spellEnd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5376973D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Żwirki i Wigury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16A</w:t>
            </w:r>
          </w:p>
          <w:p w14:paraId="0794D82E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02-092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60817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16113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5FB5" w14:paraId="18FAF8D6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4F662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79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>Elektroda pętlowa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CCDF6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Pol-Med Plus Lidia Kuśnierz</w:t>
            </w:r>
          </w:p>
          <w:p w14:paraId="536657B1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Czarnochowice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67</w:t>
            </w:r>
          </w:p>
          <w:p w14:paraId="183F0EEC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32-020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Wieliczka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C439C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A8347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5FB5" w14:paraId="6A70F0F6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8EC80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82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>Soczewka wewnątrzgałkowa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5E4A3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Rayner Sp. z o.o.</w:t>
            </w:r>
          </w:p>
          <w:p w14:paraId="4D20F7B0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Plac Konesera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12.bud.M</w:t>
            </w:r>
          </w:p>
          <w:p w14:paraId="04CAF6CE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03-736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AE478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BD32C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5FB5" w14:paraId="33CCF8B3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8ED21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83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>Asortyment do Pracowni Żywienia Pozajelitowego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DC3B5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ANMAR Sp. z o.o.</w:t>
            </w:r>
          </w:p>
          <w:p w14:paraId="4519E3D9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Strefowa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22</w:t>
            </w:r>
          </w:p>
          <w:p w14:paraId="0D46E7A8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43-100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Tychy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1DA1D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992AE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5FB5" w14:paraId="571CBAAC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DBC8C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85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 xml:space="preserve">Błękit </w:t>
            </w:r>
            <w:proofErr w:type="spellStart"/>
            <w:r w:rsidRPr="00035FB5">
              <w:rPr>
                <w:rFonts w:ascii="Arial" w:hAnsi="Arial" w:cs="Arial"/>
                <w:sz w:val="22"/>
                <w:szCs w:val="22"/>
              </w:rPr>
              <w:t>trypanu</w:t>
            </w:r>
            <w:proofErr w:type="spellEnd"/>
            <w:r w:rsidRPr="00035FB5">
              <w:rPr>
                <w:rFonts w:ascii="Arial" w:hAnsi="Arial" w:cs="Arial"/>
                <w:sz w:val="22"/>
                <w:szCs w:val="22"/>
              </w:rPr>
              <w:t xml:space="preserve"> 0,15% duo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738AC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Optotech</w:t>
            </w:r>
            <w:proofErr w:type="spellEnd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 Spółka komandytowa</w:t>
            </w:r>
          </w:p>
          <w:p w14:paraId="7E761B50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035FB5">
              <w:rPr>
                <w:rFonts w:ascii="Arial" w:hAnsi="Arial" w:cs="Arial"/>
                <w:sz w:val="22"/>
                <w:szCs w:val="22"/>
              </w:rPr>
              <w:t>Wimmera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67E</w:t>
            </w:r>
          </w:p>
          <w:p w14:paraId="1402BD6F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32-005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Niepołomice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9F80E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E1BCA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5FB5" w14:paraId="703293FC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22B5C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87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 xml:space="preserve">narzędzia </w:t>
            </w:r>
            <w:r w:rsidRPr="00035FB5">
              <w:rPr>
                <w:rFonts w:ascii="Arial" w:hAnsi="Arial" w:cs="Arial"/>
                <w:sz w:val="22"/>
                <w:szCs w:val="22"/>
              </w:rPr>
              <w:lastRenderedPageBreak/>
              <w:t>laparoskopowe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617DB" w14:textId="56F4420D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IMS INNOVATIVE </w:t>
            </w:r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MEDICAL SOLUTIONS Spółka z ograniczoną odpowiedzialnością</w:t>
            </w:r>
          </w:p>
          <w:p w14:paraId="4BBDDF36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Piękna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55/1</w:t>
            </w:r>
          </w:p>
          <w:p w14:paraId="4E28EC5D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60-589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08C25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lastRenderedPageBreak/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D318C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5FB5" w14:paraId="52AF5411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4195D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87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>narzędzia laparoskopowe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DF781" w14:textId="7396D94B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Hebu</w:t>
            </w:r>
            <w:proofErr w:type="spellEnd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Medical Polska Sp.</w:t>
            </w:r>
            <w:r w:rsidR="008A28B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z o.o.</w:t>
            </w:r>
          </w:p>
          <w:p w14:paraId="647CC6DC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ul. Kobylnicka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2/a</w:t>
            </w:r>
          </w:p>
          <w:p w14:paraId="21E5CC33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62-080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Sady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7980C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- 87.87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0BDD4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87,87</w:t>
            </w:r>
          </w:p>
        </w:tc>
      </w:tr>
      <w:tr w:rsidR="00035FB5" w14:paraId="7B224224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8F94D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88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>Elektrochirurgia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0D2BE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Medtronic Poland sp. z o.o.</w:t>
            </w:r>
          </w:p>
          <w:p w14:paraId="57619FB5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Polna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11</w:t>
            </w:r>
          </w:p>
          <w:p w14:paraId="5738D70B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00-633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E973D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CDB9E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5FB5" w14:paraId="781682C6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0681F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89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>Zestawy, końcówki do odsysania pola operacyjnego, dreny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74FA4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ANMAR Sp. z o.o.</w:t>
            </w:r>
          </w:p>
          <w:p w14:paraId="0A773374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Strefowa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22</w:t>
            </w:r>
          </w:p>
          <w:p w14:paraId="19FD99B2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43-100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Tychy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E101D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D0932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5FB5" w14:paraId="384FF267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3EE4D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90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 xml:space="preserve">Trokary, </w:t>
            </w:r>
            <w:proofErr w:type="spellStart"/>
            <w:r w:rsidRPr="00035FB5">
              <w:rPr>
                <w:rFonts w:ascii="Arial" w:hAnsi="Arial" w:cs="Arial"/>
                <w:sz w:val="22"/>
                <w:szCs w:val="22"/>
              </w:rPr>
              <w:t>staplery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F9C9EE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SURG-TECH LEKI I KUCHARSKI  SPÓŁKA KOMANDYTOWA</w:t>
            </w:r>
          </w:p>
          <w:p w14:paraId="4AC46DA7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UL. SZAFIROWA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6CAF705D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62-020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 xml:space="preserve"> JASIN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691AE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F7748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5FB5" w14:paraId="573CD680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32CD0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91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>Cewniki, rurki intubacyjne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B07C5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Teleflex</w:t>
            </w:r>
            <w:proofErr w:type="spellEnd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6C55F318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Żwirki i Wigury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16A</w:t>
            </w:r>
          </w:p>
          <w:p w14:paraId="385BDA87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02-092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B3BCB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1B0EB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5FB5" w14:paraId="7569EAAA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DD001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92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 xml:space="preserve">Kaniule, strzykawki, zestaw do pomiaru ciśnienia </w:t>
            </w:r>
            <w:proofErr w:type="spellStart"/>
            <w:r w:rsidRPr="00035FB5">
              <w:rPr>
                <w:rFonts w:ascii="Arial" w:hAnsi="Arial" w:cs="Arial"/>
                <w:sz w:val="22"/>
                <w:szCs w:val="22"/>
              </w:rPr>
              <w:t>śródbrzusznego</w:t>
            </w:r>
            <w:proofErr w:type="spellEnd"/>
            <w:r w:rsidRPr="00035FB5">
              <w:rPr>
                <w:rFonts w:ascii="Arial" w:hAnsi="Arial" w:cs="Arial"/>
                <w:sz w:val="22"/>
                <w:szCs w:val="22"/>
              </w:rPr>
              <w:t>, pętle, kranik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19898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SKAMEX Spółka Akcyjna</w:t>
            </w:r>
          </w:p>
          <w:p w14:paraId="62E7DE13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dr Stefana Kopcińskiego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62D</w:t>
            </w:r>
          </w:p>
          <w:p w14:paraId="743F7D74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90-032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CC353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E2E7A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5FB5" w14:paraId="05FA8234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C6E9F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93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>Elektroda bierna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CB523" w14:textId="5E4E5729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Hebu</w:t>
            </w:r>
            <w:proofErr w:type="spellEnd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Medical Polska Sp.</w:t>
            </w:r>
            <w:r w:rsidR="001F75C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z o.o.</w:t>
            </w:r>
          </w:p>
          <w:p w14:paraId="168DBE6F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ul. Kobylnicka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2/a</w:t>
            </w:r>
          </w:p>
          <w:p w14:paraId="56CF5D13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62-080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Sady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276F2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A01F8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5FB5" w14:paraId="0FB4A33E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1C913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93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>Elektroda bierna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BC2FC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Empireum Piotr Dopieralski</w:t>
            </w:r>
          </w:p>
          <w:p w14:paraId="6123F25F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Chotomowska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30</w:t>
            </w:r>
          </w:p>
          <w:p w14:paraId="3B160286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05-110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Jabłonna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BAA9E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- 94.04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D445D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94,04</w:t>
            </w:r>
          </w:p>
        </w:tc>
      </w:tr>
      <w:tr w:rsidR="00035FB5" w14:paraId="7254B315" w14:textId="77777777" w:rsidTr="00035FB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733F4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94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5FB5">
              <w:rPr>
                <w:rFonts w:ascii="Arial" w:hAnsi="Arial" w:cs="Arial"/>
                <w:sz w:val="22"/>
                <w:szCs w:val="22"/>
              </w:rPr>
              <w:t>Zatyczki, osłonka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0D47D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>Consultronix</w:t>
            </w:r>
            <w:proofErr w:type="spellEnd"/>
            <w:r w:rsidRPr="00035FB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17A45F68" w14:textId="77777777" w:rsidR="00035FB5" w:rsidRPr="007D7932" w:rsidRDefault="00035FB5" w:rsidP="00E77D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Przemysłowa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17</w:t>
            </w:r>
          </w:p>
          <w:p w14:paraId="17ECE1C4" w14:textId="77777777" w:rsidR="00035FB5" w:rsidRPr="007D7932" w:rsidRDefault="00035FB5" w:rsidP="00E77D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32-083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5FB5">
              <w:rPr>
                <w:rFonts w:ascii="Arial" w:hAnsi="Arial" w:cs="Arial"/>
                <w:sz w:val="22"/>
                <w:szCs w:val="22"/>
              </w:rPr>
              <w:t>Balice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DCC87" w14:textId="77777777" w:rsidR="00035FB5" w:rsidRPr="007D7932" w:rsidRDefault="00035FB5" w:rsidP="00E77D1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C5D51" w14:textId="77777777" w:rsidR="00035FB5" w:rsidRPr="007D7932" w:rsidRDefault="00035FB5" w:rsidP="00E77D1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FB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3667117C" w14:textId="77777777" w:rsidR="00B464D3" w:rsidRPr="00B36EDA" w:rsidRDefault="00B464D3" w:rsidP="00762B07">
      <w:pPr>
        <w:spacing w:before="240" w:after="480" w:line="360" w:lineRule="auto"/>
        <w:ind w:left="3119" w:right="-425" w:firstLine="425"/>
        <w:jc w:val="right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t>Zamawiający</w:t>
      </w:r>
    </w:p>
    <w:p w14:paraId="2B168868" w14:textId="2B59CE9E" w:rsidR="008642B3" w:rsidRPr="00DF5FB8" w:rsidRDefault="00035FB5" w:rsidP="00B36EDA">
      <w:pPr>
        <w:ind w:right="-425"/>
        <w:jc w:val="right"/>
        <w:rPr>
          <w:rFonts w:ascii="Arial" w:hAnsi="Arial" w:cs="Arial"/>
          <w:i/>
          <w:iCs/>
        </w:rPr>
      </w:pPr>
      <w:r w:rsidRPr="00DF5FB8">
        <w:rPr>
          <w:rFonts w:ascii="Arial" w:hAnsi="Arial" w:cs="Arial"/>
          <w:i/>
          <w:iCs/>
        </w:rPr>
        <w:t xml:space="preserve">  </w:t>
      </w:r>
      <w:bookmarkEnd w:id="0"/>
      <w:r w:rsidR="00DF5FB8" w:rsidRPr="00DF5FB8">
        <w:rPr>
          <w:rFonts w:ascii="Arial" w:hAnsi="Arial" w:cs="Arial"/>
          <w:i/>
          <w:iCs/>
        </w:rPr>
        <w:t xml:space="preserve">mgr Aneta </w:t>
      </w:r>
      <w:proofErr w:type="spellStart"/>
      <w:r w:rsidR="00DF5FB8" w:rsidRPr="00DF5FB8">
        <w:rPr>
          <w:rFonts w:ascii="Arial" w:hAnsi="Arial" w:cs="Arial"/>
          <w:i/>
          <w:iCs/>
        </w:rPr>
        <w:t>Dulewska</w:t>
      </w:r>
      <w:proofErr w:type="spellEnd"/>
    </w:p>
    <w:p w14:paraId="3FE5BDCB" w14:textId="15F21BBC" w:rsidR="00DF5FB8" w:rsidRPr="00DF5FB8" w:rsidRDefault="00DF5FB8" w:rsidP="00B36EDA">
      <w:pPr>
        <w:ind w:right="-425"/>
        <w:jc w:val="right"/>
        <w:rPr>
          <w:rFonts w:ascii="Arial" w:hAnsi="Arial" w:cs="Arial"/>
          <w:i/>
          <w:iCs/>
          <w:vertAlign w:val="superscript"/>
        </w:rPr>
      </w:pPr>
      <w:r w:rsidRPr="00DF5FB8">
        <w:rPr>
          <w:rFonts w:ascii="Arial" w:hAnsi="Arial" w:cs="Arial"/>
          <w:i/>
          <w:iCs/>
        </w:rPr>
        <w:t>Z-ca Dyrektora ds. ekonomicznych</w:t>
      </w:r>
    </w:p>
    <w:sectPr w:rsidR="00DF5FB8" w:rsidRPr="00DF5FB8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1178EF" w14:textId="77777777" w:rsidR="00E94BD4" w:rsidRDefault="00E94BD4">
      <w:r>
        <w:separator/>
      </w:r>
    </w:p>
  </w:endnote>
  <w:endnote w:type="continuationSeparator" w:id="0">
    <w:p w14:paraId="38EE2590" w14:textId="77777777" w:rsidR="00E94BD4" w:rsidRDefault="00E94B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DF8C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5DD06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91053F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271E7B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9CE2D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C2378D" w14:textId="77777777" w:rsidR="00E94BD4" w:rsidRDefault="00E94BD4">
      <w:r>
        <w:separator/>
      </w:r>
    </w:p>
  </w:footnote>
  <w:footnote w:type="continuationSeparator" w:id="0">
    <w:p w14:paraId="7C60B36E" w14:textId="77777777" w:rsidR="00E94BD4" w:rsidRDefault="00E94B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3A411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C91C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C2AD9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4BD4"/>
    <w:rsid w:val="00022322"/>
    <w:rsid w:val="00035FB5"/>
    <w:rsid w:val="00042497"/>
    <w:rsid w:val="000C1E6F"/>
    <w:rsid w:val="000E4E56"/>
    <w:rsid w:val="001A1468"/>
    <w:rsid w:val="001B7815"/>
    <w:rsid w:val="001F75CF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62B07"/>
    <w:rsid w:val="007E2ACC"/>
    <w:rsid w:val="007E68C5"/>
    <w:rsid w:val="00832144"/>
    <w:rsid w:val="00836DAF"/>
    <w:rsid w:val="008567C7"/>
    <w:rsid w:val="008642B3"/>
    <w:rsid w:val="008A28B6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AC74F0"/>
    <w:rsid w:val="00B32D12"/>
    <w:rsid w:val="00B36EDA"/>
    <w:rsid w:val="00B464D3"/>
    <w:rsid w:val="00B8185B"/>
    <w:rsid w:val="00BC6F7F"/>
    <w:rsid w:val="00BD2174"/>
    <w:rsid w:val="00C314BE"/>
    <w:rsid w:val="00C423DD"/>
    <w:rsid w:val="00C52353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F5FB8"/>
    <w:rsid w:val="00E30B2D"/>
    <w:rsid w:val="00E62859"/>
    <w:rsid w:val="00E85D70"/>
    <w:rsid w:val="00E94BD4"/>
    <w:rsid w:val="00F33C66"/>
    <w:rsid w:val="00F960D7"/>
    <w:rsid w:val="00FA0081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9A0B92"/>
  <w15:chartTrackingRefBased/>
  <w15:docId w15:val="{97A316AD-6B3B-48D5-964F-FD8BEAB06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ECE5A3-E30B-4C61-8ACE-0188B366CB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36</TotalTime>
  <Pages>47</Pages>
  <Words>8792</Words>
  <Characters>46477</Characters>
  <Application>Microsoft Office Word</Application>
  <DocSecurity>0</DocSecurity>
  <Lines>387</Lines>
  <Paragraphs>110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55159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Anna Oramus-Myjak</cp:lastModifiedBy>
  <cp:revision>9</cp:revision>
  <cp:lastPrinted>1899-12-31T23:00:00Z</cp:lastPrinted>
  <dcterms:created xsi:type="dcterms:W3CDTF">2026-03-23T12:47:00Z</dcterms:created>
  <dcterms:modified xsi:type="dcterms:W3CDTF">2026-03-24T06:39:00Z</dcterms:modified>
</cp:coreProperties>
</file>