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B0061" w14:textId="77777777" w:rsidR="00081D13" w:rsidRPr="00E86EF4" w:rsidRDefault="008B71FF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E86EF4">
        <w:rPr>
          <w:sz w:val="20"/>
          <w:szCs w:val="20"/>
        </w:rPr>
        <w:t>Niepołomice</w:t>
      </w:r>
      <w:r w:rsidR="00081D13" w:rsidRPr="00E86EF4">
        <w:rPr>
          <w:sz w:val="20"/>
          <w:szCs w:val="20"/>
        </w:rPr>
        <w:t xml:space="preserve"> dnia: </w:t>
      </w:r>
      <w:r w:rsidRPr="00E86EF4">
        <w:rPr>
          <w:sz w:val="20"/>
          <w:szCs w:val="20"/>
        </w:rPr>
        <w:t>2026-03-23</w:t>
      </w:r>
    </w:p>
    <w:p w14:paraId="7D8A4E65" w14:textId="77777777" w:rsidR="00081D13" w:rsidRPr="00E86EF4" w:rsidRDefault="008B71FF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E86EF4">
        <w:rPr>
          <w:b/>
          <w:bCs/>
          <w:sz w:val="20"/>
          <w:szCs w:val="20"/>
        </w:rPr>
        <w:t>GMINA NIEPOŁOMICE</w:t>
      </w:r>
    </w:p>
    <w:p w14:paraId="3DEE6BA2" w14:textId="77777777" w:rsidR="00081D13" w:rsidRPr="00E86EF4" w:rsidRDefault="008B71FF" w:rsidP="00081D13">
      <w:pPr>
        <w:spacing w:line="360" w:lineRule="auto"/>
        <w:ind w:right="3969"/>
        <w:rPr>
          <w:sz w:val="20"/>
          <w:szCs w:val="20"/>
        </w:rPr>
      </w:pPr>
      <w:r w:rsidRPr="00E86EF4">
        <w:rPr>
          <w:sz w:val="20"/>
          <w:szCs w:val="20"/>
        </w:rPr>
        <w:t>Pl. Zwycięstwa</w:t>
      </w:r>
      <w:r w:rsidR="00081D13" w:rsidRPr="00E86EF4">
        <w:rPr>
          <w:sz w:val="20"/>
          <w:szCs w:val="20"/>
        </w:rPr>
        <w:t xml:space="preserve"> </w:t>
      </w:r>
      <w:r w:rsidRPr="00E86EF4">
        <w:rPr>
          <w:sz w:val="20"/>
          <w:szCs w:val="20"/>
        </w:rPr>
        <w:t>13</w:t>
      </w:r>
    </w:p>
    <w:p w14:paraId="7EA3F1E6" w14:textId="77777777" w:rsidR="00081D13" w:rsidRPr="00E86EF4" w:rsidRDefault="008B71FF" w:rsidP="00081D13">
      <w:pPr>
        <w:ind w:right="3969"/>
        <w:rPr>
          <w:sz w:val="20"/>
          <w:szCs w:val="20"/>
        </w:rPr>
      </w:pPr>
      <w:r w:rsidRPr="00E86EF4">
        <w:rPr>
          <w:sz w:val="20"/>
          <w:szCs w:val="20"/>
        </w:rPr>
        <w:t>32-005</w:t>
      </w:r>
      <w:r w:rsidR="00081D13" w:rsidRPr="00E86EF4">
        <w:rPr>
          <w:sz w:val="20"/>
          <w:szCs w:val="20"/>
        </w:rPr>
        <w:t xml:space="preserve"> </w:t>
      </w:r>
      <w:r w:rsidRPr="00E86EF4">
        <w:rPr>
          <w:sz w:val="20"/>
          <w:szCs w:val="20"/>
        </w:rPr>
        <w:t>Niepołomice</w:t>
      </w:r>
    </w:p>
    <w:p w14:paraId="1B329C91" w14:textId="77777777" w:rsidR="00081D13" w:rsidRPr="00E86EF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86EF4" w14:paraId="462FB320" w14:textId="77777777" w:rsidTr="00C13EA9">
        <w:tc>
          <w:tcPr>
            <w:tcW w:w="10065" w:type="dxa"/>
            <w:shd w:val="clear" w:color="auto" w:fill="F2F2F2"/>
            <w:hideMark/>
          </w:tcPr>
          <w:p w14:paraId="7FAD2CF4" w14:textId="77777777" w:rsidR="00081D13" w:rsidRPr="00E86EF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86EF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1A29B61" w14:textId="77777777" w:rsidR="00081D13" w:rsidRPr="00E86EF4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86EF4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EF7B921" w14:textId="77777777" w:rsidR="00081D13" w:rsidRPr="00E86EF4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085ED0B" w14:textId="77777777" w:rsidR="00081D13" w:rsidRPr="00E86EF4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E86EF4">
        <w:rPr>
          <w:rFonts w:eastAsia="Calibri"/>
          <w:sz w:val="20"/>
          <w:szCs w:val="20"/>
          <w:lang w:eastAsia="en-US"/>
        </w:rPr>
        <w:t xml:space="preserve">Dotyczy </w:t>
      </w:r>
      <w:r w:rsidRPr="00E86EF4">
        <w:rPr>
          <w:sz w:val="20"/>
          <w:szCs w:val="20"/>
        </w:rPr>
        <w:t>postępowania o udzielenie zamówienia publicznego</w:t>
      </w:r>
      <w:r w:rsidRPr="00E86EF4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86EF4" w14:paraId="717FE9F3" w14:textId="77777777" w:rsidTr="00081D13">
        <w:tc>
          <w:tcPr>
            <w:tcW w:w="2269" w:type="dxa"/>
          </w:tcPr>
          <w:p w14:paraId="5CE3B8D4" w14:textId="77777777" w:rsidR="00081D13" w:rsidRPr="00E86EF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86EF4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27368458" w14:textId="77777777" w:rsidR="00081D13" w:rsidRPr="00E86EF4" w:rsidRDefault="008B71F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6EF4">
              <w:rPr>
                <w:bCs/>
                <w:sz w:val="20"/>
                <w:szCs w:val="20"/>
              </w:rPr>
              <w:t>Rozbudowa drogi gminnej nr 560360K ul. Grzybowej w km od 0+000 do km 0+636,50 w miejscowości Niepołomice, powiat wielicki, gmina Niepołomice</w:t>
            </w:r>
          </w:p>
        </w:tc>
      </w:tr>
      <w:tr w:rsidR="008B71FF" w:rsidRPr="00E86EF4" w14:paraId="0797C2C9" w14:textId="77777777" w:rsidTr="00A113CD">
        <w:tc>
          <w:tcPr>
            <w:tcW w:w="2269" w:type="dxa"/>
          </w:tcPr>
          <w:p w14:paraId="533F0224" w14:textId="77777777" w:rsidR="008B71FF" w:rsidRPr="00E86EF4" w:rsidRDefault="008B71FF" w:rsidP="00A113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86EF4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33420A74" w14:textId="77777777" w:rsidR="008B71FF" w:rsidRPr="00E86EF4" w:rsidRDefault="008B71FF" w:rsidP="00A113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6EF4">
              <w:rPr>
                <w:bCs/>
                <w:sz w:val="20"/>
                <w:szCs w:val="20"/>
              </w:rPr>
              <w:t>ZP.271.8.2026</w:t>
            </w:r>
          </w:p>
        </w:tc>
      </w:tr>
    </w:tbl>
    <w:p w14:paraId="641846CD" w14:textId="77777777" w:rsidR="00081D13" w:rsidRPr="00E86EF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260FFA4" w14:textId="0F5C3B19" w:rsidR="00081D13" w:rsidRPr="00E86EF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E86EF4">
        <w:rPr>
          <w:sz w:val="20"/>
          <w:szCs w:val="20"/>
        </w:rPr>
        <w:t xml:space="preserve">Zamawiający, </w:t>
      </w:r>
      <w:r w:rsidR="008B71FF" w:rsidRPr="00E86EF4">
        <w:rPr>
          <w:b/>
          <w:sz w:val="20"/>
          <w:szCs w:val="20"/>
        </w:rPr>
        <w:t>GMINA NIEPOŁOMICE</w:t>
      </w:r>
      <w:r w:rsidRPr="00E86EF4">
        <w:rPr>
          <w:sz w:val="20"/>
          <w:szCs w:val="20"/>
        </w:rPr>
        <w:t xml:space="preserve">, działając na podstawie art. 253 </w:t>
      </w:r>
      <w:r w:rsidR="00A17CDB" w:rsidRPr="00E86EF4">
        <w:rPr>
          <w:sz w:val="20"/>
          <w:szCs w:val="20"/>
        </w:rPr>
        <w:t xml:space="preserve">ust. 1 pkt. 1 i </w:t>
      </w:r>
      <w:r w:rsidRPr="00E86EF4">
        <w:rPr>
          <w:sz w:val="20"/>
          <w:szCs w:val="20"/>
        </w:rPr>
        <w:t xml:space="preserve">ust. </w:t>
      </w:r>
      <w:r w:rsidR="00A17CDB" w:rsidRPr="00E86EF4">
        <w:rPr>
          <w:sz w:val="20"/>
          <w:szCs w:val="20"/>
        </w:rPr>
        <w:t>2</w:t>
      </w:r>
      <w:r w:rsidRPr="00E86EF4">
        <w:rPr>
          <w:sz w:val="20"/>
          <w:szCs w:val="20"/>
        </w:rPr>
        <w:t xml:space="preserve"> </w:t>
      </w:r>
      <w:r w:rsidR="00081D13" w:rsidRPr="00E86EF4">
        <w:rPr>
          <w:sz w:val="20"/>
          <w:szCs w:val="20"/>
        </w:rPr>
        <w:t xml:space="preserve">ustawy z dnia 11 września 2019r. Prawo zamówień publicznych </w:t>
      </w:r>
      <w:r w:rsidR="008B71FF" w:rsidRPr="00E86EF4">
        <w:rPr>
          <w:sz w:val="20"/>
          <w:szCs w:val="20"/>
        </w:rPr>
        <w:t>(</w:t>
      </w:r>
      <w:proofErr w:type="spellStart"/>
      <w:r w:rsidR="008B71FF" w:rsidRPr="00E86EF4">
        <w:rPr>
          <w:sz w:val="20"/>
          <w:szCs w:val="20"/>
        </w:rPr>
        <w:t>t.j</w:t>
      </w:r>
      <w:proofErr w:type="spellEnd"/>
      <w:r w:rsidR="008B71FF" w:rsidRPr="00E86EF4">
        <w:rPr>
          <w:sz w:val="20"/>
          <w:szCs w:val="20"/>
        </w:rPr>
        <w:t>. Dz. U. z 2024 r. poz. 1320 z</w:t>
      </w:r>
      <w:r w:rsidR="00E86EF4">
        <w:rPr>
          <w:sz w:val="20"/>
          <w:szCs w:val="20"/>
        </w:rPr>
        <w:t>e</w:t>
      </w:r>
      <w:r w:rsidR="008B71FF" w:rsidRPr="00E86EF4">
        <w:rPr>
          <w:sz w:val="20"/>
          <w:szCs w:val="20"/>
        </w:rPr>
        <w:t xml:space="preserve"> zm.)</w:t>
      </w:r>
      <w:r w:rsidR="00081D13" w:rsidRPr="00E86EF4">
        <w:rPr>
          <w:sz w:val="20"/>
          <w:szCs w:val="20"/>
        </w:rPr>
        <w:t xml:space="preserve">, zwanej dalej „ustawą </w:t>
      </w:r>
      <w:proofErr w:type="spellStart"/>
      <w:r w:rsidR="00081D13" w:rsidRPr="00E86EF4">
        <w:rPr>
          <w:sz w:val="20"/>
          <w:szCs w:val="20"/>
        </w:rPr>
        <w:t>Pzp</w:t>
      </w:r>
      <w:proofErr w:type="spellEnd"/>
      <w:r w:rsidR="00081D13" w:rsidRPr="00E86EF4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B71FF" w:rsidRPr="00E86EF4" w14:paraId="1F70CFAA" w14:textId="77777777" w:rsidTr="00A113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E3BEFE6" w14:textId="77777777" w:rsidR="008B71FF" w:rsidRPr="00E86EF4" w:rsidRDefault="008B71FF" w:rsidP="00A113CD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E86EF4">
              <w:rPr>
                <w:b/>
                <w:sz w:val="20"/>
                <w:szCs w:val="20"/>
              </w:rPr>
              <w:t>Firma Usługowa ERMIKA Roman Mika</w:t>
            </w:r>
          </w:p>
          <w:p w14:paraId="4C6F22AC" w14:textId="77777777" w:rsidR="008B71FF" w:rsidRPr="00E86EF4" w:rsidRDefault="008B71FF" w:rsidP="00A113CD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E86EF4">
              <w:rPr>
                <w:bCs/>
                <w:sz w:val="20"/>
                <w:szCs w:val="20"/>
              </w:rPr>
              <w:t>Wierzchosławice</w:t>
            </w:r>
            <w:r w:rsidRPr="00E86EF4">
              <w:rPr>
                <w:bCs/>
                <w:sz w:val="20"/>
                <w:szCs w:val="20"/>
              </w:rPr>
              <w:t xml:space="preserve"> </w:t>
            </w:r>
            <w:r w:rsidRPr="00E86EF4">
              <w:rPr>
                <w:bCs/>
                <w:sz w:val="20"/>
                <w:szCs w:val="20"/>
              </w:rPr>
              <w:t>855B</w:t>
            </w:r>
            <w:r w:rsidRPr="00E86EF4">
              <w:rPr>
                <w:bCs/>
                <w:sz w:val="20"/>
                <w:szCs w:val="20"/>
              </w:rPr>
              <w:t xml:space="preserve"> </w:t>
            </w:r>
          </w:p>
          <w:p w14:paraId="5E91EB56" w14:textId="77777777" w:rsidR="008B71FF" w:rsidRPr="00E86EF4" w:rsidRDefault="008B71FF" w:rsidP="00A113CD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E86EF4">
              <w:rPr>
                <w:bCs/>
                <w:sz w:val="20"/>
                <w:szCs w:val="20"/>
              </w:rPr>
              <w:t>33-122</w:t>
            </w:r>
            <w:r w:rsidRPr="00E86EF4">
              <w:rPr>
                <w:bCs/>
                <w:sz w:val="20"/>
                <w:szCs w:val="20"/>
              </w:rPr>
              <w:t xml:space="preserve"> </w:t>
            </w:r>
            <w:r w:rsidRPr="00E86EF4">
              <w:rPr>
                <w:bCs/>
                <w:sz w:val="20"/>
                <w:szCs w:val="20"/>
              </w:rPr>
              <w:t>Wierzchosławice</w:t>
            </w:r>
          </w:p>
          <w:p w14:paraId="1EFE2DB1" w14:textId="77777777" w:rsidR="008B71FF" w:rsidRPr="00E86EF4" w:rsidRDefault="008B71FF" w:rsidP="00A113CD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E86EF4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E86EF4">
              <w:rPr>
                <w:sz w:val="20"/>
                <w:szCs w:val="20"/>
              </w:rPr>
              <w:t xml:space="preserve"> </w:t>
            </w:r>
            <w:bookmarkEnd w:id="1"/>
            <w:r w:rsidRPr="00E86EF4">
              <w:rPr>
                <w:b/>
                <w:sz w:val="20"/>
                <w:szCs w:val="20"/>
              </w:rPr>
              <w:t>2 986 276.15 zł</w:t>
            </w:r>
            <w:r w:rsidRPr="00E86EF4">
              <w:rPr>
                <w:b/>
                <w:sz w:val="20"/>
                <w:szCs w:val="20"/>
              </w:rPr>
              <w:t xml:space="preserve"> brutto</w:t>
            </w:r>
            <w:r w:rsidRPr="00E86EF4">
              <w:rPr>
                <w:bCs/>
                <w:sz w:val="20"/>
                <w:szCs w:val="20"/>
              </w:rPr>
              <w:t>.</w:t>
            </w:r>
          </w:p>
          <w:p w14:paraId="182BA4E9" w14:textId="77777777" w:rsidR="008B71FF" w:rsidRPr="00E86EF4" w:rsidRDefault="008B71FF" w:rsidP="00A113CD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E86EF4">
              <w:rPr>
                <w:color w:val="000000"/>
                <w:sz w:val="20"/>
                <w:szCs w:val="20"/>
              </w:rPr>
              <w:t>Uzasadnienie wyboru:</w:t>
            </w:r>
          </w:p>
          <w:p w14:paraId="5D624EAB" w14:textId="77777777" w:rsidR="008B71FF" w:rsidRPr="00E86EF4" w:rsidRDefault="008B71FF" w:rsidP="00A113C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E86EF4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45DB628E" w14:textId="77777777" w:rsidR="00081D13" w:rsidRPr="00E86EF4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E86EF4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86EF4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992"/>
        <w:gridCol w:w="1134"/>
        <w:gridCol w:w="1418"/>
      </w:tblGrid>
      <w:tr w:rsidR="00E86EF4" w:rsidRPr="00FE3823" w14:paraId="58015ECE" w14:textId="77777777" w:rsidTr="00A113C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C16092B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FE382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14:paraId="646A8093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4D36BF4" w14:textId="77777777" w:rsidR="00E86EF4" w:rsidRPr="00FE3823" w:rsidRDefault="00E86EF4" w:rsidP="00A113C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DE166B4" w14:textId="77777777" w:rsidR="00E86EF4" w:rsidRPr="00FE3823" w:rsidRDefault="00E86EF4" w:rsidP="00A113C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6B2DD2EB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E86EF4" w:rsidRPr="00FE3823" w14:paraId="081B749C" w14:textId="77777777" w:rsidTr="00A113CD">
        <w:tc>
          <w:tcPr>
            <w:tcW w:w="851" w:type="dxa"/>
            <w:vAlign w:val="center"/>
          </w:tcPr>
          <w:p w14:paraId="479EF228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0" w:type="dxa"/>
            <w:vAlign w:val="center"/>
          </w:tcPr>
          <w:p w14:paraId="37BCC2E5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>Firma Usługowa ERMIKA Roman Mika</w:t>
            </w:r>
          </w:p>
          <w:p w14:paraId="5F8DA747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 xml:space="preserve">Wierzchosławice 855B </w:t>
            </w:r>
          </w:p>
          <w:p w14:paraId="585731B2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33-122 Wierzchosławice</w:t>
            </w:r>
          </w:p>
        </w:tc>
        <w:tc>
          <w:tcPr>
            <w:tcW w:w="992" w:type="dxa"/>
            <w:vAlign w:val="center"/>
          </w:tcPr>
          <w:p w14:paraId="241A70E1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5691AD7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4C377F4C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E86EF4" w:rsidRPr="00FE3823" w14:paraId="35DCC3BC" w14:textId="77777777" w:rsidTr="00A113CD">
        <w:tc>
          <w:tcPr>
            <w:tcW w:w="851" w:type="dxa"/>
            <w:vAlign w:val="center"/>
          </w:tcPr>
          <w:p w14:paraId="20552AAA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  <w:vAlign w:val="center"/>
          </w:tcPr>
          <w:p w14:paraId="7E5272C0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>Przedsiębiorstwo Drogowo-Mostowe "LIMDROG" Sp. z o.o.</w:t>
            </w:r>
          </w:p>
          <w:p w14:paraId="3C093C64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 xml:space="preserve">ul. Matki Boskiej Bolesnej 87 </w:t>
            </w:r>
          </w:p>
          <w:p w14:paraId="495E9FEB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34-600 Limanowa</w:t>
            </w:r>
          </w:p>
        </w:tc>
        <w:tc>
          <w:tcPr>
            <w:tcW w:w="992" w:type="dxa"/>
            <w:vAlign w:val="center"/>
          </w:tcPr>
          <w:p w14:paraId="4E29E12C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56,91</w:t>
            </w:r>
          </w:p>
        </w:tc>
        <w:tc>
          <w:tcPr>
            <w:tcW w:w="1134" w:type="dxa"/>
            <w:vAlign w:val="center"/>
          </w:tcPr>
          <w:p w14:paraId="37B036EB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7E37985B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96,91</w:t>
            </w:r>
          </w:p>
        </w:tc>
      </w:tr>
      <w:tr w:rsidR="00E86EF4" w:rsidRPr="00FE3823" w14:paraId="675A020A" w14:textId="77777777" w:rsidTr="00A113CD">
        <w:tc>
          <w:tcPr>
            <w:tcW w:w="851" w:type="dxa"/>
            <w:vAlign w:val="center"/>
          </w:tcPr>
          <w:p w14:paraId="714DD3B1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0" w:type="dxa"/>
            <w:vAlign w:val="center"/>
          </w:tcPr>
          <w:p w14:paraId="51BF29AE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>INSTBUD Sp. z o. o.</w:t>
            </w:r>
          </w:p>
          <w:p w14:paraId="2DAEE622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 xml:space="preserve">Przemysłowa 3 </w:t>
            </w:r>
          </w:p>
          <w:p w14:paraId="29BF6BBD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32-420 Gdów</w:t>
            </w:r>
          </w:p>
        </w:tc>
        <w:tc>
          <w:tcPr>
            <w:tcW w:w="992" w:type="dxa"/>
            <w:vAlign w:val="center"/>
          </w:tcPr>
          <w:p w14:paraId="2F94ECC8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56,68</w:t>
            </w:r>
          </w:p>
        </w:tc>
        <w:tc>
          <w:tcPr>
            <w:tcW w:w="1134" w:type="dxa"/>
            <w:vAlign w:val="center"/>
          </w:tcPr>
          <w:p w14:paraId="7F4C7431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33127D34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96,68</w:t>
            </w:r>
          </w:p>
        </w:tc>
      </w:tr>
      <w:tr w:rsidR="00E86EF4" w:rsidRPr="00FE3823" w14:paraId="30645BB1" w14:textId="77777777" w:rsidTr="00A113CD">
        <w:tc>
          <w:tcPr>
            <w:tcW w:w="851" w:type="dxa"/>
            <w:vAlign w:val="center"/>
          </w:tcPr>
          <w:p w14:paraId="030D24C9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0" w:type="dxa"/>
            <w:vAlign w:val="center"/>
          </w:tcPr>
          <w:p w14:paraId="2A48DCC2" w14:textId="77777777" w:rsidR="00E86EF4" w:rsidRPr="00493A9A" w:rsidRDefault="00E86EF4" w:rsidP="00A113CD">
            <w:pPr>
              <w:spacing w:before="80" w:after="40"/>
              <w:rPr>
                <w:sz w:val="18"/>
                <w:szCs w:val="18"/>
              </w:rPr>
            </w:pPr>
            <w:r w:rsidRPr="00FE3823">
              <w:rPr>
                <w:b/>
                <w:sz w:val="20"/>
                <w:szCs w:val="20"/>
              </w:rPr>
              <w:t>Konsorcjum</w:t>
            </w:r>
            <w:r w:rsidRPr="00493A9A">
              <w:rPr>
                <w:sz w:val="18"/>
                <w:szCs w:val="18"/>
              </w:rPr>
              <w:t>:</w:t>
            </w:r>
          </w:p>
          <w:p w14:paraId="4849B8A0" w14:textId="77777777" w:rsidR="00E86EF4" w:rsidRPr="00493A9A" w:rsidRDefault="00E86EF4" w:rsidP="00A113CD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Lider: P-BUD Przemysław Birkowski</w:t>
            </w:r>
          </w:p>
          <w:p w14:paraId="4F3C9ACE" w14:textId="77777777" w:rsidR="00E86EF4" w:rsidRDefault="00E86EF4" w:rsidP="00A113CD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Zawada 86</w:t>
            </w:r>
          </w:p>
          <w:p w14:paraId="630BB204" w14:textId="77777777" w:rsidR="00E86EF4" w:rsidRPr="00493A9A" w:rsidRDefault="00E86EF4" w:rsidP="00A113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 xml:space="preserve">32-700 Bochnia </w:t>
            </w:r>
          </w:p>
          <w:p w14:paraId="52B933D8" w14:textId="77777777" w:rsidR="00E86EF4" w:rsidRPr="00493A9A" w:rsidRDefault="00E86EF4" w:rsidP="00A113CD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lastRenderedPageBreak/>
              <w:t xml:space="preserve">Partner: </w:t>
            </w:r>
          </w:p>
          <w:p w14:paraId="2606D0FE" w14:textId="77777777" w:rsidR="00E86EF4" w:rsidRPr="00493A9A" w:rsidRDefault="00E86EF4" w:rsidP="00A113CD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R-BUD Firma Usługowo – Transportowo – Handlowa Ryszard  Birkowski</w:t>
            </w:r>
          </w:p>
          <w:p w14:paraId="6E8C6CD9" w14:textId="77777777" w:rsidR="00E86EF4" w:rsidRDefault="00E86EF4" w:rsidP="00A113CD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Zawada 86</w:t>
            </w:r>
          </w:p>
          <w:p w14:paraId="1C38B31A" w14:textId="77777777" w:rsidR="00E86EF4" w:rsidRPr="00FE3823" w:rsidRDefault="00E86EF4" w:rsidP="00A113CD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32-700 Bochnia</w:t>
            </w:r>
          </w:p>
        </w:tc>
        <w:tc>
          <w:tcPr>
            <w:tcW w:w="992" w:type="dxa"/>
            <w:vAlign w:val="center"/>
          </w:tcPr>
          <w:p w14:paraId="463BA012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lastRenderedPageBreak/>
              <w:t xml:space="preserve">  55,24</w:t>
            </w:r>
          </w:p>
        </w:tc>
        <w:tc>
          <w:tcPr>
            <w:tcW w:w="1134" w:type="dxa"/>
            <w:vAlign w:val="center"/>
          </w:tcPr>
          <w:p w14:paraId="7878B225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49572CF4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95,24</w:t>
            </w:r>
          </w:p>
        </w:tc>
      </w:tr>
      <w:tr w:rsidR="00E86EF4" w:rsidRPr="00FE3823" w14:paraId="6528BCE4" w14:textId="77777777" w:rsidTr="00A113CD">
        <w:tc>
          <w:tcPr>
            <w:tcW w:w="851" w:type="dxa"/>
            <w:vAlign w:val="center"/>
          </w:tcPr>
          <w:p w14:paraId="151E60FB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0" w:type="dxa"/>
            <w:vAlign w:val="center"/>
          </w:tcPr>
          <w:p w14:paraId="497B4231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>Strabag Infrastruktura Południe Sp. z o. o.</w:t>
            </w:r>
          </w:p>
          <w:p w14:paraId="18A736CF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FE3823">
              <w:rPr>
                <w:rFonts w:ascii="Times New Roman" w:hAnsi="Times New Roman" w:cs="Times New Roman"/>
                <w:bCs/>
              </w:rPr>
              <w:t xml:space="preserve">Wyścigowa 58 </w:t>
            </w:r>
          </w:p>
          <w:p w14:paraId="61EE50FB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53-012 Wrocław</w:t>
            </w:r>
          </w:p>
        </w:tc>
        <w:tc>
          <w:tcPr>
            <w:tcW w:w="992" w:type="dxa"/>
            <w:vAlign w:val="center"/>
          </w:tcPr>
          <w:p w14:paraId="0EA5865A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47,18</w:t>
            </w:r>
          </w:p>
        </w:tc>
        <w:tc>
          <w:tcPr>
            <w:tcW w:w="1134" w:type="dxa"/>
            <w:vAlign w:val="center"/>
          </w:tcPr>
          <w:p w14:paraId="7F1FE403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057B4593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87,18</w:t>
            </w:r>
          </w:p>
        </w:tc>
      </w:tr>
      <w:tr w:rsidR="00E86EF4" w:rsidRPr="00FE3823" w14:paraId="6CEB2124" w14:textId="77777777" w:rsidTr="00A113CD">
        <w:tc>
          <w:tcPr>
            <w:tcW w:w="851" w:type="dxa"/>
            <w:vAlign w:val="center"/>
          </w:tcPr>
          <w:p w14:paraId="66E36246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0" w:type="dxa"/>
            <w:vAlign w:val="center"/>
          </w:tcPr>
          <w:p w14:paraId="3C3E0367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FE3823">
              <w:rPr>
                <w:rFonts w:ascii="Times New Roman" w:hAnsi="Times New Roman" w:cs="Times New Roman"/>
                <w:b/>
              </w:rPr>
              <w:t>Sarivo</w:t>
            </w:r>
            <w:proofErr w:type="spellEnd"/>
            <w:r w:rsidRPr="00FE3823">
              <w:rPr>
                <w:rFonts w:ascii="Times New Roman" w:hAnsi="Times New Roman" w:cs="Times New Roman"/>
                <w:b/>
              </w:rPr>
              <w:t xml:space="preserve"> Infrastruktura Sp .z o.o.</w:t>
            </w:r>
          </w:p>
          <w:p w14:paraId="32155671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FE3823">
              <w:rPr>
                <w:rFonts w:ascii="Times New Roman" w:hAnsi="Times New Roman" w:cs="Times New Roman"/>
                <w:bCs/>
              </w:rPr>
              <w:t xml:space="preserve">Christo </w:t>
            </w:r>
            <w:proofErr w:type="spellStart"/>
            <w:r w:rsidRPr="00FE3823">
              <w:rPr>
                <w:rFonts w:ascii="Times New Roman" w:hAnsi="Times New Roman" w:cs="Times New Roman"/>
                <w:bCs/>
              </w:rPr>
              <w:t>Botewa</w:t>
            </w:r>
            <w:proofErr w:type="spellEnd"/>
            <w:r w:rsidRPr="00FE3823">
              <w:rPr>
                <w:rFonts w:ascii="Times New Roman" w:hAnsi="Times New Roman" w:cs="Times New Roman"/>
                <w:bCs/>
              </w:rPr>
              <w:t xml:space="preserve"> 14 </w:t>
            </w:r>
          </w:p>
          <w:p w14:paraId="77A20696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30-798 Kraków</w:t>
            </w:r>
          </w:p>
        </w:tc>
        <w:tc>
          <w:tcPr>
            <w:tcW w:w="992" w:type="dxa"/>
            <w:vAlign w:val="center"/>
          </w:tcPr>
          <w:p w14:paraId="1DE3AB05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45,56</w:t>
            </w:r>
          </w:p>
        </w:tc>
        <w:tc>
          <w:tcPr>
            <w:tcW w:w="1134" w:type="dxa"/>
            <w:vAlign w:val="center"/>
          </w:tcPr>
          <w:p w14:paraId="4224A27A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1279FCFD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85,56</w:t>
            </w:r>
          </w:p>
        </w:tc>
      </w:tr>
      <w:tr w:rsidR="00E86EF4" w:rsidRPr="00FE3823" w14:paraId="415B95ED" w14:textId="77777777" w:rsidTr="00A113CD">
        <w:tc>
          <w:tcPr>
            <w:tcW w:w="851" w:type="dxa"/>
            <w:vAlign w:val="center"/>
          </w:tcPr>
          <w:p w14:paraId="13635ADE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0" w:type="dxa"/>
            <w:vAlign w:val="center"/>
          </w:tcPr>
          <w:p w14:paraId="65A1A2A1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>Firma Budowlana "BRUKMAN" Roman Staroń</w:t>
            </w:r>
          </w:p>
          <w:p w14:paraId="04E8EC3C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FE3823">
              <w:rPr>
                <w:rFonts w:ascii="Times New Roman" w:hAnsi="Times New Roman" w:cs="Times New Roman"/>
                <w:bCs/>
              </w:rPr>
              <w:t xml:space="preserve">Krakowska 212 </w:t>
            </w:r>
          </w:p>
          <w:p w14:paraId="76BB62EE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32-065 Krzeszowice</w:t>
            </w:r>
          </w:p>
        </w:tc>
        <w:tc>
          <w:tcPr>
            <w:tcW w:w="992" w:type="dxa"/>
            <w:vAlign w:val="center"/>
          </w:tcPr>
          <w:p w14:paraId="0DCF39F4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43,91</w:t>
            </w:r>
          </w:p>
        </w:tc>
        <w:tc>
          <w:tcPr>
            <w:tcW w:w="1134" w:type="dxa"/>
            <w:vAlign w:val="center"/>
          </w:tcPr>
          <w:p w14:paraId="61EEF1EC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26C3D1FD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83,91</w:t>
            </w:r>
          </w:p>
        </w:tc>
      </w:tr>
      <w:tr w:rsidR="00E86EF4" w:rsidRPr="00FE3823" w14:paraId="4F13D475" w14:textId="77777777" w:rsidTr="00A113CD">
        <w:tc>
          <w:tcPr>
            <w:tcW w:w="851" w:type="dxa"/>
            <w:vAlign w:val="center"/>
          </w:tcPr>
          <w:p w14:paraId="719375B8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0" w:type="dxa"/>
            <w:vAlign w:val="center"/>
          </w:tcPr>
          <w:p w14:paraId="4117FEC4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 xml:space="preserve">Firma Handlowo Usługowa WANTA Piotr </w:t>
            </w:r>
            <w:proofErr w:type="spellStart"/>
            <w:r w:rsidRPr="00FE3823">
              <w:rPr>
                <w:rFonts w:ascii="Times New Roman" w:hAnsi="Times New Roman" w:cs="Times New Roman"/>
                <w:b/>
              </w:rPr>
              <w:t>Zębol</w:t>
            </w:r>
            <w:proofErr w:type="spellEnd"/>
          </w:p>
          <w:p w14:paraId="509586D6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proofErr w:type="spellStart"/>
            <w:r w:rsidRPr="00FE3823">
              <w:rPr>
                <w:rFonts w:ascii="Times New Roman" w:hAnsi="Times New Roman" w:cs="Times New Roman"/>
                <w:bCs/>
              </w:rPr>
              <w:t>Malejowska</w:t>
            </w:r>
            <w:proofErr w:type="spellEnd"/>
            <w:r w:rsidRPr="00FE3823">
              <w:rPr>
                <w:rFonts w:ascii="Times New Roman" w:hAnsi="Times New Roman" w:cs="Times New Roman"/>
                <w:bCs/>
              </w:rPr>
              <w:t xml:space="preserve"> 90 </w:t>
            </w:r>
          </w:p>
          <w:p w14:paraId="13628D39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34-240 Jordanów</w:t>
            </w:r>
          </w:p>
        </w:tc>
        <w:tc>
          <w:tcPr>
            <w:tcW w:w="992" w:type="dxa"/>
            <w:vAlign w:val="center"/>
          </w:tcPr>
          <w:p w14:paraId="46D07024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43,79</w:t>
            </w:r>
          </w:p>
        </w:tc>
        <w:tc>
          <w:tcPr>
            <w:tcW w:w="1134" w:type="dxa"/>
            <w:vAlign w:val="center"/>
          </w:tcPr>
          <w:p w14:paraId="456AE3E7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30B5F20E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83,79</w:t>
            </w:r>
          </w:p>
        </w:tc>
      </w:tr>
      <w:tr w:rsidR="00E86EF4" w:rsidRPr="00FE3823" w14:paraId="2C543E52" w14:textId="77777777" w:rsidTr="00A113CD">
        <w:tc>
          <w:tcPr>
            <w:tcW w:w="851" w:type="dxa"/>
            <w:vAlign w:val="center"/>
          </w:tcPr>
          <w:p w14:paraId="46CA7062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0" w:type="dxa"/>
            <w:vAlign w:val="center"/>
          </w:tcPr>
          <w:p w14:paraId="5F463E4F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 xml:space="preserve"> AG System Sp. z o. o.</w:t>
            </w:r>
          </w:p>
          <w:p w14:paraId="24D14D52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FE3823">
              <w:rPr>
                <w:rFonts w:ascii="Times New Roman" w:hAnsi="Times New Roman" w:cs="Times New Roman"/>
                <w:bCs/>
              </w:rPr>
              <w:t xml:space="preserve">Senatorska 15 </w:t>
            </w:r>
          </w:p>
          <w:p w14:paraId="0C8FF67E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30-106 Kraków</w:t>
            </w:r>
          </w:p>
        </w:tc>
        <w:tc>
          <w:tcPr>
            <w:tcW w:w="992" w:type="dxa"/>
            <w:vAlign w:val="center"/>
          </w:tcPr>
          <w:p w14:paraId="09EFFFFE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41,90</w:t>
            </w:r>
          </w:p>
        </w:tc>
        <w:tc>
          <w:tcPr>
            <w:tcW w:w="1134" w:type="dxa"/>
            <w:vAlign w:val="center"/>
          </w:tcPr>
          <w:p w14:paraId="573C59EF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41531B89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81,90</w:t>
            </w:r>
          </w:p>
        </w:tc>
      </w:tr>
      <w:tr w:rsidR="00E86EF4" w:rsidRPr="00FE3823" w14:paraId="6FD2E6AF" w14:textId="77777777" w:rsidTr="00A113CD">
        <w:tc>
          <w:tcPr>
            <w:tcW w:w="851" w:type="dxa"/>
            <w:vAlign w:val="center"/>
          </w:tcPr>
          <w:p w14:paraId="36E7AAAE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0" w:type="dxa"/>
            <w:vAlign w:val="center"/>
          </w:tcPr>
          <w:p w14:paraId="708B9559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>ZIBUD Sp. z o. o.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FE3823">
              <w:rPr>
                <w:rFonts w:ascii="Times New Roman" w:hAnsi="Times New Roman" w:cs="Times New Roman"/>
                <w:b/>
              </w:rPr>
              <w:t>Spółka komandytowa</w:t>
            </w:r>
          </w:p>
          <w:p w14:paraId="35ED63C1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 xml:space="preserve">Kamienica 1000 </w:t>
            </w:r>
          </w:p>
          <w:p w14:paraId="6F18B6A8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34-608 Kamienica</w:t>
            </w:r>
          </w:p>
        </w:tc>
        <w:tc>
          <w:tcPr>
            <w:tcW w:w="992" w:type="dxa"/>
            <w:vAlign w:val="center"/>
          </w:tcPr>
          <w:p w14:paraId="2224392E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41,86</w:t>
            </w:r>
          </w:p>
        </w:tc>
        <w:tc>
          <w:tcPr>
            <w:tcW w:w="1134" w:type="dxa"/>
            <w:vAlign w:val="center"/>
          </w:tcPr>
          <w:p w14:paraId="62B24DC9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6D5EFB13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81,86</w:t>
            </w:r>
          </w:p>
        </w:tc>
      </w:tr>
      <w:tr w:rsidR="00E86EF4" w:rsidRPr="00FE3823" w14:paraId="3B48B8A7" w14:textId="77777777" w:rsidTr="00A113CD">
        <w:tc>
          <w:tcPr>
            <w:tcW w:w="851" w:type="dxa"/>
            <w:vAlign w:val="center"/>
          </w:tcPr>
          <w:p w14:paraId="08E8BF3D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0" w:type="dxa"/>
            <w:vAlign w:val="center"/>
          </w:tcPr>
          <w:p w14:paraId="63FD3DC8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>AMTC POLAND Sp. z o. o.</w:t>
            </w:r>
          </w:p>
          <w:p w14:paraId="05380B75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 xml:space="preserve">ul. Młodzieży 9D </w:t>
            </w:r>
          </w:p>
          <w:p w14:paraId="521C4D43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30-829 Kraków</w:t>
            </w:r>
          </w:p>
        </w:tc>
        <w:tc>
          <w:tcPr>
            <w:tcW w:w="992" w:type="dxa"/>
            <w:vAlign w:val="center"/>
          </w:tcPr>
          <w:p w14:paraId="22CCE14D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45,51</w:t>
            </w:r>
          </w:p>
        </w:tc>
        <w:tc>
          <w:tcPr>
            <w:tcW w:w="1134" w:type="dxa"/>
            <w:vAlign w:val="center"/>
          </w:tcPr>
          <w:p w14:paraId="28EC1846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046BEBFB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55,51</w:t>
            </w:r>
          </w:p>
        </w:tc>
      </w:tr>
      <w:tr w:rsidR="00E86EF4" w:rsidRPr="00FE3823" w14:paraId="15A72451" w14:textId="77777777" w:rsidTr="00A113CD">
        <w:tc>
          <w:tcPr>
            <w:tcW w:w="851" w:type="dxa"/>
            <w:vAlign w:val="center"/>
          </w:tcPr>
          <w:p w14:paraId="6FE0A88B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0" w:type="dxa"/>
            <w:vAlign w:val="center"/>
          </w:tcPr>
          <w:p w14:paraId="18AEE073" w14:textId="77777777" w:rsidR="00E86EF4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 xml:space="preserve">Konsorcjum </w:t>
            </w:r>
          </w:p>
          <w:p w14:paraId="07E54A50" w14:textId="77777777" w:rsidR="00E86EF4" w:rsidRPr="00493A9A" w:rsidRDefault="00E86EF4" w:rsidP="00A113CD">
            <w:pPr>
              <w:spacing w:before="8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Pr="00493A9A">
              <w:rPr>
                <w:sz w:val="18"/>
                <w:szCs w:val="18"/>
              </w:rPr>
              <w:t>ider: PROFEXIM Spółka jawna H. J. Duda</w:t>
            </w:r>
          </w:p>
          <w:p w14:paraId="02608AD3" w14:textId="77777777" w:rsidR="00E86EF4" w:rsidRPr="00493A9A" w:rsidRDefault="00E86EF4" w:rsidP="00A113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Pr="00493A9A">
              <w:rPr>
                <w:sz w:val="18"/>
                <w:szCs w:val="18"/>
              </w:rPr>
              <w:t xml:space="preserve">Chodkiewicza 9/4 </w:t>
            </w:r>
          </w:p>
          <w:p w14:paraId="4CBA7720" w14:textId="77777777" w:rsidR="00E86EF4" w:rsidRDefault="00E86EF4" w:rsidP="00A113CD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31-532 Kraków</w:t>
            </w:r>
          </w:p>
          <w:p w14:paraId="2878E27E" w14:textId="77777777" w:rsidR="00E86EF4" w:rsidRDefault="00E86EF4" w:rsidP="00A113CD">
            <w:pPr>
              <w:spacing w:after="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Partner: </w:t>
            </w:r>
            <w:proofErr w:type="spellStart"/>
            <w:r>
              <w:rPr>
                <w:sz w:val="18"/>
                <w:szCs w:val="18"/>
              </w:rPr>
              <w:t>PRODiM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Sp. z o. o.</w:t>
            </w:r>
          </w:p>
          <w:p w14:paraId="4095BA6A" w14:textId="77777777" w:rsidR="00E86EF4" w:rsidRDefault="00E86EF4" w:rsidP="00A113CD">
            <w:pPr>
              <w:spacing w:after="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Blokowa 14</w:t>
            </w:r>
          </w:p>
          <w:p w14:paraId="4B1D48A7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sz w:val="18"/>
                <w:szCs w:val="18"/>
              </w:rPr>
              <w:t>31-752 Kraków</w:t>
            </w:r>
          </w:p>
        </w:tc>
        <w:tc>
          <w:tcPr>
            <w:tcW w:w="992" w:type="dxa"/>
            <w:vAlign w:val="center"/>
          </w:tcPr>
          <w:p w14:paraId="3D7907D5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72E560F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77A87BED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E86EF4" w:rsidRPr="00FE3823" w14:paraId="0ABC2536" w14:textId="77777777" w:rsidTr="00A113CD">
        <w:tc>
          <w:tcPr>
            <w:tcW w:w="851" w:type="dxa"/>
            <w:vAlign w:val="center"/>
          </w:tcPr>
          <w:p w14:paraId="4828FC96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0" w:type="dxa"/>
            <w:vAlign w:val="center"/>
          </w:tcPr>
          <w:p w14:paraId="676ED311" w14:textId="77777777" w:rsidR="00E86EF4" w:rsidRPr="00FE3823" w:rsidRDefault="00E86EF4" w:rsidP="00A113C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E3823">
              <w:rPr>
                <w:rFonts w:ascii="Times New Roman" w:hAnsi="Times New Roman" w:cs="Times New Roman"/>
                <w:b/>
              </w:rPr>
              <w:t>Wielobranżowe Przedsiębiorstwo produkcyjno Usługowo Handlowe JANDA Janina Duda</w:t>
            </w:r>
          </w:p>
          <w:p w14:paraId="21A42572" w14:textId="77777777" w:rsidR="00E86EF4" w:rsidRPr="00FE3823" w:rsidRDefault="00E86EF4" w:rsidP="00A113C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 xml:space="preserve">Łostówka 271 </w:t>
            </w:r>
          </w:p>
          <w:p w14:paraId="313D39F7" w14:textId="77777777" w:rsidR="00E86EF4" w:rsidRPr="00FE3823" w:rsidRDefault="00E86EF4" w:rsidP="00A113C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E3823">
              <w:rPr>
                <w:rFonts w:ascii="Times New Roman" w:hAnsi="Times New Roman" w:cs="Times New Roman"/>
                <w:bCs/>
              </w:rPr>
              <w:t>34-730 Łostówka</w:t>
            </w:r>
          </w:p>
        </w:tc>
        <w:tc>
          <w:tcPr>
            <w:tcW w:w="992" w:type="dxa"/>
            <w:vAlign w:val="center"/>
          </w:tcPr>
          <w:p w14:paraId="14E59160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606BEC8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0BD1CD42" w14:textId="77777777" w:rsidR="00E86EF4" w:rsidRPr="00FE3823" w:rsidRDefault="00E86EF4" w:rsidP="00A113C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E3823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085048CE" w14:textId="77777777" w:rsidR="00E85D70" w:rsidRPr="00E86EF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0B05C721" w14:textId="77777777" w:rsidR="00F960D7" w:rsidRPr="00E86EF4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7299A0FD" w14:textId="0117403A" w:rsidR="008642B3" w:rsidRPr="00E86EF4" w:rsidRDefault="008642B3" w:rsidP="00005838">
      <w:pPr>
        <w:jc w:val="right"/>
        <w:rPr>
          <w:sz w:val="20"/>
          <w:szCs w:val="20"/>
        </w:rPr>
      </w:pPr>
    </w:p>
    <w:sectPr w:rsidR="008642B3" w:rsidRPr="00E86EF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DBB48" w14:textId="77777777" w:rsidR="008B1552" w:rsidRDefault="008B1552">
      <w:r>
        <w:separator/>
      </w:r>
    </w:p>
  </w:endnote>
  <w:endnote w:type="continuationSeparator" w:id="0">
    <w:p w14:paraId="34110D53" w14:textId="77777777" w:rsidR="008B1552" w:rsidRDefault="008B1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912" w14:textId="77777777" w:rsidR="008B71FF" w:rsidRDefault="008B7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E95BC" w14:textId="53F110A0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DD414" w14:textId="77777777" w:rsidR="008B71FF" w:rsidRDefault="008B7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4160A" w14:textId="77777777" w:rsidR="008B1552" w:rsidRDefault="008B1552">
      <w:r>
        <w:separator/>
      </w:r>
    </w:p>
  </w:footnote>
  <w:footnote w:type="continuationSeparator" w:id="0">
    <w:p w14:paraId="508E8A60" w14:textId="77777777" w:rsidR="008B1552" w:rsidRDefault="008B1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636B3" w14:textId="77777777" w:rsidR="008B71FF" w:rsidRDefault="008B7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8BF5C" w14:textId="77777777" w:rsidR="008B71FF" w:rsidRDefault="008B7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96906" w14:textId="77777777" w:rsidR="008B71FF" w:rsidRDefault="008B71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97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3973"/>
    <w:rsid w:val="007E2ACC"/>
    <w:rsid w:val="007E68C5"/>
    <w:rsid w:val="00832144"/>
    <w:rsid w:val="008567C7"/>
    <w:rsid w:val="008642B3"/>
    <w:rsid w:val="008A6C10"/>
    <w:rsid w:val="008B1552"/>
    <w:rsid w:val="008B71FF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86EF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55FC5C"/>
  <w15:chartTrackingRefBased/>
  <w15:docId w15:val="{7C96A7BE-68EF-44BA-A99F-A10DE6B4F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2026-03-23T11:23:00Z</dcterms:created>
  <dcterms:modified xsi:type="dcterms:W3CDTF">2026-03-23T11:23:00Z</dcterms:modified>
</cp:coreProperties>
</file>