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83928" w14:textId="77777777" w:rsidR="00CF7835" w:rsidRPr="009432A1" w:rsidRDefault="007216C3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7216C3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7216C3">
        <w:rPr>
          <w:rFonts w:ascii="Arial" w:hAnsi="Arial" w:cs="Arial"/>
          <w:sz w:val="24"/>
          <w:szCs w:val="24"/>
        </w:rPr>
        <w:t>2026-03-20</w:t>
      </w:r>
    </w:p>
    <w:p w14:paraId="42E57D69" w14:textId="77777777" w:rsidR="00CF7835" w:rsidRPr="009432A1" w:rsidRDefault="007216C3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216C3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90902BA" w14:textId="77777777" w:rsidR="00CF7835" w:rsidRPr="009432A1" w:rsidRDefault="007216C3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7216C3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216C3">
        <w:rPr>
          <w:rFonts w:ascii="Arial" w:hAnsi="Arial" w:cs="Arial"/>
          <w:sz w:val="24"/>
          <w:szCs w:val="24"/>
        </w:rPr>
        <w:t>66</w:t>
      </w:r>
    </w:p>
    <w:p w14:paraId="69BA94C0" w14:textId="77777777" w:rsidR="00CF7835" w:rsidRPr="009432A1" w:rsidRDefault="007216C3" w:rsidP="00CF7835">
      <w:pPr>
        <w:rPr>
          <w:rFonts w:ascii="Arial" w:hAnsi="Arial" w:cs="Arial"/>
          <w:sz w:val="24"/>
          <w:szCs w:val="24"/>
        </w:rPr>
      </w:pPr>
      <w:r w:rsidRPr="007216C3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7216C3">
        <w:rPr>
          <w:rFonts w:ascii="Arial" w:hAnsi="Arial" w:cs="Arial"/>
          <w:sz w:val="24"/>
          <w:szCs w:val="24"/>
        </w:rPr>
        <w:t>Kraków</w:t>
      </w:r>
    </w:p>
    <w:p w14:paraId="35E97B44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92AC0A9" w14:textId="77777777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3F9E18FC" w14:textId="638C1CA2" w:rsidR="00AF392E" w:rsidRPr="009432A1" w:rsidRDefault="00AF392E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DZP-271-6/26 – 340.MM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7532259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2DEEE1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FDA3695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16CA250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050C6B5" w14:textId="77777777" w:rsidTr="000C1C6D">
        <w:tc>
          <w:tcPr>
            <w:tcW w:w="2269" w:type="dxa"/>
          </w:tcPr>
          <w:p w14:paraId="0F9B82AD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BF0CF62" w14:textId="77777777" w:rsidR="00CF7835" w:rsidRPr="004E4B64" w:rsidRDefault="007216C3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16C3">
              <w:rPr>
                <w:rFonts w:ascii="Arial" w:hAnsi="Arial" w:cs="Arial"/>
                <w:bCs/>
                <w:sz w:val="24"/>
                <w:szCs w:val="24"/>
              </w:rPr>
              <w:t>Dostawa, montaż i uruchomienie automatycznego systemu parkingowego dla potrzeb szpitala w trybie "zaprojektuj i wybuduj"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216C3" w:rsidRPr="004E4B64" w14:paraId="0BF31DBD" w14:textId="77777777" w:rsidTr="0061658C">
        <w:tc>
          <w:tcPr>
            <w:tcW w:w="2269" w:type="dxa"/>
          </w:tcPr>
          <w:p w14:paraId="75E3DB01" w14:textId="77777777" w:rsidR="007216C3" w:rsidRPr="004E4B64" w:rsidRDefault="007216C3" w:rsidP="006165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155999E" w14:textId="77777777" w:rsidR="007216C3" w:rsidRPr="004E4B64" w:rsidRDefault="007216C3" w:rsidP="006165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16C3">
              <w:rPr>
                <w:rFonts w:ascii="Arial" w:hAnsi="Arial" w:cs="Arial"/>
                <w:bCs/>
                <w:sz w:val="24"/>
                <w:szCs w:val="24"/>
              </w:rPr>
              <w:t>DZP-271-6/26</w:t>
            </w:r>
          </w:p>
        </w:tc>
      </w:tr>
    </w:tbl>
    <w:p w14:paraId="08C89F40" w14:textId="1B9588E9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7216C3" w:rsidRPr="007216C3">
        <w:rPr>
          <w:rFonts w:ascii="Arial" w:hAnsi="Arial" w:cs="Arial"/>
          <w:sz w:val="24"/>
          <w:szCs w:val="24"/>
        </w:rPr>
        <w:t>(</w:t>
      </w:r>
      <w:proofErr w:type="spellStart"/>
      <w:r w:rsidR="007216C3" w:rsidRPr="007216C3">
        <w:rPr>
          <w:rFonts w:ascii="Arial" w:hAnsi="Arial" w:cs="Arial"/>
          <w:sz w:val="24"/>
          <w:szCs w:val="24"/>
        </w:rPr>
        <w:t>t.j</w:t>
      </w:r>
      <w:proofErr w:type="spellEnd"/>
      <w:r w:rsidR="007216C3" w:rsidRPr="007216C3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7216C3" w:rsidRPr="007216C3">
        <w:rPr>
          <w:rFonts w:ascii="Arial" w:hAnsi="Arial" w:cs="Arial"/>
          <w:sz w:val="24"/>
          <w:szCs w:val="24"/>
        </w:rPr>
        <w:t>p</w:t>
      </w:r>
      <w:r w:rsidR="00267A8C">
        <w:rPr>
          <w:rFonts w:ascii="Arial" w:hAnsi="Arial" w:cs="Arial"/>
          <w:sz w:val="24"/>
          <w:szCs w:val="24"/>
        </w:rPr>
        <w:t>óźn</w:t>
      </w:r>
      <w:proofErr w:type="spellEnd"/>
      <w:r w:rsidR="007216C3" w:rsidRPr="007216C3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3920796" w14:textId="77777777" w:rsidR="00A80738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7216C3" w:rsidRPr="007216C3">
        <w:rPr>
          <w:rFonts w:ascii="Arial" w:hAnsi="Arial" w:cs="Arial"/>
          <w:sz w:val="24"/>
          <w:szCs w:val="24"/>
        </w:rPr>
        <w:t>20/03/2026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7216C3" w:rsidRPr="007216C3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4560C5E0" w14:textId="77777777" w:rsidR="00A3070A" w:rsidRPr="00355C9D" w:rsidRDefault="00A3070A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42D25D4B" w14:textId="77777777" w:rsidTr="000C1C6D">
        <w:tc>
          <w:tcPr>
            <w:tcW w:w="1276" w:type="dxa"/>
            <w:shd w:val="clear" w:color="auto" w:fill="F2F2F2"/>
            <w:vAlign w:val="center"/>
          </w:tcPr>
          <w:p w14:paraId="6439B4D8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4DBBAE2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C9D1F9B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216C3" w:rsidRPr="00355C9D" w14:paraId="148FF7A0" w14:textId="77777777" w:rsidTr="0061658C">
        <w:tc>
          <w:tcPr>
            <w:tcW w:w="1276" w:type="dxa"/>
            <w:vAlign w:val="center"/>
          </w:tcPr>
          <w:p w14:paraId="1B51D3E0" w14:textId="77777777" w:rsidR="007216C3" w:rsidRPr="00CF7835" w:rsidRDefault="007216C3" w:rsidP="006165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6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2D39F2BF" w14:textId="77777777" w:rsidR="007216C3" w:rsidRPr="00CF7835" w:rsidRDefault="007216C3" w:rsidP="006165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216C3">
              <w:rPr>
                <w:rFonts w:ascii="Arial" w:hAnsi="Arial" w:cs="Arial"/>
                <w:sz w:val="24"/>
                <w:szCs w:val="24"/>
              </w:rPr>
              <w:t xml:space="preserve">Delta </w:t>
            </w:r>
            <w:proofErr w:type="spellStart"/>
            <w:r w:rsidRPr="007216C3">
              <w:rPr>
                <w:rFonts w:ascii="Arial" w:hAnsi="Arial" w:cs="Arial"/>
                <w:sz w:val="24"/>
                <w:szCs w:val="24"/>
              </w:rPr>
              <w:t>Defence</w:t>
            </w:r>
            <w:proofErr w:type="spellEnd"/>
            <w:r w:rsidRPr="007216C3">
              <w:rPr>
                <w:rFonts w:ascii="Arial" w:hAnsi="Arial" w:cs="Arial"/>
                <w:sz w:val="24"/>
                <w:szCs w:val="24"/>
              </w:rPr>
              <w:t xml:space="preserve"> Poland Spółka z Ograniczoną Odpowiedzialnością</w:t>
            </w:r>
          </w:p>
          <w:p w14:paraId="23224FF9" w14:textId="77777777" w:rsidR="007216C3" w:rsidRPr="00CF7835" w:rsidRDefault="007216C3" w:rsidP="0061658C">
            <w:pPr>
              <w:rPr>
                <w:rFonts w:ascii="Arial" w:hAnsi="Arial" w:cs="Arial"/>
                <w:sz w:val="24"/>
                <w:szCs w:val="24"/>
              </w:rPr>
            </w:pPr>
            <w:r w:rsidRPr="007216C3">
              <w:rPr>
                <w:rFonts w:ascii="Arial" w:hAnsi="Arial" w:cs="Arial"/>
                <w:sz w:val="24"/>
                <w:szCs w:val="24"/>
              </w:rPr>
              <w:t>al. Armii Krajowej 220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16C3">
              <w:rPr>
                <w:rFonts w:ascii="Arial" w:hAnsi="Arial" w:cs="Arial"/>
                <w:sz w:val="24"/>
                <w:szCs w:val="24"/>
              </w:rPr>
              <w:t>220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62BAFA" w14:textId="77777777" w:rsidR="007216C3" w:rsidRPr="00CF7835" w:rsidRDefault="007216C3" w:rsidP="006165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16C3">
              <w:rPr>
                <w:rFonts w:ascii="Arial" w:hAnsi="Arial" w:cs="Arial"/>
                <w:sz w:val="24"/>
                <w:szCs w:val="24"/>
              </w:rPr>
              <w:t>43-300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16C3">
              <w:rPr>
                <w:rFonts w:ascii="Arial" w:hAnsi="Arial" w:cs="Arial"/>
                <w:sz w:val="24"/>
                <w:szCs w:val="24"/>
              </w:rPr>
              <w:t>Bielsko Biała</w:t>
            </w:r>
          </w:p>
        </w:tc>
        <w:tc>
          <w:tcPr>
            <w:tcW w:w="2835" w:type="dxa"/>
            <w:vAlign w:val="center"/>
          </w:tcPr>
          <w:p w14:paraId="44ABF983" w14:textId="77777777" w:rsidR="007216C3" w:rsidRPr="00CF7835" w:rsidRDefault="007216C3" w:rsidP="006165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6C3">
              <w:rPr>
                <w:rFonts w:ascii="Arial" w:hAnsi="Arial" w:cs="Arial"/>
                <w:sz w:val="24"/>
                <w:szCs w:val="24"/>
              </w:rPr>
              <w:t>809 340.00 zł</w:t>
            </w:r>
          </w:p>
        </w:tc>
      </w:tr>
      <w:tr w:rsidR="007216C3" w:rsidRPr="00355C9D" w14:paraId="5D754204" w14:textId="77777777" w:rsidTr="0061658C">
        <w:tc>
          <w:tcPr>
            <w:tcW w:w="1276" w:type="dxa"/>
            <w:vAlign w:val="center"/>
          </w:tcPr>
          <w:p w14:paraId="721B7137" w14:textId="77777777" w:rsidR="007216C3" w:rsidRPr="00CF7835" w:rsidRDefault="007216C3" w:rsidP="006165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6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21D33EBF" w14:textId="77777777" w:rsidR="007216C3" w:rsidRPr="00CF7835" w:rsidRDefault="007216C3" w:rsidP="006165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216C3">
              <w:rPr>
                <w:rFonts w:ascii="Arial" w:hAnsi="Arial" w:cs="Arial"/>
                <w:sz w:val="24"/>
                <w:szCs w:val="24"/>
              </w:rPr>
              <w:t>CITYPRO POLSKA SPÓŁKA Z OGRANICZONĄ ODPOWIEDZIALNOŚCIĄ</w:t>
            </w:r>
          </w:p>
          <w:p w14:paraId="401AF14A" w14:textId="77777777" w:rsidR="007216C3" w:rsidRPr="00CF7835" w:rsidRDefault="007216C3" w:rsidP="0061658C">
            <w:pPr>
              <w:rPr>
                <w:rFonts w:ascii="Arial" w:hAnsi="Arial" w:cs="Arial"/>
                <w:sz w:val="24"/>
                <w:szCs w:val="24"/>
              </w:rPr>
            </w:pPr>
            <w:r w:rsidRPr="007216C3">
              <w:rPr>
                <w:rFonts w:ascii="Arial" w:hAnsi="Arial" w:cs="Arial"/>
                <w:sz w:val="24"/>
                <w:szCs w:val="24"/>
              </w:rPr>
              <w:t>Plac Bankowy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16C3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A77DCB" w14:textId="77777777" w:rsidR="007216C3" w:rsidRPr="00CF7835" w:rsidRDefault="007216C3" w:rsidP="006165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16C3">
              <w:rPr>
                <w:rFonts w:ascii="Arial" w:hAnsi="Arial" w:cs="Arial"/>
                <w:sz w:val="24"/>
                <w:szCs w:val="24"/>
              </w:rPr>
              <w:t>00-095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16C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0891D3C1" w14:textId="77777777" w:rsidR="007216C3" w:rsidRPr="00CF7835" w:rsidRDefault="007216C3" w:rsidP="006165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6C3">
              <w:rPr>
                <w:rFonts w:ascii="Arial" w:hAnsi="Arial" w:cs="Arial"/>
                <w:sz w:val="24"/>
                <w:szCs w:val="24"/>
              </w:rPr>
              <w:t>792 341.40 zł</w:t>
            </w:r>
          </w:p>
        </w:tc>
      </w:tr>
      <w:tr w:rsidR="007216C3" w:rsidRPr="00355C9D" w14:paraId="4222D392" w14:textId="77777777" w:rsidTr="0061658C">
        <w:tc>
          <w:tcPr>
            <w:tcW w:w="1276" w:type="dxa"/>
            <w:vAlign w:val="center"/>
          </w:tcPr>
          <w:p w14:paraId="7672886A" w14:textId="77777777" w:rsidR="007216C3" w:rsidRPr="00CF7835" w:rsidRDefault="007216C3" w:rsidP="006165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6C3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4961" w:type="dxa"/>
          </w:tcPr>
          <w:p w14:paraId="10D5741D" w14:textId="77777777" w:rsidR="00455022" w:rsidRDefault="00455022" w:rsidP="006165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Konsorcjum:</w:t>
            </w:r>
          </w:p>
          <w:p w14:paraId="22E8391B" w14:textId="4EE045C7" w:rsidR="007216C3" w:rsidRPr="00CF7835" w:rsidRDefault="007216C3" w:rsidP="0061658C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216C3">
              <w:rPr>
                <w:rFonts w:ascii="Arial" w:hAnsi="Arial" w:cs="Arial"/>
                <w:sz w:val="24"/>
                <w:szCs w:val="24"/>
              </w:rPr>
              <w:t>Prestige</w:t>
            </w:r>
            <w:proofErr w:type="spellEnd"/>
            <w:r w:rsidRPr="007216C3">
              <w:rPr>
                <w:rFonts w:ascii="Arial" w:hAnsi="Arial" w:cs="Arial"/>
                <w:sz w:val="24"/>
                <w:szCs w:val="24"/>
              </w:rPr>
              <w:t xml:space="preserve"> Systems Sp. z o.o.</w:t>
            </w:r>
            <w:r w:rsidR="00455022">
              <w:rPr>
                <w:rFonts w:ascii="Arial" w:hAnsi="Arial" w:cs="Arial"/>
                <w:sz w:val="24"/>
                <w:szCs w:val="24"/>
              </w:rPr>
              <w:t xml:space="preserve"> - Lider</w:t>
            </w:r>
          </w:p>
          <w:p w14:paraId="41E3782E" w14:textId="77777777" w:rsidR="007216C3" w:rsidRPr="00CF7835" w:rsidRDefault="007216C3" w:rsidP="0061658C">
            <w:pPr>
              <w:rPr>
                <w:rFonts w:ascii="Arial" w:hAnsi="Arial" w:cs="Arial"/>
                <w:sz w:val="24"/>
                <w:szCs w:val="24"/>
              </w:rPr>
            </w:pPr>
            <w:r w:rsidRPr="007216C3">
              <w:rPr>
                <w:rFonts w:ascii="Arial" w:hAnsi="Arial" w:cs="Arial"/>
                <w:sz w:val="24"/>
                <w:szCs w:val="24"/>
              </w:rPr>
              <w:t>Konwaliowa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16C3">
              <w:rPr>
                <w:rFonts w:ascii="Arial" w:hAnsi="Arial" w:cs="Arial"/>
                <w:sz w:val="24"/>
                <w:szCs w:val="24"/>
              </w:rPr>
              <w:t>36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EBC4982" w14:textId="77777777" w:rsidR="007216C3" w:rsidRDefault="007216C3" w:rsidP="006165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16C3">
              <w:rPr>
                <w:rFonts w:ascii="Arial" w:hAnsi="Arial" w:cs="Arial"/>
                <w:sz w:val="24"/>
                <w:szCs w:val="24"/>
              </w:rPr>
              <w:t>05-077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16C3">
              <w:rPr>
                <w:rFonts w:ascii="Arial" w:hAnsi="Arial" w:cs="Arial"/>
                <w:sz w:val="24"/>
                <w:szCs w:val="24"/>
              </w:rPr>
              <w:t>Warszawa</w:t>
            </w:r>
          </w:p>
          <w:p w14:paraId="0892EA74" w14:textId="1844D8A9" w:rsidR="00455022" w:rsidRPr="00CF7835" w:rsidRDefault="00455022" w:rsidP="0045502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216C3">
              <w:rPr>
                <w:rFonts w:ascii="Arial" w:hAnsi="Arial" w:cs="Arial"/>
                <w:sz w:val="24"/>
                <w:szCs w:val="24"/>
              </w:rPr>
              <w:t>Prestige</w:t>
            </w:r>
            <w:proofErr w:type="spellEnd"/>
            <w:r w:rsidRPr="007216C3">
              <w:rPr>
                <w:rFonts w:ascii="Arial" w:hAnsi="Arial" w:cs="Arial"/>
                <w:sz w:val="24"/>
                <w:szCs w:val="24"/>
              </w:rPr>
              <w:t xml:space="preserve"> Systems </w:t>
            </w:r>
            <w:r>
              <w:rPr>
                <w:rFonts w:ascii="Arial" w:hAnsi="Arial" w:cs="Arial"/>
                <w:sz w:val="24"/>
                <w:szCs w:val="24"/>
              </w:rPr>
              <w:t>Dawid Czernicki</w:t>
            </w:r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>
              <w:rPr>
                <w:rFonts w:ascii="Arial" w:hAnsi="Arial" w:cs="Arial"/>
                <w:sz w:val="24"/>
                <w:szCs w:val="24"/>
              </w:rPr>
              <w:t>Partner</w:t>
            </w:r>
          </w:p>
          <w:p w14:paraId="07391227" w14:textId="4A865CF1" w:rsidR="00455022" w:rsidRPr="00CF7835" w:rsidRDefault="00455022" w:rsidP="0045502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Skalista 18/1</w:t>
            </w:r>
          </w:p>
          <w:p w14:paraId="4E865F77" w14:textId="337A0383" w:rsidR="00455022" w:rsidRPr="00CF7835" w:rsidRDefault="00455022" w:rsidP="0045502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16C3">
              <w:rPr>
                <w:rFonts w:ascii="Arial" w:hAnsi="Arial" w:cs="Arial"/>
                <w:sz w:val="24"/>
                <w:szCs w:val="24"/>
              </w:rPr>
              <w:t>05-077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216C3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14094182" w14:textId="77777777" w:rsidR="007216C3" w:rsidRPr="00CF7835" w:rsidRDefault="007216C3" w:rsidP="006165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6C3">
              <w:rPr>
                <w:rFonts w:ascii="Arial" w:hAnsi="Arial" w:cs="Arial"/>
                <w:sz w:val="24"/>
                <w:szCs w:val="24"/>
              </w:rPr>
              <w:t>1 096 144.93 zł</w:t>
            </w:r>
          </w:p>
        </w:tc>
      </w:tr>
      <w:tr w:rsidR="007216C3" w:rsidRPr="00355C9D" w14:paraId="26C1FD0B" w14:textId="77777777" w:rsidTr="0061658C">
        <w:tc>
          <w:tcPr>
            <w:tcW w:w="1276" w:type="dxa"/>
            <w:vAlign w:val="center"/>
          </w:tcPr>
          <w:p w14:paraId="4D1B5C7C" w14:textId="77777777" w:rsidR="007216C3" w:rsidRPr="00CF7835" w:rsidRDefault="007216C3" w:rsidP="006165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6C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</w:tcPr>
          <w:p w14:paraId="2DB7CFB9" w14:textId="77777777" w:rsidR="007216C3" w:rsidRPr="00AF392E" w:rsidRDefault="007216C3" w:rsidP="0061658C">
            <w:pPr>
              <w:spacing w:before="80" w:after="40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AF392E">
              <w:rPr>
                <w:rFonts w:ascii="Arial" w:hAnsi="Arial" w:cs="Arial"/>
                <w:sz w:val="24"/>
                <w:szCs w:val="24"/>
                <w:lang w:val="de-DE"/>
              </w:rPr>
              <w:t>UAB SOFTRA</w:t>
            </w:r>
          </w:p>
          <w:p w14:paraId="7FA8BB67" w14:textId="77777777" w:rsidR="007216C3" w:rsidRPr="00AF392E" w:rsidRDefault="007216C3" w:rsidP="0061658C">
            <w:pPr>
              <w:rPr>
                <w:rFonts w:ascii="Arial" w:hAnsi="Arial" w:cs="Arial"/>
                <w:sz w:val="24"/>
                <w:szCs w:val="24"/>
                <w:lang w:val="de-DE"/>
              </w:rPr>
            </w:pPr>
            <w:proofErr w:type="spellStart"/>
            <w:r w:rsidRPr="00AF392E">
              <w:rPr>
                <w:rFonts w:ascii="Arial" w:hAnsi="Arial" w:cs="Arial"/>
                <w:sz w:val="24"/>
                <w:szCs w:val="24"/>
                <w:lang w:val="de-DE"/>
              </w:rPr>
              <w:t>Verkiu</w:t>
            </w:r>
            <w:proofErr w:type="spellEnd"/>
            <w:r w:rsidRPr="00AF392E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r w:rsidRPr="00AF392E">
              <w:rPr>
                <w:rFonts w:ascii="Arial" w:hAnsi="Arial" w:cs="Arial"/>
                <w:sz w:val="24"/>
                <w:szCs w:val="24"/>
                <w:lang w:val="de-DE"/>
              </w:rPr>
              <w:t>34B/5</w:t>
            </w:r>
            <w:r w:rsidRPr="00AF392E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</w:p>
          <w:p w14:paraId="072A5E66" w14:textId="5BF51494" w:rsidR="007216C3" w:rsidRPr="00AF392E" w:rsidRDefault="007216C3" w:rsidP="0061658C">
            <w:pPr>
              <w:spacing w:after="80"/>
              <w:jc w:val="both"/>
              <w:rPr>
                <w:rFonts w:ascii="Arial" w:hAnsi="Arial" w:cs="Arial"/>
                <w:sz w:val="24"/>
                <w:szCs w:val="24"/>
                <w:lang w:val="de-DE"/>
              </w:rPr>
            </w:pPr>
            <w:r w:rsidRPr="00AF392E">
              <w:rPr>
                <w:rFonts w:ascii="Arial" w:hAnsi="Arial" w:cs="Arial"/>
                <w:sz w:val="24"/>
                <w:szCs w:val="24"/>
                <w:lang w:val="de-DE"/>
              </w:rPr>
              <w:t>08-221</w:t>
            </w:r>
            <w:r w:rsidRPr="00AF392E">
              <w:rPr>
                <w:rFonts w:ascii="Arial" w:hAnsi="Arial" w:cs="Arial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AF392E">
              <w:rPr>
                <w:rFonts w:ascii="Arial" w:hAnsi="Arial" w:cs="Arial"/>
                <w:sz w:val="24"/>
                <w:szCs w:val="24"/>
                <w:lang w:val="de-DE"/>
              </w:rPr>
              <w:t>Wilno</w:t>
            </w:r>
            <w:proofErr w:type="spellEnd"/>
          </w:p>
        </w:tc>
        <w:tc>
          <w:tcPr>
            <w:tcW w:w="2835" w:type="dxa"/>
            <w:vAlign w:val="center"/>
          </w:tcPr>
          <w:p w14:paraId="7F742BD1" w14:textId="77777777" w:rsidR="007216C3" w:rsidRPr="00CF7835" w:rsidRDefault="007216C3" w:rsidP="0061658C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216C3">
              <w:rPr>
                <w:rFonts w:ascii="Arial" w:hAnsi="Arial" w:cs="Arial"/>
                <w:sz w:val="24"/>
                <w:szCs w:val="24"/>
              </w:rPr>
              <w:t>1 333 440.40 zł</w:t>
            </w:r>
          </w:p>
        </w:tc>
      </w:tr>
    </w:tbl>
    <w:p w14:paraId="7B155C3E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D80C123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4F7E5D6A" w14:textId="77777777" w:rsidR="00A80738" w:rsidRDefault="00A80738" w:rsidP="00A3070A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579748C" w14:textId="1D514651" w:rsidR="00A3070A" w:rsidRDefault="00A3070A" w:rsidP="00A3070A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 Szpitala</w:t>
      </w:r>
    </w:p>
    <w:p w14:paraId="66C9D1CC" w14:textId="4D19DAA1" w:rsidR="00A3070A" w:rsidRPr="00355C9D" w:rsidRDefault="00A3070A" w:rsidP="00A3070A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>. Jacek Żak</w:t>
      </w:r>
    </w:p>
    <w:sectPr w:rsidR="00A3070A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B0A38" w14:textId="77777777" w:rsidR="00532552" w:rsidRDefault="00532552">
      <w:r>
        <w:separator/>
      </w:r>
    </w:p>
  </w:endnote>
  <w:endnote w:type="continuationSeparator" w:id="0">
    <w:p w14:paraId="5060BD43" w14:textId="77777777" w:rsidR="00532552" w:rsidRDefault="005325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15E9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F5D2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1773E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989E43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B18419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A97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94C83F" w14:textId="77777777" w:rsidR="009F189D" w:rsidRDefault="009F189D">
    <w:pPr>
      <w:pStyle w:val="Stopka"/>
      <w:tabs>
        <w:tab w:val="clear" w:pos="4536"/>
      </w:tabs>
      <w:jc w:val="center"/>
    </w:pPr>
  </w:p>
  <w:p w14:paraId="76D2EB0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B23F2" w14:textId="77777777" w:rsidR="00532552" w:rsidRDefault="00532552">
      <w:r>
        <w:separator/>
      </w:r>
    </w:p>
  </w:footnote>
  <w:footnote w:type="continuationSeparator" w:id="0">
    <w:p w14:paraId="688FB468" w14:textId="77777777" w:rsidR="00532552" w:rsidRDefault="005325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113B5" w14:textId="77777777" w:rsidR="007216C3" w:rsidRDefault="007216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DF8E3" w14:textId="77777777" w:rsidR="007216C3" w:rsidRDefault="007216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FDF4D" w14:textId="77777777" w:rsidR="007216C3" w:rsidRDefault="007216C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255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67A8C"/>
    <w:rsid w:val="00355C9D"/>
    <w:rsid w:val="003B6B36"/>
    <w:rsid w:val="003D72FD"/>
    <w:rsid w:val="003F57CD"/>
    <w:rsid w:val="00423179"/>
    <w:rsid w:val="00455022"/>
    <w:rsid w:val="00490DC0"/>
    <w:rsid w:val="00493F8C"/>
    <w:rsid w:val="004C7E9B"/>
    <w:rsid w:val="00532552"/>
    <w:rsid w:val="00577BC6"/>
    <w:rsid w:val="00601802"/>
    <w:rsid w:val="0069085C"/>
    <w:rsid w:val="007216C3"/>
    <w:rsid w:val="00843263"/>
    <w:rsid w:val="00861E75"/>
    <w:rsid w:val="008A26A5"/>
    <w:rsid w:val="008F318B"/>
    <w:rsid w:val="00960CEB"/>
    <w:rsid w:val="009D19BD"/>
    <w:rsid w:val="009F189D"/>
    <w:rsid w:val="00A3070A"/>
    <w:rsid w:val="00A80738"/>
    <w:rsid w:val="00AF392E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3D2C7D"/>
  <w15:chartTrackingRefBased/>
  <w15:docId w15:val="{AFD0F45A-0377-404B-92AB-4975984DE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192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6</cp:revision>
  <dcterms:created xsi:type="dcterms:W3CDTF">2026-03-20T08:59:00Z</dcterms:created>
  <dcterms:modified xsi:type="dcterms:W3CDTF">2026-03-20T09:05:00Z</dcterms:modified>
</cp:coreProperties>
</file>