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0791B" w14:textId="77777777" w:rsidR="009432A1" w:rsidRPr="009432A1" w:rsidRDefault="0021161D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1161D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21161D">
        <w:rPr>
          <w:rFonts w:ascii="Arial" w:hAnsi="Arial" w:cs="Arial"/>
          <w:sz w:val="24"/>
          <w:szCs w:val="24"/>
        </w:rPr>
        <w:t>2026-03-20</w:t>
      </w:r>
    </w:p>
    <w:p w14:paraId="00D2BB42" w14:textId="77777777" w:rsidR="009432A1" w:rsidRPr="009432A1" w:rsidRDefault="0021161D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1161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F667A2A" w14:textId="77777777" w:rsidR="009432A1" w:rsidRPr="009432A1" w:rsidRDefault="0021161D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21161D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1161D">
        <w:rPr>
          <w:rFonts w:ascii="Arial" w:hAnsi="Arial" w:cs="Arial"/>
          <w:sz w:val="24"/>
          <w:szCs w:val="24"/>
        </w:rPr>
        <w:t>66</w:t>
      </w:r>
    </w:p>
    <w:p w14:paraId="09697707" w14:textId="77777777" w:rsidR="009432A1" w:rsidRPr="009432A1" w:rsidRDefault="0021161D" w:rsidP="009432A1">
      <w:pPr>
        <w:rPr>
          <w:rFonts w:ascii="Arial" w:hAnsi="Arial" w:cs="Arial"/>
          <w:sz w:val="24"/>
          <w:szCs w:val="24"/>
        </w:rPr>
      </w:pPr>
      <w:r w:rsidRPr="0021161D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21161D">
        <w:rPr>
          <w:rFonts w:ascii="Arial" w:hAnsi="Arial" w:cs="Arial"/>
          <w:sz w:val="24"/>
          <w:szCs w:val="24"/>
        </w:rPr>
        <w:t>Kraków</w:t>
      </w:r>
    </w:p>
    <w:p w14:paraId="2E07F763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2AA56C4" w14:textId="77777777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CAE83C1" w14:textId="6EF2CDC3" w:rsidR="000E198C" w:rsidRPr="009432A1" w:rsidRDefault="000E198C" w:rsidP="009432A1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DZP-271-6/26 – 339.MM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47E8A5A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CF451A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99AD8DE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58E6009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206FBBB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3250BBE3" w14:textId="77777777" w:rsidTr="00A652DF">
        <w:tc>
          <w:tcPr>
            <w:tcW w:w="2269" w:type="dxa"/>
          </w:tcPr>
          <w:p w14:paraId="20F41332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E912BF9" w14:textId="77777777" w:rsidR="009432A1" w:rsidRPr="004E4B64" w:rsidRDefault="0021161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161D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1161D" w:rsidRPr="004E4B64" w14:paraId="1A4C75CB" w14:textId="77777777" w:rsidTr="00D37CC9">
        <w:tc>
          <w:tcPr>
            <w:tcW w:w="2269" w:type="dxa"/>
          </w:tcPr>
          <w:p w14:paraId="5E44B16E" w14:textId="77777777" w:rsidR="0021161D" w:rsidRPr="004E4B64" w:rsidRDefault="0021161D" w:rsidP="00D37C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C57AB1F" w14:textId="77777777" w:rsidR="0021161D" w:rsidRPr="004E4B64" w:rsidRDefault="0021161D" w:rsidP="00D37C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1161D">
              <w:rPr>
                <w:rFonts w:ascii="Arial" w:hAnsi="Arial" w:cs="Arial"/>
                <w:bCs/>
                <w:sz w:val="24"/>
                <w:szCs w:val="24"/>
              </w:rPr>
              <w:t>DZP-271-6/26</w:t>
            </w:r>
          </w:p>
        </w:tc>
      </w:tr>
    </w:tbl>
    <w:p w14:paraId="024FA2B3" w14:textId="25ED7723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21161D" w:rsidRPr="0021161D">
        <w:rPr>
          <w:rFonts w:ascii="Arial" w:hAnsi="Arial" w:cs="Arial"/>
          <w:sz w:val="24"/>
          <w:szCs w:val="24"/>
        </w:rPr>
        <w:t>(</w:t>
      </w:r>
      <w:proofErr w:type="spellStart"/>
      <w:r w:rsidR="0021161D" w:rsidRPr="0021161D">
        <w:rPr>
          <w:rFonts w:ascii="Arial" w:hAnsi="Arial" w:cs="Arial"/>
          <w:sz w:val="24"/>
          <w:szCs w:val="24"/>
        </w:rPr>
        <w:t>t.j</w:t>
      </w:r>
      <w:proofErr w:type="spellEnd"/>
      <w:r w:rsidR="0021161D" w:rsidRPr="0021161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1161D" w:rsidRPr="0021161D">
        <w:rPr>
          <w:rFonts w:ascii="Arial" w:hAnsi="Arial" w:cs="Arial"/>
          <w:sz w:val="24"/>
          <w:szCs w:val="24"/>
        </w:rPr>
        <w:t>p</w:t>
      </w:r>
      <w:r w:rsidR="000E198C">
        <w:rPr>
          <w:rFonts w:ascii="Arial" w:hAnsi="Arial" w:cs="Arial"/>
          <w:sz w:val="24"/>
          <w:szCs w:val="24"/>
        </w:rPr>
        <w:t>óźn</w:t>
      </w:r>
      <w:proofErr w:type="spellEnd"/>
      <w:r w:rsidR="0021161D" w:rsidRPr="0021161D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421581C" w14:textId="77777777" w:rsidR="0069085C" w:rsidRPr="00382A4A" w:rsidRDefault="0021161D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21161D">
        <w:rPr>
          <w:rFonts w:ascii="Arial" w:hAnsi="Arial" w:cs="Arial"/>
          <w:b/>
          <w:sz w:val="24"/>
          <w:szCs w:val="24"/>
        </w:rPr>
        <w:t>675 000.00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4E3E150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EB95268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69B47B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E1AC21E" w14:textId="77777777" w:rsidR="00A80738" w:rsidRDefault="00A80738" w:rsidP="000E198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0FBCE2F3" w14:textId="54635D49" w:rsidR="000E198C" w:rsidRDefault="000E198C" w:rsidP="000E198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7A0951DE" w14:textId="0F6712F4" w:rsidR="000E198C" w:rsidRPr="009432A1" w:rsidRDefault="000E198C" w:rsidP="000E198C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sectPr w:rsidR="000E198C" w:rsidRPr="009432A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3EE0F" w14:textId="77777777" w:rsidR="00542E41" w:rsidRDefault="00542E41">
      <w:r>
        <w:separator/>
      </w:r>
    </w:p>
  </w:endnote>
  <w:endnote w:type="continuationSeparator" w:id="0">
    <w:p w14:paraId="44C58489" w14:textId="77777777" w:rsidR="00542E41" w:rsidRDefault="00542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00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DFF9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7413B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2E1CD2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520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BA5558E" w14:textId="77777777" w:rsidR="009F189D" w:rsidRDefault="009F189D">
    <w:pPr>
      <w:pStyle w:val="Stopka"/>
      <w:tabs>
        <w:tab w:val="clear" w:pos="4536"/>
      </w:tabs>
      <w:jc w:val="center"/>
    </w:pPr>
  </w:p>
  <w:p w14:paraId="40D02724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E5BC0" w14:textId="77777777" w:rsidR="00542E41" w:rsidRDefault="00542E41">
      <w:r>
        <w:separator/>
      </w:r>
    </w:p>
  </w:footnote>
  <w:footnote w:type="continuationSeparator" w:id="0">
    <w:p w14:paraId="59F14603" w14:textId="77777777" w:rsidR="00542E41" w:rsidRDefault="00542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F9C24" w14:textId="77777777" w:rsidR="0021161D" w:rsidRDefault="002116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179DB" w14:textId="77777777" w:rsidR="0021161D" w:rsidRDefault="002116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AAFFF" w14:textId="77777777" w:rsidR="0021161D" w:rsidRDefault="002116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2E41"/>
    <w:rsid w:val="00007727"/>
    <w:rsid w:val="00017720"/>
    <w:rsid w:val="00035488"/>
    <w:rsid w:val="000D7F25"/>
    <w:rsid w:val="000E00E5"/>
    <w:rsid w:val="000E198C"/>
    <w:rsid w:val="00173B20"/>
    <w:rsid w:val="001C69FF"/>
    <w:rsid w:val="0021161D"/>
    <w:rsid w:val="00225A5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42E41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68AFB3"/>
  <w15:chartTrackingRefBased/>
  <w15:docId w15:val="{5D44683D-89A2-44BD-9C59-65916AF92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108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2026-03-20T07:58:00Z</dcterms:created>
  <dcterms:modified xsi:type="dcterms:W3CDTF">2026-03-20T08:02:00Z</dcterms:modified>
</cp:coreProperties>
</file>