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7D33BC" w14:textId="77777777" w:rsidR="00CE4042" w:rsidRPr="00240E71" w:rsidRDefault="00CE4042" w:rsidP="00CE404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C366C3F" w14:textId="77777777" w:rsidR="00CE4042" w:rsidRDefault="00CE4042" w:rsidP="00CE4042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EE3622A" w14:textId="77777777" w:rsidR="00CE4042" w:rsidRPr="0022732C" w:rsidRDefault="00CE4042" w:rsidP="00CE404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4399E5B" w14:textId="77777777" w:rsidR="00CE4042" w:rsidRDefault="00CE4042" w:rsidP="00CE404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17CCC46" w14:textId="77777777" w:rsidR="00CE4042" w:rsidRPr="0022732C" w:rsidRDefault="00CE4042" w:rsidP="00CE404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BB54A49" w14:textId="77777777" w:rsidR="00CE4042" w:rsidRPr="0022732C" w:rsidRDefault="00CE4042" w:rsidP="00CE404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4EF967B" w14:textId="77777777" w:rsidR="00CE4042" w:rsidRPr="0022732C" w:rsidRDefault="00CE4042" w:rsidP="00CE404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66CC85B" w14:textId="77777777" w:rsidR="00CE4042" w:rsidRPr="0022732C" w:rsidRDefault="00CE4042" w:rsidP="00CE404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4F4126" w14:textId="77777777" w:rsidR="00CE4042" w:rsidRPr="0022732C" w:rsidRDefault="00CE4042" w:rsidP="00CE404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49830C78" w14:textId="77777777" w:rsidR="00CE4042" w:rsidRPr="0022732C" w:rsidRDefault="00CE4042" w:rsidP="00CE404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4382443D" w14:textId="77777777" w:rsidR="00CE4042" w:rsidRPr="0022732C" w:rsidRDefault="00CE4042" w:rsidP="00CE404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780C088" w14:textId="77777777" w:rsidR="00CE4042" w:rsidRPr="0022732C" w:rsidRDefault="00CE4042" w:rsidP="00CE404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1672296" w14:textId="77777777" w:rsidR="00CE4042" w:rsidRPr="0022732C" w:rsidRDefault="00CE4042" w:rsidP="00CE404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CA68DAA" w14:textId="77777777" w:rsidR="00CE4042" w:rsidRDefault="00CE4042" w:rsidP="00CE4042">
      <w:pPr>
        <w:spacing w:line="360" w:lineRule="auto"/>
      </w:pPr>
      <w:r>
        <w:t>Do: Nazwa i siedziba Zamawiającego:</w:t>
      </w:r>
    </w:p>
    <w:p w14:paraId="6C957CEF" w14:textId="77777777" w:rsidR="00CE4042" w:rsidRPr="00247153" w:rsidRDefault="00CE4042" w:rsidP="00CE4042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3DE6D649" w14:textId="77777777" w:rsidR="00CE4042" w:rsidRPr="00247153" w:rsidRDefault="00CE4042" w:rsidP="00CE4042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5BB772ED" w14:textId="77777777" w:rsidR="00CE4042" w:rsidRDefault="00CE4042" w:rsidP="00CE4042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27C0E815" w14:textId="77777777" w:rsidR="00CE4042" w:rsidRDefault="00CE4042" w:rsidP="00CE4042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2E943C61" w14:textId="77777777" w:rsidR="00CE4042" w:rsidRDefault="00CE4042" w:rsidP="00CE4042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07DD2B69" w14:textId="77777777" w:rsidR="00CE4042" w:rsidRDefault="00CE4042" w:rsidP="00CE4042">
      <w:pPr>
        <w:ind w:firstLine="3969"/>
        <w:rPr>
          <w:b/>
        </w:rPr>
      </w:pPr>
    </w:p>
    <w:p w14:paraId="4AD70A46" w14:textId="75A4195D" w:rsidR="00CE4042" w:rsidRDefault="00CE4042" w:rsidP="00CE4042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</w:t>
      </w:r>
      <w:r>
        <w:rPr>
          <w:b/>
        </w:rPr>
        <w:t>–</w:t>
      </w:r>
      <w:r w:rsidRPr="00247153">
        <w:rPr>
          <w:b/>
        </w:rPr>
        <w:t xml:space="preserve"> </w:t>
      </w:r>
      <w:r>
        <w:rPr>
          <w:b/>
        </w:rPr>
        <w:t>KC-DE</w:t>
      </w:r>
      <w:r w:rsidRPr="00247153">
        <w:rPr>
          <w:b/>
        </w:rPr>
        <w:t>-zp.2</w:t>
      </w:r>
      <w:r>
        <w:rPr>
          <w:b/>
        </w:rPr>
        <w:t>5.28.20</w:t>
      </w:r>
      <w:r>
        <w:rPr>
          <w:b/>
        </w:rPr>
        <w:t>26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36B202EF" w14:textId="77777777" w:rsidR="00CE4042" w:rsidRDefault="00CE4042" w:rsidP="00CE4042">
      <w:pPr>
        <w:tabs>
          <w:tab w:val="right" w:pos="9000"/>
        </w:tabs>
      </w:pPr>
    </w:p>
    <w:p w14:paraId="66276D0E" w14:textId="77777777" w:rsidR="00CE4042" w:rsidRPr="005F7BDF" w:rsidRDefault="00CE4042" w:rsidP="00CE404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118F90F3" w14:textId="77777777" w:rsidR="00CE4042" w:rsidRPr="005F7BDF" w:rsidRDefault="00CE4042" w:rsidP="00CE4042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BB86C1B" w14:textId="77777777" w:rsidR="00CE4042" w:rsidRPr="005F7BDF" w:rsidRDefault="00CE4042" w:rsidP="00CE4042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7D1819A0" w14:textId="77777777" w:rsidR="00CE4042" w:rsidRPr="005F7BDF" w:rsidRDefault="00CE4042" w:rsidP="00CE4042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09C1CD1" w14:textId="77777777" w:rsidR="00CE4042" w:rsidRPr="005F7BDF" w:rsidRDefault="00CE4042" w:rsidP="00CE4042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00A43FC" w14:textId="77777777" w:rsidR="00CE4042" w:rsidRPr="002969BE" w:rsidRDefault="00CE4042" w:rsidP="00CE4042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44DEEE04" w14:textId="77777777" w:rsidR="00CE4042" w:rsidRPr="002969BE" w:rsidRDefault="00CE4042" w:rsidP="00CE4042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375DF6A1" w14:textId="77777777" w:rsidR="00CE4042" w:rsidRPr="002969BE" w:rsidRDefault="00CE4042" w:rsidP="00CE404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</w:t>
      </w:r>
      <w:r>
        <w:rPr>
          <w:b/>
          <w:sz w:val="22"/>
          <w:szCs w:val="22"/>
        </w:rPr>
        <w:t>ń cząstkowych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2ACB5CE6" w14:textId="77777777" w:rsidR="00CE4042" w:rsidRPr="002969BE" w:rsidRDefault="00CE4042" w:rsidP="00CE4042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56B7B84C" w14:textId="77777777" w:rsidR="00CE4042" w:rsidRPr="002969BE" w:rsidRDefault="00CE4042" w:rsidP="00CE4042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61262628" w14:textId="77777777" w:rsidR="00CE4042" w:rsidRPr="00FE545C" w:rsidRDefault="00CE4042" w:rsidP="00CE4042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F92B19D" w14:textId="77777777" w:rsidR="00CE4042" w:rsidRPr="00FE545C" w:rsidRDefault="00CE4042" w:rsidP="00CE4042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09B488CA" w14:textId="77777777" w:rsidR="00CE4042" w:rsidRDefault="00CE4042" w:rsidP="00CE4042">
      <w:pPr>
        <w:jc w:val="both"/>
        <w:rPr>
          <w:sz w:val="18"/>
          <w:szCs w:val="18"/>
        </w:rPr>
      </w:pPr>
    </w:p>
    <w:p w14:paraId="6DF05C10" w14:textId="77777777" w:rsidR="00CE4042" w:rsidRDefault="00CE4042" w:rsidP="00CE4042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3908B1DF" w14:textId="77777777" w:rsidR="00CE4042" w:rsidRPr="00730EFE" w:rsidRDefault="00CE4042" w:rsidP="00CE4042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1D9C8CC2" w14:textId="77777777" w:rsidR="00CE4042" w:rsidRPr="001D671E" w:rsidRDefault="00CE4042" w:rsidP="00CE404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9D0B2AA" w14:textId="77777777" w:rsidR="00CE4042" w:rsidRDefault="00CE4042" w:rsidP="00CE404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662E278" w14:textId="77777777" w:rsidR="00CE4042" w:rsidRDefault="00CE4042" w:rsidP="00CE404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A971712" w14:textId="77777777" w:rsidR="00CE4042" w:rsidRDefault="00CE4042" w:rsidP="00CE4042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15CE296" w14:textId="77777777" w:rsidR="00CE4042" w:rsidRPr="001D671E" w:rsidRDefault="00CE4042" w:rsidP="00CE404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E4042" w:rsidRPr="00FE545C" w14:paraId="45A6ABDE" w14:textId="77777777" w:rsidTr="009B2F5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6D4E31" w14:textId="77777777" w:rsidR="00CE4042" w:rsidRPr="00FE545C" w:rsidRDefault="00CE4042" w:rsidP="009B2F5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5D5C09" w14:textId="77777777" w:rsidR="00CE4042" w:rsidRPr="00FE545C" w:rsidRDefault="00CE4042" w:rsidP="009B2F5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7FA07B84" w14:textId="77777777" w:rsidR="00CE4042" w:rsidRPr="00FE545C" w:rsidRDefault="00CE4042" w:rsidP="009B2F5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AF6446" w14:textId="77777777" w:rsidR="00CE4042" w:rsidRPr="00FE545C" w:rsidRDefault="00CE4042" w:rsidP="009B2F5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CE4042" w:rsidRPr="00FE545C" w14:paraId="44759FFB" w14:textId="77777777" w:rsidTr="009B2F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1C46B5" w14:textId="77777777" w:rsidR="00CE4042" w:rsidRPr="00FE545C" w:rsidRDefault="00CE4042" w:rsidP="009B2F5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D1462D" w14:textId="77777777" w:rsidR="00CE4042" w:rsidRPr="00FE545C" w:rsidRDefault="00CE4042" w:rsidP="009B2F5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DFD91" w14:textId="77777777" w:rsidR="00CE4042" w:rsidRPr="00FE545C" w:rsidRDefault="00CE4042" w:rsidP="009B2F5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E4042" w:rsidRPr="00FE545C" w14:paraId="0545C113" w14:textId="77777777" w:rsidTr="009B2F5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74722" w14:textId="77777777" w:rsidR="00CE4042" w:rsidRPr="00FE545C" w:rsidRDefault="00CE4042" w:rsidP="009B2F5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0D338" w14:textId="77777777" w:rsidR="00CE4042" w:rsidRPr="00FE545C" w:rsidRDefault="00CE4042" w:rsidP="009B2F5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3EC88" w14:textId="77777777" w:rsidR="00CE4042" w:rsidRPr="00FE545C" w:rsidRDefault="00CE4042" w:rsidP="009B2F5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00CBB0F" w14:textId="77777777" w:rsidR="00CE4042" w:rsidRDefault="00CE4042" w:rsidP="00CE404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3712163" w14:textId="77777777" w:rsidR="00CE4042" w:rsidRPr="00D638CC" w:rsidRDefault="00CE4042" w:rsidP="00CE4042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061AC53C" w14:textId="77777777" w:rsidR="00CE4042" w:rsidRPr="002F276A" w:rsidRDefault="00CE4042" w:rsidP="00CE404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C0D4259" w14:textId="77777777" w:rsidR="00CE4042" w:rsidRPr="002F276A" w:rsidRDefault="00CE4042" w:rsidP="00CE404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3B728F9" w14:textId="77777777" w:rsidR="00CE4042" w:rsidRPr="002F276A" w:rsidRDefault="00CE4042" w:rsidP="00CE404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4ABADBA" w14:textId="77777777" w:rsidR="00CE4042" w:rsidRPr="002F276A" w:rsidRDefault="00CE4042" w:rsidP="00CE404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934872C" w14:textId="77777777" w:rsidR="00CE4042" w:rsidRPr="002F276A" w:rsidRDefault="00CE4042" w:rsidP="00CE4042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326B38" w14:textId="77777777" w:rsidR="00CE4042" w:rsidRDefault="00CE4042" w:rsidP="00CE404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C47FAB8" w14:textId="77777777" w:rsidR="00CE4042" w:rsidRDefault="00CE4042" w:rsidP="00CE4042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6A213D" w14:textId="77777777" w:rsidR="00CE4042" w:rsidRDefault="00CE4042" w:rsidP="00CE4042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5289E412" w14:textId="77777777" w:rsidR="00CE4042" w:rsidRDefault="00CE4042" w:rsidP="00CE404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EFF6840" w14:textId="77777777" w:rsidR="00CE4042" w:rsidRDefault="00CE4042" w:rsidP="00CE404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74F0D54" w14:textId="77777777" w:rsidR="00CE4042" w:rsidRDefault="00CE4042" w:rsidP="00CE404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EBF448E" w14:textId="77777777" w:rsidR="00CE4042" w:rsidRDefault="00CE4042" w:rsidP="00CE404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AB5CAEF" w14:textId="77777777" w:rsidR="00CE4042" w:rsidRPr="000B45FE" w:rsidRDefault="00CE4042" w:rsidP="00CE4042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B371A60" w14:textId="77777777" w:rsidR="00CE4042" w:rsidRDefault="00CE4042" w:rsidP="00CE4042">
      <w:pPr>
        <w:jc w:val="both"/>
        <w:rPr>
          <w:sz w:val="22"/>
          <w:szCs w:val="22"/>
        </w:rPr>
      </w:pPr>
    </w:p>
    <w:p w14:paraId="7BFBAFE9" w14:textId="77777777" w:rsidR="00CE4042" w:rsidRDefault="00CE4042" w:rsidP="00CE4042">
      <w:pPr>
        <w:jc w:val="both"/>
        <w:rPr>
          <w:sz w:val="22"/>
          <w:szCs w:val="22"/>
        </w:rPr>
      </w:pPr>
    </w:p>
    <w:p w14:paraId="01987216" w14:textId="77777777" w:rsidR="00CE4042" w:rsidRDefault="00CE4042" w:rsidP="00CE4042">
      <w:pPr>
        <w:jc w:val="right"/>
        <w:rPr>
          <w:sz w:val="20"/>
          <w:szCs w:val="20"/>
        </w:rPr>
      </w:pPr>
    </w:p>
    <w:p w14:paraId="505D73F5" w14:textId="77777777" w:rsidR="00CE4042" w:rsidRPr="00423B06" w:rsidRDefault="00CE4042" w:rsidP="00CE404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C36602A" w14:textId="77777777" w:rsidR="00CE4042" w:rsidRPr="00012E38" w:rsidRDefault="00CE4042" w:rsidP="00CE4042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15633F07" w14:textId="77777777" w:rsidR="00CE4042" w:rsidRPr="00DA4EC0" w:rsidRDefault="00CE4042" w:rsidP="00CE4042"/>
    <w:p w14:paraId="1B75A20C" w14:textId="77777777" w:rsidR="00CE4042" w:rsidRPr="00F052A2" w:rsidRDefault="00CE4042" w:rsidP="00CE4042"/>
    <w:p w14:paraId="338CE601" w14:textId="77777777" w:rsidR="00FE545C" w:rsidRPr="007230B9" w:rsidRDefault="00FE545C" w:rsidP="007230B9"/>
    <w:sectPr w:rsidR="00FE545C" w:rsidRPr="007230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0D9DF" w14:textId="77777777" w:rsidR="00C129F0" w:rsidRDefault="00C129F0">
      <w:r>
        <w:separator/>
      </w:r>
    </w:p>
  </w:endnote>
  <w:endnote w:type="continuationSeparator" w:id="0">
    <w:p w14:paraId="4D792C40" w14:textId="77777777" w:rsidR="00C129F0" w:rsidRDefault="00C12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69120" w14:textId="77777777" w:rsidR="00CE7D96" w:rsidRDefault="00CE7D9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436A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AE40F" w14:textId="77777777" w:rsidR="00CE7D96" w:rsidRDefault="00CE7D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59EFE9" w14:textId="77777777" w:rsidR="00C129F0" w:rsidRDefault="00C129F0">
      <w:r>
        <w:separator/>
      </w:r>
    </w:p>
  </w:footnote>
  <w:footnote w:type="continuationSeparator" w:id="0">
    <w:p w14:paraId="2B9364E6" w14:textId="77777777" w:rsidR="00C129F0" w:rsidRDefault="00C12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F5C77" w14:textId="77777777" w:rsidR="00CE7D96" w:rsidRDefault="00CE7D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9C65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17C74" w14:textId="77777777" w:rsidR="00CE7D96" w:rsidRDefault="00CE7D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818930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35499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891027">
    <w:abstractNumId w:val="0"/>
  </w:num>
  <w:num w:numId="4" w16cid:durableId="654184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105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230B9"/>
    <w:rsid w:val="007748F0"/>
    <w:rsid w:val="007A4321"/>
    <w:rsid w:val="00833933"/>
    <w:rsid w:val="00853083"/>
    <w:rsid w:val="008B2F0C"/>
    <w:rsid w:val="008B4928"/>
    <w:rsid w:val="008D2AB8"/>
    <w:rsid w:val="008F1C66"/>
    <w:rsid w:val="00951DD3"/>
    <w:rsid w:val="00970FE4"/>
    <w:rsid w:val="00A0022B"/>
    <w:rsid w:val="00A346FE"/>
    <w:rsid w:val="00A47B4D"/>
    <w:rsid w:val="00A83018"/>
    <w:rsid w:val="00B774DC"/>
    <w:rsid w:val="00C129F0"/>
    <w:rsid w:val="00C969A6"/>
    <w:rsid w:val="00CA7D36"/>
    <w:rsid w:val="00CE4042"/>
    <w:rsid w:val="00CE7D96"/>
    <w:rsid w:val="00D24208"/>
    <w:rsid w:val="00D60C38"/>
    <w:rsid w:val="00D66893"/>
    <w:rsid w:val="00D90ACB"/>
    <w:rsid w:val="00DC1500"/>
    <w:rsid w:val="00E44371"/>
    <w:rsid w:val="00E949B0"/>
    <w:rsid w:val="00EA5EE6"/>
    <w:rsid w:val="00EC0BEA"/>
    <w:rsid w:val="00F00591"/>
    <w:rsid w:val="00F5105F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42959F"/>
  <w15:chartTrackingRefBased/>
  <w15:docId w15:val="{216F289E-3919-4804-8FB4-88A8BA259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04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468</Words>
  <Characters>4152</Characters>
  <Application>Microsoft Office Word</Application>
  <DocSecurity>0</DocSecurity>
  <Lines>101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2026-03-12T08:39:00Z</cp:lastPrinted>
  <dcterms:created xsi:type="dcterms:W3CDTF">2026-03-12T08:43:00Z</dcterms:created>
  <dcterms:modified xsi:type="dcterms:W3CDTF">2026-03-12T08:43:00Z</dcterms:modified>
</cp:coreProperties>
</file>