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BCFED" w14:textId="3C405510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C2DF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CA48A6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F5F041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2D8CD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D804EA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E56018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485A65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64AE23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1D65CC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7B2530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F27FC5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C09B7A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BD683A4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F84F07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A0AB0F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732FCF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A1F93C0" w14:textId="1FC76C04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3755A" w:rsidRPr="00B3755A">
        <w:rPr>
          <w:rFonts w:eastAsia="Times New Roman" w:cs="Calibri"/>
          <w:b/>
          <w:lang w:eastAsia="pl-PL"/>
        </w:rPr>
        <w:t xml:space="preserve">Dostawa </w:t>
      </w:r>
      <w:r w:rsidR="007C2DF9" w:rsidRPr="00B3755A">
        <w:rPr>
          <w:rFonts w:eastAsia="Times New Roman" w:cs="Calibri"/>
          <w:b/>
          <w:lang w:eastAsia="pl-PL"/>
        </w:rPr>
        <w:t>części</w:t>
      </w:r>
      <w:r w:rsidR="00B3755A" w:rsidRPr="00B3755A">
        <w:rPr>
          <w:rFonts w:eastAsia="Times New Roman" w:cs="Calibri"/>
          <w:b/>
          <w:lang w:eastAsia="pl-PL"/>
        </w:rPr>
        <w:t xml:space="preserve">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7C2DF9">
        <w:rPr>
          <w:rFonts w:eastAsia="Times New Roman" w:cs="Calibri"/>
          <w:lang w:eastAsia="pl-PL"/>
        </w:rPr>
        <w:t xml:space="preserve">nr sprawy: </w:t>
      </w:r>
      <w:r w:rsidR="007C2DF9" w:rsidRPr="007C2DF9">
        <w:rPr>
          <w:rFonts w:eastAsia="Times New Roman" w:cs="Calibri"/>
          <w:b/>
          <w:bCs/>
          <w:lang w:eastAsia="pl-PL"/>
        </w:rPr>
        <w:t>KC-DE-zp.25.28.2026</w:t>
      </w:r>
      <w:r w:rsidR="007C2DF9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8742EE6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C381AF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F6EBD9D" w14:textId="5B14093F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7C2DF9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66CE1B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A1BED5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C6DF85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DD804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98F90C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3B2838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26CC35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18E864B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42C165A" w14:textId="40879465" w:rsidR="005103B9" w:rsidRPr="009475A8" w:rsidRDefault="008F3D36" w:rsidP="007C2DF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67138" w14:textId="77777777" w:rsidR="00FE3750" w:rsidRDefault="00FE3750" w:rsidP="0038231F">
      <w:pPr>
        <w:spacing w:after="0" w:line="240" w:lineRule="auto"/>
      </w:pPr>
      <w:r>
        <w:separator/>
      </w:r>
    </w:p>
  </w:endnote>
  <w:endnote w:type="continuationSeparator" w:id="0">
    <w:p w14:paraId="116B816C" w14:textId="77777777" w:rsidR="00FE3750" w:rsidRDefault="00FE37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6D240" w14:textId="77777777" w:rsidR="00B3755A" w:rsidRDefault="00B375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68E3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DB98FE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DB50" w14:textId="77777777" w:rsidR="00B3755A" w:rsidRDefault="00B375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7AE6E" w14:textId="77777777" w:rsidR="00FE3750" w:rsidRDefault="00FE3750" w:rsidP="0038231F">
      <w:pPr>
        <w:spacing w:after="0" w:line="240" w:lineRule="auto"/>
      </w:pPr>
      <w:r>
        <w:separator/>
      </w:r>
    </w:p>
  </w:footnote>
  <w:footnote w:type="continuationSeparator" w:id="0">
    <w:p w14:paraId="7964FA8B" w14:textId="77777777" w:rsidR="00FE3750" w:rsidRDefault="00FE3750" w:rsidP="0038231F">
      <w:pPr>
        <w:spacing w:after="0" w:line="240" w:lineRule="auto"/>
      </w:pPr>
      <w:r>
        <w:continuationSeparator/>
      </w:r>
    </w:p>
  </w:footnote>
  <w:footnote w:id="1">
    <w:p w14:paraId="6A31E14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69D7C6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52187" w14:textId="77777777" w:rsidR="00B3755A" w:rsidRDefault="00B375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3E5F9" w14:textId="77777777" w:rsidR="00B3755A" w:rsidRDefault="00B375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EAD7C" w14:textId="77777777" w:rsidR="00B3755A" w:rsidRDefault="00B375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948347">
    <w:abstractNumId w:val="7"/>
  </w:num>
  <w:num w:numId="2" w16cid:durableId="1966233319">
    <w:abstractNumId w:val="0"/>
  </w:num>
  <w:num w:numId="3" w16cid:durableId="797837560">
    <w:abstractNumId w:val="6"/>
  </w:num>
  <w:num w:numId="4" w16cid:durableId="1384720992">
    <w:abstractNumId w:val="9"/>
  </w:num>
  <w:num w:numId="5" w16cid:durableId="1308168072">
    <w:abstractNumId w:val="8"/>
  </w:num>
  <w:num w:numId="6" w16cid:durableId="42950753">
    <w:abstractNumId w:val="5"/>
  </w:num>
  <w:num w:numId="7" w16cid:durableId="988287175">
    <w:abstractNumId w:val="1"/>
  </w:num>
  <w:num w:numId="8" w16cid:durableId="1300377798">
    <w:abstractNumId w:val="3"/>
  </w:num>
  <w:num w:numId="9" w16cid:durableId="1445072932">
    <w:abstractNumId w:val="2"/>
  </w:num>
  <w:num w:numId="10" w16cid:durableId="2014992891">
    <w:abstractNumId w:val="4"/>
  </w:num>
  <w:num w:numId="11" w16cid:durableId="8215065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8C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DF9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48C1"/>
    <w:rsid w:val="00AE6FF2"/>
    <w:rsid w:val="00B0088C"/>
    <w:rsid w:val="00B15219"/>
    <w:rsid w:val="00B15FD3"/>
    <w:rsid w:val="00B34079"/>
    <w:rsid w:val="00B3755A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375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F753C"/>
  <w15:chartTrackingRefBased/>
  <w15:docId w15:val="{B81B6B03-9806-4734-942E-F2E3E968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283</Words>
  <Characters>1902</Characters>
  <Application>Microsoft Office Word</Application>
  <DocSecurity>0</DocSecurity>
  <Lines>48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2026-03-12T08:43:00Z</dcterms:created>
  <dcterms:modified xsi:type="dcterms:W3CDTF">2026-03-12T08:45:00Z</dcterms:modified>
</cp:coreProperties>
</file>