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0A440" w14:textId="77777777" w:rsidR="00CF7835" w:rsidRPr="006437EC" w:rsidRDefault="006C24E0" w:rsidP="00CF7835">
      <w:pPr>
        <w:spacing w:after="600"/>
        <w:jc w:val="right"/>
      </w:pPr>
      <w:r w:rsidRPr="006437EC">
        <w:t>Niepołomice</w:t>
      </w:r>
      <w:r w:rsidR="00CF7835" w:rsidRPr="006437EC">
        <w:t xml:space="preserve"> dnia: </w:t>
      </w:r>
      <w:r w:rsidRPr="006437EC">
        <w:t>2026-03-19</w:t>
      </w:r>
    </w:p>
    <w:p w14:paraId="0AAA149A" w14:textId="77777777" w:rsidR="00CF7835" w:rsidRPr="006437EC" w:rsidRDefault="006C24E0" w:rsidP="00CF7835">
      <w:pPr>
        <w:spacing w:line="360" w:lineRule="auto"/>
        <w:rPr>
          <w:b/>
          <w:bCs/>
        </w:rPr>
      </w:pPr>
      <w:r w:rsidRPr="006437EC">
        <w:rPr>
          <w:b/>
          <w:bCs/>
        </w:rPr>
        <w:t>GMINA NIEPOŁOMICE</w:t>
      </w:r>
    </w:p>
    <w:p w14:paraId="39E51A42" w14:textId="77777777" w:rsidR="00CF7835" w:rsidRPr="006437EC" w:rsidRDefault="006C24E0" w:rsidP="00CF7835">
      <w:pPr>
        <w:spacing w:line="360" w:lineRule="auto"/>
      </w:pPr>
      <w:r w:rsidRPr="006437EC">
        <w:t>Pl. Zwycięstwa</w:t>
      </w:r>
      <w:r w:rsidR="00CF7835" w:rsidRPr="006437EC">
        <w:t xml:space="preserve"> </w:t>
      </w:r>
      <w:r w:rsidRPr="006437EC">
        <w:t>13</w:t>
      </w:r>
    </w:p>
    <w:p w14:paraId="252D264D" w14:textId="77777777" w:rsidR="00CF7835" w:rsidRPr="006437EC" w:rsidRDefault="006C24E0" w:rsidP="00CF7835">
      <w:r w:rsidRPr="006437EC">
        <w:t>32-005</w:t>
      </w:r>
      <w:r w:rsidR="00CF7835" w:rsidRPr="006437EC">
        <w:t xml:space="preserve"> </w:t>
      </w:r>
      <w:r w:rsidRPr="006437EC">
        <w:t>Niepołomice</w:t>
      </w:r>
    </w:p>
    <w:p w14:paraId="6F9CDCDB" w14:textId="3DF5B9B4" w:rsidR="00CF7835" w:rsidRPr="006437EC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6437EC" w14:paraId="594A978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D1A8EE" w14:textId="77777777" w:rsidR="00CF7835" w:rsidRPr="006437EC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6437EC">
              <w:rPr>
                <w:b/>
                <w:spacing w:val="20"/>
              </w:rPr>
              <w:t>INFORMACJA Z OTWARCIA OFERT</w:t>
            </w:r>
          </w:p>
        </w:tc>
      </w:tr>
    </w:tbl>
    <w:p w14:paraId="1DA46453" w14:textId="77777777" w:rsidR="00CF7835" w:rsidRPr="006437EC" w:rsidRDefault="00CF7835" w:rsidP="00CF7835">
      <w:pPr>
        <w:pStyle w:val="Nagwek"/>
        <w:tabs>
          <w:tab w:val="clear" w:pos="4536"/>
        </w:tabs>
        <w:spacing w:after="360"/>
      </w:pPr>
      <w:r w:rsidRPr="006437EC">
        <w:tab/>
        <w:t xml:space="preserve"> </w:t>
      </w:r>
    </w:p>
    <w:p w14:paraId="46A979CD" w14:textId="77777777" w:rsidR="00CF7835" w:rsidRPr="006437EC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6437EC">
        <w:rPr>
          <w:rFonts w:eastAsia="Calibri"/>
          <w:lang w:eastAsia="en-US"/>
        </w:rPr>
        <w:t xml:space="preserve">Dotyczy </w:t>
      </w:r>
      <w:r w:rsidRPr="006437EC">
        <w:t>postępowania o udzielenie zamówienia publicznego</w:t>
      </w:r>
      <w:r w:rsidRPr="006437E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437EC" w14:paraId="224A6FC7" w14:textId="77777777" w:rsidTr="000C1C6D">
        <w:tc>
          <w:tcPr>
            <w:tcW w:w="2269" w:type="dxa"/>
          </w:tcPr>
          <w:p w14:paraId="6EB28968" w14:textId="77777777" w:rsidR="00CF7835" w:rsidRPr="006437EC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437EC">
              <w:t>Nazwa zamówienia:</w:t>
            </w:r>
          </w:p>
        </w:tc>
        <w:tc>
          <w:tcPr>
            <w:tcW w:w="6803" w:type="dxa"/>
          </w:tcPr>
          <w:p w14:paraId="524E561D" w14:textId="77777777" w:rsidR="00CF7835" w:rsidRPr="006437EC" w:rsidRDefault="006C24E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437EC">
              <w:rPr>
                <w:bCs/>
              </w:rPr>
              <w:t>Zakup i dostawa autobusu przystosowanego do przewozu osób z niepełnosprawnościami, w tym osób poruszających się na wózkach inwalidzkich, na potrzeby Środowiskowego Domu Samopomocy w Niepołomicach</w:t>
            </w:r>
            <w:r w:rsidR="00CF7835" w:rsidRPr="006437EC">
              <w:rPr>
                <w:bCs/>
              </w:rPr>
              <w:t>.</w:t>
            </w:r>
          </w:p>
        </w:tc>
      </w:tr>
      <w:tr w:rsidR="006C24E0" w:rsidRPr="006437EC" w14:paraId="2E29EBDB" w14:textId="77777777" w:rsidTr="00CF4665">
        <w:tc>
          <w:tcPr>
            <w:tcW w:w="2269" w:type="dxa"/>
          </w:tcPr>
          <w:p w14:paraId="1CAEE595" w14:textId="77777777" w:rsidR="006C24E0" w:rsidRPr="006437EC" w:rsidRDefault="006C24E0" w:rsidP="00CF46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437EC">
              <w:t>Numer referencyjny:</w:t>
            </w:r>
          </w:p>
        </w:tc>
        <w:tc>
          <w:tcPr>
            <w:tcW w:w="6803" w:type="dxa"/>
          </w:tcPr>
          <w:p w14:paraId="7CAA591F" w14:textId="77777777" w:rsidR="006C24E0" w:rsidRPr="006437EC" w:rsidRDefault="006C24E0" w:rsidP="00CF46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437EC">
              <w:rPr>
                <w:bCs/>
              </w:rPr>
              <w:t>ZP.271.9.2026</w:t>
            </w:r>
          </w:p>
        </w:tc>
      </w:tr>
    </w:tbl>
    <w:p w14:paraId="1949F220" w14:textId="3F608B1A" w:rsidR="00D665F5" w:rsidRPr="006437EC" w:rsidRDefault="00D665F5" w:rsidP="00CF7835">
      <w:pPr>
        <w:spacing w:before="480" w:line="360" w:lineRule="auto"/>
        <w:jc w:val="both"/>
      </w:pPr>
      <w:r w:rsidRPr="006437EC">
        <w:t>Zamawiający, działając na podstawie art. 22</w:t>
      </w:r>
      <w:r w:rsidR="00601802" w:rsidRPr="006437EC">
        <w:t>2</w:t>
      </w:r>
      <w:r w:rsidRPr="006437EC">
        <w:t xml:space="preserve"> ust. 5 </w:t>
      </w:r>
      <w:r w:rsidRPr="006437EC">
        <w:rPr>
          <w:bCs/>
        </w:rPr>
        <w:t>ustawy z dnia 11 września 2019r. Prawo zamówień publicznych</w:t>
      </w:r>
      <w:r w:rsidRPr="006437EC">
        <w:t xml:space="preserve"> </w:t>
      </w:r>
      <w:r w:rsidR="006C24E0" w:rsidRPr="006437EC">
        <w:t>(</w:t>
      </w:r>
      <w:proofErr w:type="spellStart"/>
      <w:r w:rsidR="006C24E0" w:rsidRPr="006437EC">
        <w:t>t.j</w:t>
      </w:r>
      <w:proofErr w:type="spellEnd"/>
      <w:r w:rsidR="006C24E0" w:rsidRPr="006437EC">
        <w:t>. Dz. U. z 2024 r. poz. 1320 z</w:t>
      </w:r>
      <w:r w:rsidR="006437EC">
        <w:t>e</w:t>
      </w:r>
      <w:r w:rsidR="006C24E0" w:rsidRPr="006437EC">
        <w:t xml:space="preserve"> zm.)</w:t>
      </w:r>
      <w:r w:rsidR="00490DC0" w:rsidRPr="006437EC">
        <w:t xml:space="preserve"> </w:t>
      </w:r>
      <w:r w:rsidRPr="006437EC">
        <w:t>udostępnia</w:t>
      </w:r>
      <w:r w:rsidR="00F95C33" w:rsidRPr="006437EC">
        <w:t xml:space="preserve"> </w:t>
      </w:r>
      <w:r w:rsidR="004C7E9B" w:rsidRPr="006437EC">
        <w:t>informacj</w:t>
      </w:r>
      <w:r w:rsidR="00577BC6" w:rsidRPr="006437EC">
        <w:t>ę</w:t>
      </w:r>
      <w:r w:rsidR="00035488" w:rsidRPr="006437EC">
        <w:t xml:space="preserve"> z otwarcia ofert</w:t>
      </w:r>
      <w:r w:rsidR="00577BC6" w:rsidRPr="006437EC">
        <w:t>.</w:t>
      </w:r>
    </w:p>
    <w:p w14:paraId="44DA66A1" w14:textId="77777777" w:rsidR="00A80738" w:rsidRPr="006437EC" w:rsidRDefault="00D665F5" w:rsidP="00CF7835">
      <w:pPr>
        <w:spacing w:before="120" w:after="120" w:line="360" w:lineRule="auto"/>
        <w:jc w:val="both"/>
      </w:pPr>
      <w:r w:rsidRPr="006437EC">
        <w:t>Podczas otwarcia ofert, mającego miejsce</w:t>
      </w:r>
      <w:r w:rsidR="00FF4AB1" w:rsidRPr="006437EC">
        <w:t xml:space="preserve"> w dniu </w:t>
      </w:r>
      <w:r w:rsidR="006C24E0" w:rsidRPr="006437EC">
        <w:t>19/03/2026</w:t>
      </w:r>
      <w:r w:rsidR="00FF4AB1" w:rsidRPr="006437EC">
        <w:t xml:space="preserve"> o godz. </w:t>
      </w:r>
      <w:r w:rsidR="006C24E0" w:rsidRPr="006437EC">
        <w:t>09:30</w:t>
      </w:r>
      <w:r w:rsidRPr="006437EC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6437EC" w14:paraId="7C71CFBF" w14:textId="77777777" w:rsidTr="000C1C6D">
        <w:tc>
          <w:tcPr>
            <w:tcW w:w="1276" w:type="dxa"/>
            <w:shd w:val="clear" w:color="auto" w:fill="F2F2F2"/>
            <w:vAlign w:val="center"/>
          </w:tcPr>
          <w:p w14:paraId="09A00063" w14:textId="77777777" w:rsidR="00D665F5" w:rsidRPr="006437EC" w:rsidRDefault="00960CEB" w:rsidP="003F57CD">
            <w:pPr>
              <w:spacing w:before="120" w:after="120"/>
              <w:jc w:val="center"/>
            </w:pPr>
            <w:r w:rsidRPr="006437EC">
              <w:t>O</w:t>
            </w:r>
            <w:r w:rsidR="00D665F5" w:rsidRPr="006437EC">
              <w:t>fert</w:t>
            </w:r>
            <w:r w:rsidRPr="006437EC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A3B9DE5" w14:textId="77777777" w:rsidR="00D665F5" w:rsidRPr="006437EC" w:rsidRDefault="00D665F5" w:rsidP="003F57CD">
            <w:pPr>
              <w:spacing w:before="120" w:after="120"/>
              <w:jc w:val="center"/>
            </w:pPr>
            <w:r w:rsidRPr="006437EC">
              <w:t>Nazwa</w:t>
            </w:r>
            <w:r w:rsidR="003F57CD" w:rsidRPr="006437EC">
              <w:t xml:space="preserve"> </w:t>
            </w:r>
            <w:r w:rsidRPr="006437EC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C25426B" w14:textId="77777777" w:rsidR="00D665F5" w:rsidRPr="006437EC" w:rsidRDefault="00D665F5" w:rsidP="003F57CD">
            <w:pPr>
              <w:spacing w:before="120" w:after="120"/>
              <w:jc w:val="center"/>
            </w:pPr>
            <w:r w:rsidRPr="006437EC">
              <w:t>Cena oferty</w:t>
            </w:r>
          </w:p>
        </w:tc>
      </w:tr>
      <w:tr w:rsidR="006C24E0" w:rsidRPr="006437EC" w14:paraId="6271529C" w14:textId="77777777" w:rsidTr="00CF4665">
        <w:tc>
          <w:tcPr>
            <w:tcW w:w="1276" w:type="dxa"/>
            <w:vAlign w:val="center"/>
          </w:tcPr>
          <w:p w14:paraId="353BBA2A" w14:textId="77777777" w:rsidR="006C24E0" w:rsidRPr="006437EC" w:rsidRDefault="006C24E0" w:rsidP="00CF4665">
            <w:pPr>
              <w:spacing w:before="80" w:after="80"/>
              <w:jc w:val="center"/>
            </w:pPr>
            <w:r w:rsidRPr="006437EC">
              <w:t>1</w:t>
            </w:r>
          </w:p>
        </w:tc>
        <w:tc>
          <w:tcPr>
            <w:tcW w:w="4961" w:type="dxa"/>
          </w:tcPr>
          <w:p w14:paraId="4F61A6C3" w14:textId="77777777" w:rsidR="006C24E0" w:rsidRPr="006437EC" w:rsidRDefault="006C24E0" w:rsidP="00CF4665">
            <w:pPr>
              <w:spacing w:before="80" w:after="40"/>
            </w:pPr>
            <w:r w:rsidRPr="006437EC">
              <w:t xml:space="preserve">AUTOMET </w:t>
            </w:r>
            <w:proofErr w:type="spellStart"/>
            <w:r w:rsidRPr="006437EC">
              <w:t>Group</w:t>
            </w:r>
            <w:proofErr w:type="spellEnd"/>
            <w:r w:rsidRPr="006437EC">
              <w:t xml:space="preserve"> Sp. z o.o.</w:t>
            </w:r>
          </w:p>
          <w:p w14:paraId="704767F2" w14:textId="295EB502" w:rsidR="006C24E0" w:rsidRPr="006437EC" w:rsidRDefault="006437EC" w:rsidP="00CF4665">
            <w:r>
              <w:t xml:space="preserve">Ul. </w:t>
            </w:r>
            <w:r w:rsidR="006C24E0" w:rsidRPr="006437EC">
              <w:t>Henryka Stankiewicza</w:t>
            </w:r>
            <w:r w:rsidR="006C24E0" w:rsidRPr="006437EC">
              <w:t xml:space="preserve"> </w:t>
            </w:r>
            <w:r w:rsidR="006C24E0" w:rsidRPr="006437EC">
              <w:t>4</w:t>
            </w:r>
            <w:r w:rsidR="006C24E0" w:rsidRPr="006437EC">
              <w:t xml:space="preserve"> </w:t>
            </w:r>
          </w:p>
          <w:p w14:paraId="7E6B9856" w14:textId="77777777" w:rsidR="006C24E0" w:rsidRPr="006437EC" w:rsidRDefault="006C24E0" w:rsidP="00CF4665">
            <w:pPr>
              <w:spacing w:after="80"/>
              <w:jc w:val="both"/>
            </w:pPr>
            <w:r w:rsidRPr="006437EC">
              <w:t>38-500</w:t>
            </w:r>
            <w:r w:rsidRPr="006437EC">
              <w:t xml:space="preserve"> </w:t>
            </w:r>
            <w:r w:rsidRPr="006437EC">
              <w:t>Sanok</w:t>
            </w:r>
          </w:p>
        </w:tc>
        <w:tc>
          <w:tcPr>
            <w:tcW w:w="2835" w:type="dxa"/>
            <w:vAlign w:val="center"/>
          </w:tcPr>
          <w:p w14:paraId="00C00AF7" w14:textId="77777777" w:rsidR="006C24E0" w:rsidRPr="006437EC" w:rsidRDefault="006C24E0" w:rsidP="00CF4665">
            <w:pPr>
              <w:spacing w:before="80" w:after="80"/>
              <w:jc w:val="center"/>
            </w:pPr>
            <w:r w:rsidRPr="006437EC">
              <w:t>369 861.00 zł</w:t>
            </w:r>
          </w:p>
        </w:tc>
      </w:tr>
      <w:tr w:rsidR="006C24E0" w:rsidRPr="006437EC" w14:paraId="0B2DE22E" w14:textId="77777777" w:rsidTr="00CF4665">
        <w:tc>
          <w:tcPr>
            <w:tcW w:w="1276" w:type="dxa"/>
            <w:vAlign w:val="center"/>
          </w:tcPr>
          <w:p w14:paraId="307B234F" w14:textId="77777777" w:rsidR="006C24E0" w:rsidRPr="006437EC" w:rsidRDefault="006C24E0" w:rsidP="00CF4665">
            <w:pPr>
              <w:spacing w:before="80" w:after="80"/>
              <w:jc w:val="center"/>
            </w:pPr>
            <w:r w:rsidRPr="006437EC">
              <w:t>2</w:t>
            </w:r>
          </w:p>
        </w:tc>
        <w:tc>
          <w:tcPr>
            <w:tcW w:w="4961" w:type="dxa"/>
          </w:tcPr>
          <w:p w14:paraId="7F065D92" w14:textId="77777777" w:rsidR="006C24E0" w:rsidRPr="006437EC" w:rsidRDefault="006C24E0" w:rsidP="00CF4665">
            <w:pPr>
              <w:spacing w:before="80" w:after="40"/>
            </w:pPr>
            <w:r w:rsidRPr="006437EC">
              <w:t>Sobiesław Zasada Automotive Sp. Z O.O. Sp. Jawna</w:t>
            </w:r>
          </w:p>
          <w:p w14:paraId="32409C02" w14:textId="1394985A" w:rsidR="006C24E0" w:rsidRPr="006437EC" w:rsidRDefault="006437EC" w:rsidP="00CF4665">
            <w:r>
              <w:t xml:space="preserve">Ul. </w:t>
            </w:r>
            <w:r w:rsidR="006C24E0" w:rsidRPr="006437EC">
              <w:t>Armii Krajowej</w:t>
            </w:r>
            <w:r w:rsidR="006C24E0" w:rsidRPr="006437EC">
              <w:t xml:space="preserve"> </w:t>
            </w:r>
            <w:r w:rsidR="006C24E0" w:rsidRPr="006437EC">
              <w:t>19</w:t>
            </w:r>
            <w:r w:rsidR="006C24E0" w:rsidRPr="006437EC">
              <w:t xml:space="preserve"> </w:t>
            </w:r>
          </w:p>
          <w:p w14:paraId="73ADB6D7" w14:textId="37B6A603" w:rsidR="006C24E0" w:rsidRPr="006437EC" w:rsidRDefault="006437EC" w:rsidP="00CF4665">
            <w:pPr>
              <w:spacing w:after="80"/>
              <w:jc w:val="both"/>
            </w:pPr>
            <w:r>
              <w:t>30-150 Kraków</w:t>
            </w:r>
          </w:p>
        </w:tc>
        <w:tc>
          <w:tcPr>
            <w:tcW w:w="2835" w:type="dxa"/>
            <w:vAlign w:val="center"/>
          </w:tcPr>
          <w:p w14:paraId="6A4C4632" w14:textId="77777777" w:rsidR="006C24E0" w:rsidRPr="006437EC" w:rsidRDefault="006C24E0" w:rsidP="00CF4665">
            <w:pPr>
              <w:spacing w:before="80" w:after="80"/>
              <w:jc w:val="center"/>
            </w:pPr>
            <w:r w:rsidRPr="006437EC">
              <w:t>474 165.00 zł</w:t>
            </w:r>
          </w:p>
        </w:tc>
      </w:tr>
      <w:tr w:rsidR="006C24E0" w:rsidRPr="006437EC" w14:paraId="6877B89F" w14:textId="77777777" w:rsidTr="00CF4665">
        <w:tc>
          <w:tcPr>
            <w:tcW w:w="1276" w:type="dxa"/>
            <w:vAlign w:val="center"/>
          </w:tcPr>
          <w:p w14:paraId="7A4AB568" w14:textId="77777777" w:rsidR="006C24E0" w:rsidRPr="006437EC" w:rsidRDefault="006C24E0" w:rsidP="00CF4665">
            <w:pPr>
              <w:spacing w:before="80" w:after="80"/>
              <w:jc w:val="center"/>
            </w:pPr>
            <w:r w:rsidRPr="006437EC">
              <w:t>3</w:t>
            </w:r>
          </w:p>
        </w:tc>
        <w:tc>
          <w:tcPr>
            <w:tcW w:w="4961" w:type="dxa"/>
          </w:tcPr>
          <w:p w14:paraId="1F1E478D" w14:textId="750B8FD6" w:rsidR="006C24E0" w:rsidRPr="006437EC" w:rsidRDefault="006C24E0" w:rsidP="00CF4665">
            <w:pPr>
              <w:spacing w:before="80" w:after="40"/>
            </w:pPr>
            <w:proofErr w:type="spellStart"/>
            <w:r w:rsidRPr="006437EC">
              <w:t>Biedulewicz</w:t>
            </w:r>
            <w:proofErr w:type="spellEnd"/>
            <w:r w:rsidRPr="006437EC">
              <w:t xml:space="preserve"> Jerzy Jan Przedsiębiorstwo Usługowe </w:t>
            </w:r>
            <w:r w:rsidR="006437EC">
              <w:br/>
            </w:r>
            <w:r w:rsidRPr="006437EC">
              <w:t>Bus Service</w:t>
            </w:r>
          </w:p>
          <w:p w14:paraId="67ABADEF" w14:textId="496FE21F" w:rsidR="006C24E0" w:rsidRPr="006437EC" w:rsidRDefault="006437EC" w:rsidP="00CF4665">
            <w:r>
              <w:t xml:space="preserve">Ul.  </w:t>
            </w:r>
            <w:r w:rsidR="006C24E0" w:rsidRPr="006437EC">
              <w:t>Portowa</w:t>
            </w:r>
            <w:r w:rsidR="006C24E0" w:rsidRPr="006437EC">
              <w:t xml:space="preserve"> </w:t>
            </w:r>
            <w:r w:rsidR="006C24E0" w:rsidRPr="006437EC">
              <w:t>44</w:t>
            </w:r>
            <w:r w:rsidR="006C24E0" w:rsidRPr="006437EC">
              <w:t xml:space="preserve"> </w:t>
            </w:r>
          </w:p>
          <w:p w14:paraId="403C8F21" w14:textId="77777777" w:rsidR="006C24E0" w:rsidRPr="006437EC" w:rsidRDefault="006C24E0" w:rsidP="00CF4665">
            <w:pPr>
              <w:spacing w:after="80"/>
              <w:jc w:val="both"/>
            </w:pPr>
            <w:r w:rsidRPr="006437EC">
              <w:t>16-300</w:t>
            </w:r>
            <w:r w:rsidRPr="006437EC">
              <w:t xml:space="preserve"> </w:t>
            </w:r>
            <w:r w:rsidRPr="006437EC">
              <w:t>Augustów</w:t>
            </w:r>
          </w:p>
        </w:tc>
        <w:tc>
          <w:tcPr>
            <w:tcW w:w="2835" w:type="dxa"/>
            <w:vAlign w:val="center"/>
          </w:tcPr>
          <w:p w14:paraId="6E4BAEA4" w14:textId="77777777" w:rsidR="006C24E0" w:rsidRPr="006437EC" w:rsidRDefault="006C24E0" w:rsidP="00CF4665">
            <w:pPr>
              <w:spacing w:before="80" w:after="80"/>
              <w:jc w:val="center"/>
            </w:pPr>
            <w:r w:rsidRPr="006437EC">
              <w:t>439 356.00 zł</w:t>
            </w:r>
          </w:p>
        </w:tc>
      </w:tr>
      <w:tr w:rsidR="006C24E0" w:rsidRPr="006437EC" w14:paraId="5F9CDF38" w14:textId="77777777" w:rsidTr="00CF4665">
        <w:tc>
          <w:tcPr>
            <w:tcW w:w="1276" w:type="dxa"/>
            <w:vAlign w:val="center"/>
          </w:tcPr>
          <w:p w14:paraId="53F28D18" w14:textId="77777777" w:rsidR="006C24E0" w:rsidRPr="006437EC" w:rsidRDefault="006C24E0" w:rsidP="00CF4665">
            <w:pPr>
              <w:spacing w:before="80" w:after="80"/>
              <w:jc w:val="center"/>
            </w:pPr>
            <w:r w:rsidRPr="006437EC">
              <w:t>4</w:t>
            </w:r>
          </w:p>
        </w:tc>
        <w:tc>
          <w:tcPr>
            <w:tcW w:w="4961" w:type="dxa"/>
          </w:tcPr>
          <w:p w14:paraId="1B1BA9B0" w14:textId="77777777" w:rsidR="006C24E0" w:rsidRPr="006437EC" w:rsidRDefault="006C24E0" w:rsidP="00CF4665">
            <w:pPr>
              <w:spacing w:before="80" w:after="40"/>
            </w:pPr>
            <w:r w:rsidRPr="006437EC">
              <w:t>"CMS Auto" Spółka z ograniczoną odpowiedzialnością</w:t>
            </w:r>
          </w:p>
          <w:p w14:paraId="0F4981DC" w14:textId="77777777" w:rsidR="006C24E0" w:rsidRPr="006437EC" w:rsidRDefault="006C24E0" w:rsidP="00CF4665">
            <w:r w:rsidRPr="006437EC">
              <w:t>Al. Piłsudskiego</w:t>
            </w:r>
            <w:r w:rsidRPr="006437EC">
              <w:t xml:space="preserve"> </w:t>
            </w:r>
            <w:r w:rsidRPr="006437EC">
              <w:t>67</w:t>
            </w:r>
            <w:r w:rsidRPr="006437EC">
              <w:t xml:space="preserve"> </w:t>
            </w:r>
          </w:p>
          <w:p w14:paraId="12077BE3" w14:textId="77777777" w:rsidR="006C24E0" w:rsidRPr="006437EC" w:rsidRDefault="006C24E0" w:rsidP="00CF4665">
            <w:pPr>
              <w:spacing w:after="80"/>
              <w:jc w:val="both"/>
            </w:pPr>
            <w:r w:rsidRPr="006437EC">
              <w:t>05-070</w:t>
            </w:r>
            <w:r w:rsidRPr="006437EC">
              <w:t xml:space="preserve"> </w:t>
            </w:r>
            <w:r w:rsidRPr="006437EC">
              <w:t>Sulejówek</w:t>
            </w:r>
          </w:p>
        </w:tc>
        <w:tc>
          <w:tcPr>
            <w:tcW w:w="2835" w:type="dxa"/>
            <w:vAlign w:val="center"/>
          </w:tcPr>
          <w:p w14:paraId="44287853" w14:textId="77777777" w:rsidR="006C24E0" w:rsidRPr="006437EC" w:rsidRDefault="006C24E0" w:rsidP="00CF4665">
            <w:pPr>
              <w:spacing w:before="80" w:after="80"/>
              <w:jc w:val="center"/>
            </w:pPr>
            <w:r w:rsidRPr="006437EC">
              <w:t>356 085.00 zł</w:t>
            </w:r>
          </w:p>
        </w:tc>
      </w:tr>
      <w:tr w:rsidR="006C24E0" w:rsidRPr="006437EC" w14:paraId="00BF7415" w14:textId="77777777" w:rsidTr="00CF4665">
        <w:tc>
          <w:tcPr>
            <w:tcW w:w="1276" w:type="dxa"/>
            <w:vAlign w:val="center"/>
          </w:tcPr>
          <w:p w14:paraId="202C43BC" w14:textId="77777777" w:rsidR="006C24E0" w:rsidRPr="006437EC" w:rsidRDefault="006C24E0" w:rsidP="00CF4665">
            <w:pPr>
              <w:spacing w:before="80" w:after="80"/>
              <w:jc w:val="center"/>
            </w:pPr>
            <w:r w:rsidRPr="006437EC">
              <w:t>5</w:t>
            </w:r>
          </w:p>
        </w:tc>
        <w:tc>
          <w:tcPr>
            <w:tcW w:w="4961" w:type="dxa"/>
          </w:tcPr>
          <w:p w14:paraId="5D2F3559" w14:textId="77777777" w:rsidR="006C24E0" w:rsidRPr="006437EC" w:rsidRDefault="006C24E0" w:rsidP="00CF4665">
            <w:pPr>
              <w:spacing w:before="80" w:after="40"/>
            </w:pPr>
            <w:r w:rsidRPr="006437EC">
              <w:t>TRUCK IMPORT - EXPORT WYNAJEM SP. Z O. O.</w:t>
            </w:r>
          </w:p>
          <w:p w14:paraId="771E7E0E" w14:textId="77777777" w:rsidR="006C24E0" w:rsidRPr="006437EC" w:rsidRDefault="006C24E0" w:rsidP="00CF4665">
            <w:r w:rsidRPr="006437EC">
              <w:t>Żurawia</w:t>
            </w:r>
            <w:r w:rsidRPr="006437EC">
              <w:t xml:space="preserve"> </w:t>
            </w:r>
            <w:r w:rsidRPr="006437EC">
              <w:t>43/201</w:t>
            </w:r>
            <w:r w:rsidRPr="006437EC">
              <w:t xml:space="preserve"> </w:t>
            </w:r>
          </w:p>
          <w:p w14:paraId="67D6E069" w14:textId="77777777" w:rsidR="006C24E0" w:rsidRPr="006437EC" w:rsidRDefault="006C24E0" w:rsidP="00CF4665">
            <w:pPr>
              <w:spacing w:after="80"/>
              <w:jc w:val="both"/>
            </w:pPr>
            <w:r w:rsidRPr="006437EC">
              <w:t>00-680</w:t>
            </w:r>
            <w:r w:rsidRPr="006437EC">
              <w:t xml:space="preserve"> </w:t>
            </w:r>
            <w:r w:rsidRPr="006437EC">
              <w:t>Warszawa</w:t>
            </w:r>
          </w:p>
        </w:tc>
        <w:tc>
          <w:tcPr>
            <w:tcW w:w="2835" w:type="dxa"/>
            <w:vAlign w:val="center"/>
          </w:tcPr>
          <w:p w14:paraId="396C09C4" w14:textId="77777777" w:rsidR="006C24E0" w:rsidRPr="006437EC" w:rsidRDefault="006C24E0" w:rsidP="00CF4665">
            <w:pPr>
              <w:spacing w:before="80" w:after="80"/>
              <w:jc w:val="center"/>
            </w:pPr>
            <w:r w:rsidRPr="006437EC">
              <w:t>366 540.00 zł</w:t>
            </w:r>
          </w:p>
        </w:tc>
      </w:tr>
    </w:tbl>
    <w:p w14:paraId="4BD4EEDE" w14:textId="77777777" w:rsidR="0069085C" w:rsidRPr="006437EC" w:rsidRDefault="0069085C" w:rsidP="00A80738">
      <w:pPr>
        <w:spacing w:before="120" w:after="120"/>
        <w:jc w:val="both"/>
      </w:pPr>
    </w:p>
    <w:p w14:paraId="42DC9F0E" w14:textId="77777777" w:rsidR="00577BC6" w:rsidRPr="006437EC" w:rsidRDefault="00577BC6" w:rsidP="00A80738">
      <w:pPr>
        <w:spacing w:before="120" w:after="120"/>
        <w:jc w:val="both"/>
      </w:pPr>
    </w:p>
    <w:sectPr w:rsidR="00577BC6" w:rsidRPr="006437EC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27352" w14:textId="77777777" w:rsidR="00DB7085" w:rsidRDefault="00DB7085">
      <w:r>
        <w:separator/>
      </w:r>
    </w:p>
  </w:endnote>
  <w:endnote w:type="continuationSeparator" w:id="0">
    <w:p w14:paraId="2466D629" w14:textId="77777777" w:rsidR="00DB7085" w:rsidRDefault="00DB7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5D1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0D6CC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59A80" w14:textId="30782BDB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630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9B3B9" w14:textId="77777777" w:rsidR="009F189D" w:rsidRDefault="009F189D">
    <w:pPr>
      <w:pStyle w:val="Stopka"/>
      <w:tabs>
        <w:tab w:val="clear" w:pos="4536"/>
      </w:tabs>
      <w:jc w:val="center"/>
    </w:pPr>
  </w:p>
  <w:p w14:paraId="7DE0C7E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6F447" w14:textId="77777777" w:rsidR="00DB7085" w:rsidRDefault="00DB7085">
      <w:r>
        <w:separator/>
      </w:r>
    </w:p>
  </w:footnote>
  <w:footnote w:type="continuationSeparator" w:id="0">
    <w:p w14:paraId="50EEC2B3" w14:textId="77777777" w:rsidR="00DB7085" w:rsidRDefault="00DB7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147C9" w14:textId="77777777" w:rsidR="006C24E0" w:rsidRDefault="006C24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40A5A" w14:textId="77777777" w:rsidR="006C24E0" w:rsidRDefault="006C24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9B053" w14:textId="77777777" w:rsidR="006C24E0" w:rsidRDefault="006C24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708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37EC"/>
    <w:rsid w:val="0069085C"/>
    <w:rsid w:val="006C24E0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B7085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DAEC64"/>
  <w15:chartTrackingRefBased/>
  <w15:docId w15:val="{33CBD615-637E-42AE-AB42-4BFA5DF2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2026-03-19T10:37:00Z</cp:lastPrinted>
  <dcterms:created xsi:type="dcterms:W3CDTF">2026-03-19T10:37:00Z</dcterms:created>
  <dcterms:modified xsi:type="dcterms:W3CDTF">2026-03-19T10:37:00Z</dcterms:modified>
</cp:coreProperties>
</file>