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2174" w14:textId="4264599D" w:rsidR="00F245C5" w:rsidRPr="00353FDC" w:rsidRDefault="00ED30BF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ED30BF">
        <w:rPr>
          <w:rFonts w:ascii="Arial" w:hAnsi="Arial" w:cs="Arial"/>
        </w:rPr>
        <w:t>Kraków</w:t>
      </w:r>
      <w:r w:rsidR="00F245C5" w:rsidRPr="00353FDC">
        <w:rPr>
          <w:rFonts w:ascii="Arial" w:hAnsi="Arial" w:cs="Arial"/>
        </w:rPr>
        <w:t xml:space="preserve"> dnia: </w:t>
      </w:r>
      <w:r w:rsidRPr="00ED30BF">
        <w:rPr>
          <w:rFonts w:ascii="Arial" w:hAnsi="Arial" w:cs="Arial"/>
        </w:rPr>
        <w:t>2026-03-</w:t>
      </w:r>
      <w:r w:rsidR="00DB01BE">
        <w:rPr>
          <w:rFonts w:ascii="Arial" w:hAnsi="Arial" w:cs="Arial"/>
        </w:rPr>
        <w:t>19</w:t>
      </w:r>
    </w:p>
    <w:p w14:paraId="3BB55B5F" w14:textId="77777777" w:rsidR="00F245C5" w:rsidRPr="00353FDC" w:rsidRDefault="00ED30BF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ED30BF">
        <w:rPr>
          <w:rFonts w:ascii="Arial" w:hAnsi="Arial" w:cs="Arial"/>
          <w:b/>
          <w:bCs/>
        </w:rPr>
        <w:t>Szpital Specjalistyczny im. Stefana Żeromskiego SP ZOZ w Krakowie</w:t>
      </w:r>
    </w:p>
    <w:p w14:paraId="377F2B7F" w14:textId="77777777" w:rsidR="00F245C5" w:rsidRPr="00353FDC" w:rsidRDefault="00ED30BF" w:rsidP="00F245C5">
      <w:pPr>
        <w:spacing w:line="360" w:lineRule="auto"/>
        <w:ind w:right="3969"/>
        <w:rPr>
          <w:rFonts w:ascii="Arial" w:hAnsi="Arial" w:cs="Arial"/>
        </w:rPr>
      </w:pPr>
      <w:r w:rsidRPr="00ED30BF">
        <w:rPr>
          <w:rFonts w:ascii="Arial" w:hAnsi="Arial" w:cs="Arial"/>
        </w:rPr>
        <w:t>os. Na Skarpie</w:t>
      </w:r>
      <w:r w:rsidR="00F245C5" w:rsidRPr="00353FDC">
        <w:rPr>
          <w:rFonts w:ascii="Arial" w:hAnsi="Arial" w:cs="Arial"/>
        </w:rPr>
        <w:t xml:space="preserve"> </w:t>
      </w:r>
      <w:r w:rsidRPr="00ED30BF">
        <w:rPr>
          <w:rFonts w:ascii="Arial" w:hAnsi="Arial" w:cs="Arial"/>
        </w:rPr>
        <w:t>66</w:t>
      </w:r>
    </w:p>
    <w:p w14:paraId="24B474C4" w14:textId="77777777" w:rsidR="00F245C5" w:rsidRPr="00353FDC" w:rsidRDefault="00ED30BF" w:rsidP="00D30F1F">
      <w:pPr>
        <w:ind w:right="4253"/>
        <w:rPr>
          <w:rFonts w:ascii="Arial" w:hAnsi="Arial" w:cs="Arial"/>
        </w:rPr>
      </w:pPr>
      <w:r w:rsidRPr="00ED30BF">
        <w:rPr>
          <w:rFonts w:ascii="Arial" w:hAnsi="Arial" w:cs="Arial"/>
        </w:rPr>
        <w:t>31-913</w:t>
      </w:r>
      <w:r w:rsidR="00F245C5" w:rsidRPr="00353FDC">
        <w:rPr>
          <w:rFonts w:ascii="Arial" w:hAnsi="Arial" w:cs="Arial"/>
        </w:rPr>
        <w:t xml:space="preserve"> </w:t>
      </w:r>
      <w:r w:rsidRPr="00ED30BF">
        <w:rPr>
          <w:rFonts w:ascii="Arial" w:hAnsi="Arial" w:cs="Arial"/>
        </w:rPr>
        <w:t>Kraków</w:t>
      </w:r>
    </w:p>
    <w:p w14:paraId="39F03D93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076F6FC" w14:textId="77777777" w:rsidR="00F245C5" w:rsidRDefault="00F245C5" w:rsidP="00E15D12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8E88CA7" w14:textId="7FE7D192" w:rsidR="00E15D12" w:rsidRDefault="00E15D12" w:rsidP="00E15D12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DZP-271-58/25-33</w:t>
      </w:r>
      <w:r w:rsidR="002D4462">
        <w:rPr>
          <w:rFonts w:ascii="Arial" w:hAnsi="Arial" w:cs="Arial"/>
          <w:bCs/>
          <w:sz w:val="18"/>
          <w:szCs w:val="18"/>
        </w:rPr>
        <w:t>7</w:t>
      </w:r>
      <w:r>
        <w:rPr>
          <w:rFonts w:ascii="Arial" w:hAnsi="Arial" w:cs="Arial"/>
          <w:bCs/>
          <w:sz w:val="18"/>
          <w:szCs w:val="18"/>
        </w:rPr>
        <w:t>.AF</w:t>
      </w:r>
    </w:p>
    <w:p w14:paraId="7EEDFF6E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B6D0FA8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C90CD99" w14:textId="77777777" w:rsidTr="002716A3">
        <w:tc>
          <w:tcPr>
            <w:tcW w:w="10065" w:type="dxa"/>
            <w:shd w:val="clear" w:color="auto" w:fill="F2F2F2"/>
            <w:hideMark/>
          </w:tcPr>
          <w:p w14:paraId="71FE5AB3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5EA677C" w14:textId="32BC8400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81E2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GR.3</w:t>
            </w:r>
          </w:p>
        </w:tc>
      </w:tr>
    </w:tbl>
    <w:p w14:paraId="6A2C4058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3EAD6109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93F837F" w14:textId="77777777" w:rsidTr="002716A3">
        <w:tc>
          <w:tcPr>
            <w:tcW w:w="2269" w:type="dxa"/>
          </w:tcPr>
          <w:p w14:paraId="1C7073C8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1168D82" w14:textId="77777777" w:rsidR="00F245C5" w:rsidRPr="00353FDC" w:rsidRDefault="00ED30BF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30BF">
              <w:rPr>
                <w:rFonts w:ascii="Arial" w:hAnsi="Arial" w:cs="Arial"/>
                <w:bCs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ED30BF">
              <w:rPr>
                <w:rFonts w:ascii="Arial" w:hAnsi="Arial" w:cs="Arial"/>
                <w:bCs/>
              </w:rPr>
              <w:t>Rimage</w:t>
            </w:r>
            <w:proofErr w:type="spellEnd"/>
            <w:r w:rsidRPr="00ED30BF">
              <w:rPr>
                <w:rFonts w:ascii="Arial" w:hAnsi="Arial" w:cs="Arial"/>
                <w:bCs/>
              </w:rPr>
              <w:t xml:space="preserve"> model 2450, tuszów i tonerów do drukarek.</w:t>
            </w:r>
          </w:p>
        </w:tc>
      </w:tr>
      <w:tr w:rsidR="00ED30BF" w:rsidRPr="00353FDC" w14:paraId="6E65FD36" w14:textId="77777777" w:rsidTr="00FC7490">
        <w:tc>
          <w:tcPr>
            <w:tcW w:w="2269" w:type="dxa"/>
          </w:tcPr>
          <w:p w14:paraId="14A4A616" w14:textId="77777777" w:rsidR="00ED30BF" w:rsidRPr="00353FDC" w:rsidRDefault="00ED30BF" w:rsidP="00FC74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B8452B7" w14:textId="77777777" w:rsidR="00ED30BF" w:rsidRPr="00353FDC" w:rsidRDefault="00ED30BF" w:rsidP="00FC74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30BF">
              <w:rPr>
                <w:rFonts w:ascii="Arial" w:hAnsi="Arial" w:cs="Arial"/>
                <w:bCs/>
              </w:rPr>
              <w:t>SZP-271-58/25</w:t>
            </w:r>
          </w:p>
        </w:tc>
      </w:tr>
    </w:tbl>
    <w:p w14:paraId="59AFEC70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D0E6D36" w14:textId="15EE09F0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ED30BF" w:rsidRPr="00ED30BF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D30BF" w:rsidRPr="00ED30BF">
        <w:rPr>
          <w:rFonts w:ascii="Arial" w:hAnsi="Arial" w:cs="Arial"/>
        </w:rPr>
        <w:t>(</w:t>
      </w:r>
      <w:proofErr w:type="spellStart"/>
      <w:r w:rsidR="00ED30BF" w:rsidRPr="00ED30BF">
        <w:rPr>
          <w:rFonts w:ascii="Arial" w:hAnsi="Arial" w:cs="Arial"/>
        </w:rPr>
        <w:t>t.j</w:t>
      </w:r>
      <w:proofErr w:type="spellEnd"/>
      <w:r w:rsidR="00ED30BF" w:rsidRPr="00ED30BF">
        <w:rPr>
          <w:rFonts w:ascii="Arial" w:hAnsi="Arial" w:cs="Arial"/>
        </w:rPr>
        <w:t xml:space="preserve">. Dz. U. z 2024 r. poz. 1320 z </w:t>
      </w:r>
      <w:proofErr w:type="spellStart"/>
      <w:r w:rsidR="00ED30BF" w:rsidRPr="00ED30BF">
        <w:rPr>
          <w:rFonts w:ascii="Arial" w:hAnsi="Arial" w:cs="Arial"/>
        </w:rPr>
        <w:t>p</w:t>
      </w:r>
      <w:r w:rsidR="00C169AB">
        <w:rPr>
          <w:rFonts w:ascii="Arial" w:hAnsi="Arial" w:cs="Arial"/>
        </w:rPr>
        <w:t>óźn</w:t>
      </w:r>
      <w:proofErr w:type="spellEnd"/>
      <w:r w:rsidR="00ED30BF" w:rsidRPr="00ED30BF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D30BF" w14:paraId="083BB3ED" w14:textId="77777777" w:rsidTr="00FC749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31D9" w14:textId="77777777" w:rsidR="00ED30BF" w:rsidRPr="00F245C5" w:rsidRDefault="00ED30BF" w:rsidP="00FC749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D30B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D30BF">
              <w:rPr>
                <w:rFonts w:ascii="Arial" w:hAnsi="Arial" w:cs="Arial"/>
              </w:rPr>
              <w:t>Papier ksero</w:t>
            </w:r>
          </w:p>
          <w:p w14:paraId="3FBD3A48" w14:textId="77777777" w:rsidR="00ED30BF" w:rsidRPr="00F245C5" w:rsidRDefault="00ED30BF" w:rsidP="00FC749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ED30BF">
              <w:rPr>
                <w:rFonts w:ascii="Arial" w:hAnsi="Arial" w:cs="Arial"/>
                <w:b/>
              </w:rPr>
              <w:t>Konsorcjum Biuro Klub sp. z o.o.</w:t>
            </w:r>
          </w:p>
          <w:p w14:paraId="5971BDF0" w14:textId="77777777" w:rsidR="00ED30BF" w:rsidRPr="00F245C5" w:rsidRDefault="00ED30BF" w:rsidP="00FC749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D30BF">
              <w:rPr>
                <w:rFonts w:ascii="Arial" w:hAnsi="Arial" w:cs="Arial"/>
                <w:bCs/>
              </w:rPr>
              <w:t>Aleja Chopina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D30BF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907B99" w14:textId="77777777" w:rsidR="00ED30BF" w:rsidRPr="00F245C5" w:rsidRDefault="00ED30BF" w:rsidP="00FC749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ED30BF">
              <w:rPr>
                <w:rFonts w:ascii="Arial" w:hAnsi="Arial" w:cs="Arial"/>
                <w:bCs/>
              </w:rPr>
              <w:t>05-092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D30BF">
              <w:rPr>
                <w:rFonts w:ascii="Arial" w:hAnsi="Arial" w:cs="Arial"/>
                <w:bCs/>
              </w:rPr>
              <w:t>Łomianki Dolne</w:t>
            </w:r>
          </w:p>
          <w:p w14:paraId="70E28D7F" w14:textId="77777777" w:rsidR="00ED30BF" w:rsidRPr="00F245C5" w:rsidRDefault="00ED30BF" w:rsidP="00FC749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D30BF">
              <w:rPr>
                <w:rFonts w:ascii="Arial" w:hAnsi="Arial" w:cs="Arial"/>
                <w:b/>
              </w:rPr>
              <w:t>108 644.42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5B3726" w14:textId="77777777" w:rsidR="00ED30BF" w:rsidRPr="00F245C5" w:rsidRDefault="00ED30BF" w:rsidP="00FC749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5F89F1" w14:textId="77777777" w:rsidR="00ED30BF" w:rsidRPr="00F245C5" w:rsidRDefault="00ED30BF" w:rsidP="00FC749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D30BF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7C797D23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014F8393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C2A405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1B3AD8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AD40F2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A13A89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D30BF" w14:paraId="385CF103" w14:textId="77777777" w:rsidTr="00FC74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A45CE" w14:textId="77777777" w:rsidR="00ED30BF" w:rsidRPr="007D7932" w:rsidRDefault="00ED30BF" w:rsidP="00FC749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D30BF">
              <w:rPr>
                <w:rFonts w:ascii="Arial" w:hAnsi="Arial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CEFF" w14:textId="77777777" w:rsidR="00ED30BF" w:rsidRPr="007D7932" w:rsidRDefault="00ED30BF" w:rsidP="00FC749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30BF">
              <w:rPr>
                <w:rFonts w:ascii="Arial" w:hAnsi="Arial" w:cs="Arial"/>
                <w:b/>
                <w:bCs/>
                <w:sz w:val="22"/>
                <w:szCs w:val="22"/>
              </w:rPr>
              <w:t>Konsorcjum Biuro Klub sp. z o.o.</w:t>
            </w:r>
          </w:p>
          <w:p w14:paraId="2FF5DA57" w14:textId="77777777" w:rsidR="00ED30BF" w:rsidRPr="007D7932" w:rsidRDefault="00ED30BF" w:rsidP="00FC74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Aleja Chopina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30BF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05C5FCF2" w14:textId="77777777" w:rsidR="00ED30BF" w:rsidRPr="007D7932" w:rsidRDefault="00ED30BF" w:rsidP="00FC749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05-092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30BF">
              <w:rPr>
                <w:rFonts w:ascii="Arial" w:hAnsi="Arial" w:cs="Arial"/>
                <w:sz w:val="22"/>
                <w:szCs w:val="22"/>
              </w:rPr>
              <w:t>Łomianki Dolne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9261" w14:textId="77777777" w:rsidR="00ED30BF" w:rsidRPr="00ED30BF" w:rsidRDefault="00ED30BF" w:rsidP="00FC749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A4D4B22" w14:textId="77777777" w:rsidR="00ED30BF" w:rsidRPr="00ED30BF" w:rsidRDefault="00ED30BF" w:rsidP="00FC749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2 - Termin dostawy - 20.00</w:t>
            </w:r>
          </w:p>
          <w:p w14:paraId="02484487" w14:textId="77777777" w:rsidR="00ED30BF" w:rsidRPr="007D7932" w:rsidRDefault="00ED30BF" w:rsidP="00FC749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3 - Termin realizacji reklamacji ilościowej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952F" w14:textId="77777777" w:rsidR="00ED30BF" w:rsidRPr="007D7932" w:rsidRDefault="00ED30BF" w:rsidP="00FC74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D30BF" w14:paraId="6315435F" w14:textId="77777777" w:rsidTr="00FC74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CEC3" w14:textId="77777777" w:rsidR="00ED30BF" w:rsidRPr="007D7932" w:rsidRDefault="00ED30BF" w:rsidP="00FC749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D30BF">
              <w:rPr>
                <w:rFonts w:ascii="Arial" w:hAnsi="Arial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0468" w14:textId="5AC84DB9" w:rsidR="00ED30BF" w:rsidRPr="007D7932" w:rsidRDefault="00ED30BF" w:rsidP="00FC749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30B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Handlowe Biuro </w:t>
            </w:r>
            <w:r w:rsidR="0010526E">
              <w:rPr>
                <w:rFonts w:ascii="Arial" w:hAnsi="Arial" w:cs="Arial"/>
                <w:b/>
                <w:bCs/>
                <w:sz w:val="22"/>
                <w:szCs w:val="22"/>
              </w:rPr>
              <w:t>Link</w:t>
            </w:r>
            <w:r w:rsidRPr="00ED30B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Włodzimierz Leszczyński</w:t>
            </w:r>
          </w:p>
          <w:p w14:paraId="1AC0BD09" w14:textId="77777777" w:rsidR="00ED30BF" w:rsidRPr="007D7932" w:rsidRDefault="00ED30BF" w:rsidP="00FC74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ul. Nad Drwiną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30BF">
              <w:rPr>
                <w:rFonts w:ascii="Arial" w:hAnsi="Arial" w:cs="Arial"/>
                <w:sz w:val="22"/>
                <w:szCs w:val="22"/>
              </w:rPr>
              <w:t>8B</w:t>
            </w:r>
          </w:p>
          <w:p w14:paraId="6F20BF09" w14:textId="77777777" w:rsidR="00ED30BF" w:rsidRPr="007D7932" w:rsidRDefault="00ED30BF" w:rsidP="00FC749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30-741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30BF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A205" w14:textId="77777777" w:rsidR="00ED30BF" w:rsidRPr="00ED30BF" w:rsidRDefault="00ED30BF" w:rsidP="00FC749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B4D8D6D" w14:textId="77777777" w:rsidR="00ED30BF" w:rsidRPr="00ED30BF" w:rsidRDefault="00ED30BF" w:rsidP="00FC749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69379936" w14:textId="77777777" w:rsidR="00ED30BF" w:rsidRPr="007D7932" w:rsidRDefault="00ED30BF" w:rsidP="00FC749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AE52" w14:textId="77777777" w:rsidR="00ED30BF" w:rsidRPr="007D7932" w:rsidRDefault="00ED30BF" w:rsidP="00FC74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D30BF" w14:paraId="56D3B9FF" w14:textId="77777777" w:rsidTr="00FC74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8D92" w14:textId="77777777" w:rsidR="00ED30BF" w:rsidRPr="007D7932" w:rsidRDefault="00ED30BF" w:rsidP="00FC749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D30BF">
              <w:rPr>
                <w:rFonts w:ascii="Arial" w:hAnsi="Arial" w:cs="Arial"/>
                <w:sz w:val="22"/>
                <w:szCs w:val="22"/>
              </w:rPr>
              <w:t>Papier ksero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EFC1" w14:textId="77777777" w:rsidR="00ED30BF" w:rsidRPr="007D7932" w:rsidRDefault="00ED30BF" w:rsidP="00FC749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30BF">
              <w:rPr>
                <w:rFonts w:ascii="Arial" w:hAnsi="Arial" w:cs="Arial"/>
                <w:b/>
                <w:bCs/>
                <w:sz w:val="22"/>
                <w:szCs w:val="22"/>
              </w:rPr>
              <w:t>ProOffice.net sp. z o.o.</w:t>
            </w:r>
          </w:p>
          <w:p w14:paraId="0BC7B787" w14:textId="77777777" w:rsidR="00ED30BF" w:rsidRPr="007D7932" w:rsidRDefault="00ED30BF" w:rsidP="00FC749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Ul. Rączna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30BF">
              <w:rPr>
                <w:rFonts w:ascii="Arial" w:hAnsi="Arial" w:cs="Arial"/>
                <w:sz w:val="22"/>
                <w:szCs w:val="22"/>
              </w:rPr>
              <w:t>25F</w:t>
            </w:r>
          </w:p>
          <w:p w14:paraId="07D865A0" w14:textId="77777777" w:rsidR="00ED30BF" w:rsidRPr="007D7932" w:rsidRDefault="00ED30BF" w:rsidP="00FC749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30-741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30BF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F6BB7" w14:textId="77777777" w:rsidR="00ED30BF" w:rsidRPr="00ED30BF" w:rsidRDefault="00ED30BF" w:rsidP="00FC749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19414FD" w14:textId="77777777" w:rsidR="00ED30BF" w:rsidRPr="00ED30BF" w:rsidRDefault="00ED30BF" w:rsidP="00FC7490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18F5E8A8" w14:textId="77777777" w:rsidR="00ED30BF" w:rsidRPr="007D7932" w:rsidRDefault="00ED30BF" w:rsidP="00FC749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>3 - Termin realizacji reklamacji ilościowej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3818" w14:textId="77777777" w:rsidR="00ED30BF" w:rsidRPr="007D7932" w:rsidRDefault="00ED30BF" w:rsidP="00FC749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30B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44FE905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248C8893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0A435846" w14:textId="77777777" w:rsidR="0013621B" w:rsidRDefault="0013621B" w:rsidP="000A389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906B693" w14:textId="045D003D" w:rsidR="000A3896" w:rsidRDefault="000A3896" w:rsidP="000A389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75691FB0" w14:textId="468D53AE" w:rsidR="000A3896" w:rsidRDefault="000A3896" w:rsidP="000A3896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p w14:paraId="3345943F" w14:textId="77777777" w:rsidR="000A3896" w:rsidRPr="004B39E0" w:rsidRDefault="000A3896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</w:p>
    <w:p w14:paraId="549E2BD4" w14:textId="0F97ED6E" w:rsidR="008642B3" w:rsidRPr="0013621B" w:rsidRDefault="00ED30BF" w:rsidP="0013621B">
      <w:pPr>
        <w:jc w:val="right"/>
        <w:rPr>
          <w:rFonts w:ascii="Arial" w:hAnsi="Arial" w:cs="Arial"/>
          <w:vertAlign w:val="superscript"/>
        </w:rPr>
      </w:pPr>
      <w:r w:rsidRPr="00ED30BF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2D424" w14:textId="77777777" w:rsidR="00601D5B" w:rsidRDefault="00601D5B">
      <w:r>
        <w:separator/>
      </w:r>
    </w:p>
  </w:endnote>
  <w:endnote w:type="continuationSeparator" w:id="0">
    <w:p w14:paraId="061ADDA2" w14:textId="77777777" w:rsidR="00601D5B" w:rsidRDefault="00601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82CCC" w14:textId="77777777" w:rsidR="00ED30BF" w:rsidRDefault="00ED30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C0A62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3B73BA1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77743C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C9C69" w14:textId="77777777" w:rsidR="00ED30BF" w:rsidRDefault="00ED30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B8F21" w14:textId="77777777" w:rsidR="00601D5B" w:rsidRDefault="00601D5B">
      <w:r>
        <w:separator/>
      </w:r>
    </w:p>
  </w:footnote>
  <w:footnote w:type="continuationSeparator" w:id="0">
    <w:p w14:paraId="7407B381" w14:textId="77777777" w:rsidR="00601D5B" w:rsidRDefault="00601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0D684" w14:textId="77777777" w:rsidR="00ED30BF" w:rsidRDefault="00ED3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D720" w14:textId="77777777" w:rsidR="00ED30BF" w:rsidRDefault="00ED3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8089A" w14:textId="77777777" w:rsidR="00ED30BF" w:rsidRDefault="00ED30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79E"/>
    <w:rsid w:val="00022322"/>
    <w:rsid w:val="00042497"/>
    <w:rsid w:val="000A3896"/>
    <w:rsid w:val="000C1E6F"/>
    <w:rsid w:val="000E4E56"/>
    <w:rsid w:val="0010526E"/>
    <w:rsid w:val="0013621B"/>
    <w:rsid w:val="001A1468"/>
    <w:rsid w:val="001B7815"/>
    <w:rsid w:val="001C3F13"/>
    <w:rsid w:val="001D27B2"/>
    <w:rsid w:val="00211A34"/>
    <w:rsid w:val="002716A3"/>
    <w:rsid w:val="002B1E4F"/>
    <w:rsid w:val="002B6761"/>
    <w:rsid w:val="002D4462"/>
    <w:rsid w:val="0031070C"/>
    <w:rsid w:val="003445A0"/>
    <w:rsid w:val="003A0AFC"/>
    <w:rsid w:val="003D611C"/>
    <w:rsid w:val="003E2ADE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1D5B"/>
    <w:rsid w:val="00607F9B"/>
    <w:rsid w:val="00644DCB"/>
    <w:rsid w:val="00657C1E"/>
    <w:rsid w:val="006E3089"/>
    <w:rsid w:val="00712C39"/>
    <w:rsid w:val="00756CDA"/>
    <w:rsid w:val="00781E24"/>
    <w:rsid w:val="007C6731"/>
    <w:rsid w:val="007D7932"/>
    <w:rsid w:val="007E2ACC"/>
    <w:rsid w:val="007E68C5"/>
    <w:rsid w:val="00832144"/>
    <w:rsid w:val="008567C7"/>
    <w:rsid w:val="008642B3"/>
    <w:rsid w:val="008A6C10"/>
    <w:rsid w:val="008C7F04"/>
    <w:rsid w:val="008E5102"/>
    <w:rsid w:val="0090179E"/>
    <w:rsid w:val="00915B9E"/>
    <w:rsid w:val="00952256"/>
    <w:rsid w:val="009660F9"/>
    <w:rsid w:val="0097748A"/>
    <w:rsid w:val="009F0E5C"/>
    <w:rsid w:val="00A029B8"/>
    <w:rsid w:val="00A02E94"/>
    <w:rsid w:val="00A04E67"/>
    <w:rsid w:val="00A33913"/>
    <w:rsid w:val="00A91321"/>
    <w:rsid w:val="00AA02AC"/>
    <w:rsid w:val="00B21F1C"/>
    <w:rsid w:val="00B32D12"/>
    <w:rsid w:val="00B464D3"/>
    <w:rsid w:val="00B8185B"/>
    <w:rsid w:val="00B83866"/>
    <w:rsid w:val="00BB4D34"/>
    <w:rsid w:val="00BC6F7F"/>
    <w:rsid w:val="00BD2174"/>
    <w:rsid w:val="00C169AB"/>
    <w:rsid w:val="00C423DD"/>
    <w:rsid w:val="00C60D7B"/>
    <w:rsid w:val="00C65E53"/>
    <w:rsid w:val="00C920F1"/>
    <w:rsid w:val="00CA0B33"/>
    <w:rsid w:val="00CA3511"/>
    <w:rsid w:val="00D01E5B"/>
    <w:rsid w:val="00D04203"/>
    <w:rsid w:val="00D26ED6"/>
    <w:rsid w:val="00D30F1F"/>
    <w:rsid w:val="00D42C90"/>
    <w:rsid w:val="00D8427E"/>
    <w:rsid w:val="00DB01BE"/>
    <w:rsid w:val="00E15D12"/>
    <w:rsid w:val="00E23743"/>
    <w:rsid w:val="00E30B2D"/>
    <w:rsid w:val="00E62859"/>
    <w:rsid w:val="00E85D70"/>
    <w:rsid w:val="00ED30BF"/>
    <w:rsid w:val="00F1333B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FB0A36"/>
  <w15:chartTrackingRefBased/>
  <w15:docId w15:val="{CB24FCC3-1406-4C86-A2F0-250F3AB5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8</cp:revision>
  <cp:lastPrinted>2026-03-19T07:55:00Z</cp:lastPrinted>
  <dcterms:created xsi:type="dcterms:W3CDTF">2026-03-19T07:04:00Z</dcterms:created>
  <dcterms:modified xsi:type="dcterms:W3CDTF">2026-03-19T07:58:00Z</dcterms:modified>
</cp:coreProperties>
</file>