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587FD" w14:textId="5285721A" w:rsidR="00930A96" w:rsidRPr="00AD45A9" w:rsidRDefault="003F544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F544E">
        <w:rPr>
          <w:rFonts w:ascii="Arial" w:hAnsi="Arial" w:cs="Arial"/>
          <w:sz w:val="24"/>
          <w:szCs w:val="24"/>
        </w:rPr>
        <w:t>2026-0</w:t>
      </w:r>
      <w:r w:rsidR="00811B86">
        <w:rPr>
          <w:rFonts w:ascii="Arial" w:hAnsi="Arial" w:cs="Arial"/>
          <w:sz w:val="24"/>
          <w:szCs w:val="24"/>
        </w:rPr>
        <w:t>3</w:t>
      </w:r>
      <w:r w:rsidRPr="003F544E">
        <w:rPr>
          <w:rFonts w:ascii="Arial" w:hAnsi="Arial" w:cs="Arial"/>
          <w:sz w:val="24"/>
          <w:szCs w:val="24"/>
        </w:rPr>
        <w:t>-1</w:t>
      </w:r>
      <w:r w:rsidR="00811B86">
        <w:rPr>
          <w:rFonts w:ascii="Arial" w:hAnsi="Arial" w:cs="Arial"/>
          <w:sz w:val="24"/>
          <w:szCs w:val="24"/>
        </w:rPr>
        <w:t>9</w:t>
      </w:r>
    </w:p>
    <w:p w14:paraId="039ECF94" w14:textId="77777777" w:rsidR="00930A96" w:rsidRPr="00AD45A9" w:rsidRDefault="003F544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54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E8E0BFF" w14:textId="77777777" w:rsidR="00930A96" w:rsidRPr="00AD45A9" w:rsidRDefault="003F544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66</w:t>
      </w:r>
    </w:p>
    <w:p w14:paraId="2A6F2E6C" w14:textId="77777777" w:rsidR="00930A96" w:rsidRPr="00AD45A9" w:rsidRDefault="003F544E" w:rsidP="00930A96">
      <w:pPr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Kraków</w:t>
      </w:r>
    </w:p>
    <w:p w14:paraId="0654B796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139A81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3740CD5" w14:textId="0231B13D" w:rsidR="00CC77C2" w:rsidRPr="00CC77C2" w:rsidRDefault="00CC77C2" w:rsidP="00930A96">
      <w:pPr>
        <w:spacing w:after="480"/>
        <w:jc w:val="both"/>
        <w:rPr>
          <w:bCs/>
          <w:sz w:val="24"/>
          <w:szCs w:val="24"/>
        </w:rPr>
      </w:pPr>
      <w:r w:rsidRPr="00CC77C2">
        <w:rPr>
          <w:rFonts w:ascii="Arial" w:hAnsi="Arial" w:cs="Arial"/>
          <w:bCs/>
          <w:sz w:val="24"/>
          <w:szCs w:val="24"/>
        </w:rPr>
        <w:t>DZP-271-</w:t>
      </w:r>
      <w:r w:rsidR="00811B86">
        <w:rPr>
          <w:rFonts w:ascii="Arial" w:hAnsi="Arial" w:cs="Arial"/>
          <w:bCs/>
          <w:sz w:val="24"/>
          <w:szCs w:val="24"/>
        </w:rPr>
        <w:t>9</w:t>
      </w:r>
      <w:r w:rsidRPr="00CC77C2">
        <w:rPr>
          <w:rFonts w:ascii="Arial" w:hAnsi="Arial" w:cs="Arial"/>
          <w:bCs/>
          <w:sz w:val="24"/>
          <w:szCs w:val="24"/>
        </w:rPr>
        <w:t>/2</w:t>
      </w:r>
      <w:r w:rsidR="00811B86">
        <w:rPr>
          <w:rFonts w:ascii="Arial" w:hAnsi="Arial" w:cs="Arial"/>
          <w:bCs/>
          <w:sz w:val="24"/>
          <w:szCs w:val="24"/>
        </w:rPr>
        <w:t>6</w:t>
      </w:r>
      <w:r w:rsidRPr="00CC77C2">
        <w:rPr>
          <w:rFonts w:ascii="Arial" w:hAnsi="Arial" w:cs="Arial"/>
          <w:bCs/>
          <w:sz w:val="24"/>
          <w:szCs w:val="24"/>
        </w:rPr>
        <w:t>-</w:t>
      </w:r>
      <w:r w:rsidR="00F35948">
        <w:rPr>
          <w:rFonts w:ascii="Arial" w:hAnsi="Arial" w:cs="Arial"/>
          <w:bCs/>
          <w:sz w:val="24"/>
          <w:szCs w:val="24"/>
        </w:rPr>
        <w:t>335.</w:t>
      </w:r>
      <w:r w:rsidRPr="00CC77C2">
        <w:rPr>
          <w:rFonts w:ascii="Arial" w:hAnsi="Arial" w:cs="Arial"/>
          <w:bCs/>
          <w:sz w:val="24"/>
          <w:szCs w:val="24"/>
        </w:rPr>
        <w:t>AOM</w:t>
      </w:r>
    </w:p>
    <w:p w14:paraId="3A1B3CB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1F57AC5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7D6961D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3B12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E6114D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DC0D7D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FE42DC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3BCE3C6" w14:textId="77777777" w:rsidTr="00E03B3C">
        <w:tc>
          <w:tcPr>
            <w:tcW w:w="2269" w:type="dxa"/>
          </w:tcPr>
          <w:p w14:paraId="3757D295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F365DE5" w14:textId="7719106B" w:rsidR="00930A96" w:rsidRPr="004E4B64" w:rsidRDefault="00811B8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Zakup </w:t>
            </w:r>
            <w:r w:rsidRPr="00811B86">
              <w:rPr>
                <w:rFonts w:ascii="Arial" w:hAnsi="Arial" w:cs="Arial"/>
                <w:bCs/>
                <w:sz w:val="24"/>
                <w:szCs w:val="24"/>
              </w:rPr>
              <w:t>i dostawa sprzętu jednorazowego sterylnego na potrzeby ginekologii</w:t>
            </w:r>
          </w:p>
        </w:tc>
      </w:tr>
      <w:tr w:rsidR="003F544E" w:rsidRPr="004E4B64" w14:paraId="5E6C43C1" w14:textId="77777777" w:rsidTr="00011FEA">
        <w:tc>
          <w:tcPr>
            <w:tcW w:w="2269" w:type="dxa"/>
          </w:tcPr>
          <w:p w14:paraId="207AE4A5" w14:textId="77777777" w:rsidR="003F544E" w:rsidRPr="004E4B64" w:rsidRDefault="003F544E" w:rsidP="00011F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5A24CE2" w14:textId="4345BBC7" w:rsidR="003F544E" w:rsidRPr="004E4B64" w:rsidRDefault="00811B86" w:rsidP="00011F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</w:t>
            </w:r>
            <w:r w:rsidR="003F544E" w:rsidRPr="003F544E">
              <w:rPr>
                <w:rFonts w:ascii="Arial" w:hAnsi="Arial" w:cs="Arial"/>
                <w:bCs/>
                <w:sz w:val="24"/>
                <w:szCs w:val="24"/>
              </w:rPr>
              <w:t>ZP-271-</w:t>
            </w:r>
            <w:r>
              <w:rPr>
                <w:rFonts w:ascii="Arial" w:hAnsi="Arial" w:cs="Arial"/>
                <w:bCs/>
                <w:sz w:val="24"/>
                <w:szCs w:val="24"/>
              </w:rPr>
              <w:t>9</w:t>
            </w:r>
            <w:r w:rsidR="003F544E" w:rsidRPr="003F544E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</w:tr>
    </w:tbl>
    <w:p w14:paraId="7A703227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F544E" w:rsidRPr="003F544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F544E" w:rsidRPr="003F544E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2DEC16D" w14:textId="53A03CB9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46AF61B7" w14:textId="7739C0EA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</w:t>
      </w:r>
      <w:r w:rsidR="00811B8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-2</w:t>
      </w:r>
      <w:r w:rsidR="00811B86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.</w:t>
      </w:r>
    </w:p>
    <w:p w14:paraId="514491A1" w14:textId="77EBB30B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4E93B9C2" w14:textId="32621F6E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</w:t>
      </w:r>
      <w:r w:rsidR="00811B86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-2</w:t>
      </w:r>
      <w:r w:rsidR="00811B8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144A3360" w14:textId="042CF140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  <w:r w:rsidR="00D22D47">
        <w:rPr>
          <w:rFonts w:ascii="Arial" w:hAnsi="Arial" w:cs="Arial"/>
          <w:bCs/>
          <w:sz w:val="24"/>
          <w:szCs w:val="24"/>
        </w:rPr>
        <w:t>:</w:t>
      </w:r>
    </w:p>
    <w:p w14:paraId="7DA1B2ED" w14:textId="5E4C2D5B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Otwarcie ofert nastąpi w dniu: 2026-0</w:t>
      </w:r>
      <w:r w:rsidR="00811B86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-2</w:t>
      </w:r>
      <w:r w:rsidR="00811B8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3F5A321F" w14:textId="5C55CED3" w:rsidR="000A5FC2" w:rsidRDefault="00811B86" w:rsidP="00EA02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D5889">
        <w:rPr>
          <w:rFonts w:ascii="Arial" w:hAnsi="Arial" w:cs="Arial"/>
          <w:bCs/>
          <w:sz w:val="24"/>
          <w:szCs w:val="24"/>
        </w:rPr>
        <w:t>4</w:t>
      </w:r>
      <w:r w:rsidR="000A5FC2" w:rsidRPr="00FD5889">
        <w:rPr>
          <w:rFonts w:ascii="Arial" w:hAnsi="Arial" w:cs="Arial"/>
          <w:bCs/>
          <w:sz w:val="24"/>
          <w:szCs w:val="24"/>
        </w:rPr>
        <w:t xml:space="preserve">. Zamawiający dokonuje zmiany Załącznika nr </w:t>
      </w:r>
      <w:r w:rsidR="00FD5889" w:rsidRPr="00FD5889">
        <w:rPr>
          <w:rFonts w:ascii="Arial" w:hAnsi="Arial" w:cs="Arial"/>
          <w:bCs/>
          <w:sz w:val="24"/>
          <w:szCs w:val="24"/>
        </w:rPr>
        <w:t>4</w:t>
      </w:r>
      <w:r w:rsidR="000A5FC2" w:rsidRPr="00FD5889">
        <w:rPr>
          <w:rFonts w:ascii="Arial" w:hAnsi="Arial" w:cs="Arial"/>
          <w:bCs/>
          <w:sz w:val="24"/>
          <w:szCs w:val="24"/>
        </w:rPr>
        <w:t xml:space="preserve"> do SWZ – </w:t>
      </w:r>
      <w:r w:rsidR="00FD5889" w:rsidRPr="00FD5889">
        <w:rPr>
          <w:rFonts w:ascii="Arial" w:hAnsi="Arial" w:cs="Arial"/>
          <w:bCs/>
          <w:sz w:val="24"/>
          <w:szCs w:val="24"/>
        </w:rPr>
        <w:t>projektu umowy</w:t>
      </w:r>
      <w:r w:rsidR="000A5FC2" w:rsidRPr="00FD5889">
        <w:rPr>
          <w:rFonts w:ascii="Arial" w:hAnsi="Arial" w:cs="Arial"/>
          <w:bCs/>
          <w:sz w:val="24"/>
          <w:szCs w:val="24"/>
        </w:rPr>
        <w:t xml:space="preserve">, w zakresie </w:t>
      </w:r>
      <w:r w:rsidR="006064DE">
        <w:rPr>
          <w:rFonts w:ascii="Arial" w:hAnsi="Arial" w:cs="Arial"/>
          <w:bCs/>
          <w:sz w:val="24"/>
          <w:szCs w:val="24"/>
        </w:rPr>
        <w:t xml:space="preserve">par. </w:t>
      </w:r>
      <w:r w:rsidR="00FD5889" w:rsidRPr="00FD5889">
        <w:rPr>
          <w:rFonts w:ascii="Arial" w:hAnsi="Arial" w:cs="Arial"/>
          <w:bCs/>
          <w:sz w:val="24"/>
          <w:szCs w:val="24"/>
        </w:rPr>
        <w:t xml:space="preserve">4 ust. 4 i </w:t>
      </w:r>
      <w:r w:rsidR="006064DE">
        <w:rPr>
          <w:rFonts w:ascii="Arial" w:hAnsi="Arial" w:cs="Arial"/>
          <w:bCs/>
          <w:sz w:val="24"/>
          <w:szCs w:val="24"/>
        </w:rPr>
        <w:t xml:space="preserve">par. </w:t>
      </w:r>
      <w:r w:rsidR="00FD5889" w:rsidRPr="00FD5889">
        <w:rPr>
          <w:rFonts w:ascii="Arial" w:hAnsi="Arial" w:cs="Arial"/>
          <w:bCs/>
          <w:sz w:val="24"/>
          <w:szCs w:val="24"/>
        </w:rPr>
        <w:t>7 ust. 2</w:t>
      </w:r>
      <w:r w:rsidR="00F35948">
        <w:rPr>
          <w:rFonts w:ascii="Arial" w:hAnsi="Arial" w:cs="Arial"/>
          <w:bCs/>
          <w:sz w:val="24"/>
          <w:szCs w:val="24"/>
        </w:rPr>
        <w:t>.</w:t>
      </w:r>
    </w:p>
    <w:p w14:paraId="3D4109B7" w14:textId="4907FF6D" w:rsidR="00EF1037" w:rsidRPr="003F544E" w:rsidRDefault="00EF103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31E7B9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77F59F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CFBA374" w14:textId="27C77535" w:rsidR="0082712F" w:rsidRPr="005B3DA2" w:rsidRDefault="005B3DA2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5B3DA2">
        <w:rPr>
          <w:rFonts w:ascii="Arial" w:hAnsi="Arial" w:cs="Arial"/>
          <w:i/>
          <w:iCs/>
          <w:szCs w:val="24"/>
        </w:rPr>
        <w:t>Dr n. o zdr. Jacek Żak</w:t>
      </w:r>
    </w:p>
    <w:p w14:paraId="4E4EF6D0" w14:textId="190CE259" w:rsidR="005B3DA2" w:rsidRPr="005B3DA2" w:rsidRDefault="005B3DA2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5B3DA2">
        <w:rPr>
          <w:rFonts w:ascii="Arial" w:hAnsi="Arial" w:cs="Arial"/>
          <w:i/>
          <w:iCs/>
          <w:szCs w:val="24"/>
        </w:rPr>
        <w:t>Dyrektor Szpitala</w:t>
      </w:r>
    </w:p>
    <w:sectPr w:rsidR="005B3DA2" w:rsidRPr="005B3DA2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46369" w14:textId="77777777" w:rsidR="002A4CEB" w:rsidRDefault="002A4CEB">
      <w:r>
        <w:separator/>
      </w:r>
    </w:p>
  </w:endnote>
  <w:endnote w:type="continuationSeparator" w:id="0">
    <w:p w14:paraId="5A41FF45" w14:textId="77777777" w:rsidR="002A4CEB" w:rsidRDefault="002A4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920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121C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8ED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B8122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829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5A515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EB2F3" w14:textId="77777777" w:rsidR="00EF1037" w:rsidRDefault="00EF1037">
    <w:pPr>
      <w:pStyle w:val="Stopka"/>
      <w:tabs>
        <w:tab w:val="clear" w:pos="4536"/>
        <w:tab w:val="left" w:pos="6237"/>
      </w:tabs>
    </w:pPr>
  </w:p>
  <w:p w14:paraId="7553C7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71E81" w14:textId="77777777" w:rsidR="002A4CEB" w:rsidRDefault="002A4CEB">
      <w:r>
        <w:separator/>
      </w:r>
    </w:p>
  </w:footnote>
  <w:footnote w:type="continuationSeparator" w:id="0">
    <w:p w14:paraId="660C4C1A" w14:textId="77777777" w:rsidR="002A4CEB" w:rsidRDefault="002A4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60A48" w14:textId="77777777" w:rsidR="003F544E" w:rsidRDefault="003F5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CB9F4" w14:textId="77777777" w:rsidR="003F544E" w:rsidRDefault="003F5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A3FA6" w14:textId="77777777" w:rsidR="003F544E" w:rsidRDefault="003F5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51E"/>
    <w:rsid w:val="00034D14"/>
    <w:rsid w:val="00057D02"/>
    <w:rsid w:val="000613E0"/>
    <w:rsid w:val="000A5FC2"/>
    <w:rsid w:val="001A571A"/>
    <w:rsid w:val="0022485D"/>
    <w:rsid w:val="002A4CEB"/>
    <w:rsid w:val="002B13D6"/>
    <w:rsid w:val="002B1C74"/>
    <w:rsid w:val="00384EFD"/>
    <w:rsid w:val="003B651E"/>
    <w:rsid w:val="003F544E"/>
    <w:rsid w:val="004222DA"/>
    <w:rsid w:val="00442B5C"/>
    <w:rsid w:val="00453E59"/>
    <w:rsid w:val="00460DC4"/>
    <w:rsid w:val="004A5DAC"/>
    <w:rsid w:val="005079A4"/>
    <w:rsid w:val="0055546F"/>
    <w:rsid w:val="005B3DA2"/>
    <w:rsid w:val="005C0930"/>
    <w:rsid w:val="00603597"/>
    <w:rsid w:val="006064DE"/>
    <w:rsid w:val="006736C6"/>
    <w:rsid w:val="006D4AE5"/>
    <w:rsid w:val="00811B86"/>
    <w:rsid w:val="0082712F"/>
    <w:rsid w:val="00854803"/>
    <w:rsid w:val="0087224A"/>
    <w:rsid w:val="009149C3"/>
    <w:rsid w:val="00930A96"/>
    <w:rsid w:val="00953AA1"/>
    <w:rsid w:val="0095641D"/>
    <w:rsid w:val="00994B70"/>
    <w:rsid w:val="009D169F"/>
    <w:rsid w:val="00A4668B"/>
    <w:rsid w:val="00B26D41"/>
    <w:rsid w:val="00B361A9"/>
    <w:rsid w:val="00BD69C0"/>
    <w:rsid w:val="00C152AE"/>
    <w:rsid w:val="00CC77C2"/>
    <w:rsid w:val="00D1574A"/>
    <w:rsid w:val="00D22D47"/>
    <w:rsid w:val="00D248D2"/>
    <w:rsid w:val="00E02559"/>
    <w:rsid w:val="00E03B3C"/>
    <w:rsid w:val="00E25E8C"/>
    <w:rsid w:val="00E74582"/>
    <w:rsid w:val="00EA02D6"/>
    <w:rsid w:val="00EB3650"/>
    <w:rsid w:val="00EF1037"/>
    <w:rsid w:val="00F16162"/>
    <w:rsid w:val="00F35948"/>
    <w:rsid w:val="00F94B0E"/>
    <w:rsid w:val="00FA7728"/>
    <w:rsid w:val="00FD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0A093"/>
  <w15:chartTrackingRefBased/>
  <w15:docId w15:val="{AE8D3EAC-1724-4DBC-95CE-89A2DC46E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2</Pages>
  <Words>218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9</cp:revision>
  <cp:lastPrinted>2026-01-13T12:12:00Z</cp:lastPrinted>
  <dcterms:created xsi:type="dcterms:W3CDTF">2026-01-13T12:36:00Z</dcterms:created>
  <dcterms:modified xsi:type="dcterms:W3CDTF">2026-03-19T06:25:00Z</dcterms:modified>
</cp:coreProperties>
</file>