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88E60" w14:textId="0E4FE26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11CA5" w:rsidRPr="00C11CA5">
        <w:rPr>
          <w:rFonts w:ascii="Arial" w:hAnsi="Arial" w:cs="Arial"/>
          <w:sz w:val="24"/>
          <w:szCs w:val="24"/>
        </w:rPr>
        <w:t>1</w:t>
      </w:r>
      <w:r w:rsidR="00575122">
        <w:rPr>
          <w:rFonts w:ascii="Arial" w:hAnsi="Arial" w:cs="Arial"/>
          <w:sz w:val="24"/>
          <w:szCs w:val="24"/>
        </w:rPr>
        <w:t>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F256FB4" w14:textId="77777777" w:rsidTr="005844F6">
        <w:tc>
          <w:tcPr>
            <w:tcW w:w="9104" w:type="dxa"/>
            <w:shd w:val="clear" w:color="auto" w:fill="F2F2F2"/>
          </w:tcPr>
          <w:p w14:paraId="44359D55" w14:textId="77777777" w:rsidR="00A43319" w:rsidRDefault="00A43319" w:rsidP="00A43319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3B455D9F" w14:textId="57E18BF0" w:rsidR="008A3551" w:rsidRPr="008A3551" w:rsidRDefault="00A43319" w:rsidP="00A43319">
            <w:pPr>
              <w:spacing w:after="240"/>
              <w:jc w:val="center"/>
            </w:pPr>
            <w:r w:rsidRPr="00474E75">
              <w:rPr>
                <w:rFonts w:ascii="Arial" w:hAnsi="Arial" w:cs="Arial"/>
                <w:sz w:val="32"/>
                <w:szCs w:val="32"/>
              </w:rPr>
              <w:t>Dot. części ___</w:t>
            </w:r>
            <w:r w:rsidRPr="00FD7DDA">
              <w:rPr>
                <w:rStyle w:val="Odwoanieprzypisudolnego"/>
                <w:rFonts w:ascii="Arial" w:hAnsi="Arial" w:cs="Arial"/>
                <w:b/>
                <w:bCs/>
                <w:color w:val="0070C0"/>
                <w:sz w:val="32"/>
                <w:szCs w:val="32"/>
              </w:rPr>
              <w:footnoteReference w:id="1"/>
            </w:r>
          </w:p>
        </w:tc>
      </w:tr>
    </w:tbl>
    <w:p w14:paraId="0A3B4F85" w14:textId="77777777" w:rsidR="00140C27" w:rsidRPr="00140C27" w:rsidRDefault="00C11CA5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11CA5">
        <w:rPr>
          <w:rFonts w:ascii="Arial" w:hAnsi="Arial" w:cs="Arial"/>
          <w:b/>
          <w:bCs/>
        </w:rPr>
        <w:t>Szpital Specjalistyczny im. Stefana Żeromskiego SP ZOZ w Krakowie</w:t>
      </w:r>
    </w:p>
    <w:p w14:paraId="20665000" w14:textId="77777777" w:rsidR="00140C27" w:rsidRPr="00140C27" w:rsidRDefault="00C11CA5" w:rsidP="00140C27">
      <w:pPr>
        <w:spacing w:line="360" w:lineRule="auto"/>
        <w:ind w:left="3969"/>
        <w:rPr>
          <w:rFonts w:ascii="Arial" w:hAnsi="Arial" w:cs="Arial"/>
        </w:rPr>
      </w:pPr>
      <w:r w:rsidRPr="00C11CA5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C11CA5">
        <w:rPr>
          <w:rFonts w:ascii="Arial" w:hAnsi="Arial" w:cs="Arial"/>
        </w:rPr>
        <w:t>66</w:t>
      </w:r>
    </w:p>
    <w:p w14:paraId="1017C9B3" w14:textId="77777777" w:rsidR="00140C27" w:rsidRPr="00140C27" w:rsidRDefault="00C11CA5" w:rsidP="00140C27">
      <w:pPr>
        <w:ind w:left="3969"/>
        <w:rPr>
          <w:rFonts w:ascii="Arial" w:hAnsi="Arial" w:cs="Arial"/>
        </w:rPr>
      </w:pPr>
      <w:r w:rsidRPr="00C11CA5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C11CA5">
        <w:rPr>
          <w:rFonts w:ascii="Arial" w:hAnsi="Arial" w:cs="Arial"/>
        </w:rPr>
        <w:t>Kraków</w:t>
      </w:r>
    </w:p>
    <w:p w14:paraId="7BA1864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A86E96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EA75DD1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95AF5DF" w14:textId="77777777">
        <w:tc>
          <w:tcPr>
            <w:tcW w:w="2268" w:type="dxa"/>
          </w:tcPr>
          <w:p w14:paraId="15C6CF01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700160F" w14:textId="77777777" w:rsidR="00140C27" w:rsidRPr="00140C27" w:rsidRDefault="00C11CA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1CA5">
              <w:rPr>
                <w:rFonts w:ascii="Arial" w:hAnsi="Arial" w:cs="Arial"/>
                <w:bCs/>
              </w:rPr>
              <w:t>Zakup i dostawa materiałów szewnych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11CA5" w:rsidRPr="00140C27" w14:paraId="3A30C59D" w14:textId="77777777" w:rsidTr="00D40E66">
        <w:tc>
          <w:tcPr>
            <w:tcW w:w="2268" w:type="dxa"/>
          </w:tcPr>
          <w:p w14:paraId="21973D3C" w14:textId="77777777" w:rsidR="00C11CA5" w:rsidRPr="00140C27" w:rsidRDefault="00C11CA5" w:rsidP="00D40E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214FCBD" w14:textId="77777777" w:rsidR="00C11CA5" w:rsidRPr="00140C27" w:rsidRDefault="00C11CA5" w:rsidP="00D40E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1CA5">
              <w:rPr>
                <w:rFonts w:ascii="Arial" w:hAnsi="Arial" w:cs="Arial"/>
                <w:bCs/>
              </w:rPr>
              <w:t>DZP-271-13/26</w:t>
            </w:r>
          </w:p>
        </w:tc>
      </w:tr>
    </w:tbl>
    <w:p w14:paraId="7C19E189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7EE4C3E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BEFA99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449A8C6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8DC8021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E2C67C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638123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896057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6E5BE39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95054B5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4020B97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4277645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CC0BEFE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56FFB63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AFD26A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10120C0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196BE67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B748AE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2C73F0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43522A0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2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2227AC6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3FCCD4EC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30113727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1F7DAFB5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33CA72BE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Osoba fizyczna nieprowadząca działalności gospodarczej</w:t>
            </w:r>
          </w:p>
          <w:p w14:paraId="78A0C181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2668A49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780007E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329A500" w14:textId="77777777" w:rsidR="00575122" w:rsidRPr="007C5D3F" w:rsidRDefault="00575122" w:rsidP="00575122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</w:t>
      </w:r>
      <w:r w:rsidRPr="000601A0">
        <w:rPr>
          <w:rFonts w:ascii="Arial" w:hAnsi="Arial" w:cs="Arial"/>
        </w:rPr>
        <w:t xml:space="preserve">za </w:t>
      </w:r>
      <w:r w:rsidRPr="000601A0">
        <w:rPr>
          <w:rFonts w:ascii="Arial" w:hAnsi="Arial" w:cs="Arial"/>
          <w:b/>
          <w:bCs/>
        </w:rPr>
        <w:t>cenę podaną w załączniku nr 1.B do SWZ</w:t>
      </w:r>
      <w:r w:rsidRPr="000601A0">
        <w:rPr>
          <w:rFonts w:ascii="Arial" w:hAnsi="Arial" w:cs="Arial"/>
        </w:rPr>
        <w:t>.</w:t>
      </w:r>
    </w:p>
    <w:p w14:paraId="36FB6009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4A0161B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C7CE5AB" w14:textId="77777777" w:rsidR="00C11CA5" w:rsidRPr="00C754AE" w:rsidRDefault="00FF57EE" w:rsidP="00C11CA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0E83C57D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03C0354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C0B3F25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58B33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DF141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1FC5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48C33A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2539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DD04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CEAE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92D52B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5523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F368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BEE9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14B8C84C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FE8D4AB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14:paraId="72335B6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14:paraId="3746F3A9" w14:textId="77777777" w:rsidR="00CE1552" w:rsidRPr="00CE1552" w:rsidRDefault="008A3551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29A819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25pt;height:17.3pt">
            <v:imagedata r:id="rId8" o:title=""/>
          </v:shape>
        </w:pict>
      </w:r>
    </w:p>
    <w:p w14:paraId="37FE6181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4EF53CD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C6EB351" w14:textId="77777777" w:rsidR="003A37A9" w:rsidRDefault="008A3551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0EA8F19">
          <v:shape id="_x0000_i1026" type="#_x0000_t75" style="width:180.85pt;height:21.9pt">
            <v:imagedata r:id="rId9" o:title=""/>
          </v:shape>
        </w:pict>
      </w:r>
    </w:p>
    <w:p w14:paraId="1DE20E1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575122" w:rsidRPr="00CE3AE6" w14:paraId="394814B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430570" w14:textId="0594AF20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3449F2" w14:textId="3FE5F040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057B7D" w14:textId="422A3E62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5F5B8D" w14:textId="718D1AE4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75122" w:rsidRPr="00CE3AE6" w14:paraId="5C0FE24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071F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FFE8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6AB5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6C4E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75122" w:rsidRPr="00CE3AE6" w14:paraId="5AE17A9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6D85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7C35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BE84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AFCF" w14:textId="77777777" w:rsidR="00575122" w:rsidRPr="00B56BE6" w:rsidRDefault="00575122" w:rsidP="0057512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7286CA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470A722" w14:textId="77777777" w:rsidTr="00B56BE6">
        <w:tc>
          <w:tcPr>
            <w:tcW w:w="1984" w:type="dxa"/>
            <w:vAlign w:val="center"/>
          </w:tcPr>
          <w:p w14:paraId="04DC802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1A2C66C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7AF5F9D" w14:textId="77777777" w:rsidTr="00B56BE6">
        <w:tc>
          <w:tcPr>
            <w:tcW w:w="1984" w:type="dxa"/>
            <w:vAlign w:val="center"/>
          </w:tcPr>
          <w:p w14:paraId="60C882F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07551FB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703FE1E" w14:textId="77777777" w:rsidTr="00B56BE6">
        <w:tc>
          <w:tcPr>
            <w:tcW w:w="1984" w:type="dxa"/>
            <w:vAlign w:val="center"/>
          </w:tcPr>
          <w:p w14:paraId="4DF3EE9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2214E78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400596C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96FE683" w14:textId="77777777" w:rsidR="001E55E4" w:rsidRDefault="001E55E4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176716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7E8D10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8FA4" w14:textId="77777777" w:rsidR="00BD0776" w:rsidRDefault="00BD0776" w:rsidP="00FF57EE">
      <w:r>
        <w:separator/>
      </w:r>
    </w:p>
  </w:endnote>
  <w:endnote w:type="continuationSeparator" w:id="0">
    <w:p w14:paraId="0C788485" w14:textId="77777777" w:rsidR="00BD0776" w:rsidRDefault="00BD077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BB2A" w14:textId="77777777" w:rsidR="00C11CA5" w:rsidRDefault="00C11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1111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CB67F" w14:textId="77777777" w:rsidR="00C11CA5" w:rsidRDefault="00C11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1AD43" w14:textId="77777777" w:rsidR="00BD0776" w:rsidRDefault="00BD0776" w:rsidP="00FF57EE">
      <w:r>
        <w:separator/>
      </w:r>
    </w:p>
  </w:footnote>
  <w:footnote w:type="continuationSeparator" w:id="0">
    <w:p w14:paraId="1AB6910C" w14:textId="77777777" w:rsidR="00BD0776" w:rsidRDefault="00BD0776" w:rsidP="00FF57EE">
      <w:r>
        <w:continuationSeparator/>
      </w:r>
    </w:p>
  </w:footnote>
  <w:footnote w:id="1">
    <w:p w14:paraId="02C249A9" w14:textId="77777777" w:rsidR="00A43319" w:rsidRPr="00474E75" w:rsidRDefault="00A43319" w:rsidP="00A43319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474E75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74E75">
        <w:rPr>
          <w:rFonts w:ascii="Arial" w:hAnsi="Arial" w:cs="Arial"/>
          <w:color w:val="0070C0"/>
          <w:sz w:val="18"/>
          <w:szCs w:val="18"/>
        </w:rPr>
        <w:t xml:space="preserve"> Wskazać numer części postępowania, której dotyczy oferta</w:t>
      </w:r>
    </w:p>
  </w:footnote>
  <w:footnote w:id="2">
    <w:p w14:paraId="7DFF8B21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F896BCC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3">
    <w:p w14:paraId="65F93FD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4">
    <w:p w14:paraId="2613B117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5C7D94D9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14:paraId="58C42C56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14:paraId="78E5C178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D81B6" w14:textId="77777777" w:rsidR="00C11CA5" w:rsidRDefault="00C11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4D94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11CA5">
      <w:rPr>
        <w:sz w:val="20"/>
        <w:szCs w:val="20"/>
      </w:rPr>
      <w:t>DZP-271-13/26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BC3B" w14:textId="77777777" w:rsidR="00C11CA5" w:rsidRDefault="00C11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46756010">
    <w:abstractNumId w:val="3"/>
  </w:num>
  <w:num w:numId="2" w16cid:durableId="491261160">
    <w:abstractNumId w:val="1"/>
  </w:num>
  <w:num w:numId="3" w16cid:durableId="1343046281">
    <w:abstractNumId w:val="2"/>
  </w:num>
  <w:num w:numId="4" w16cid:durableId="1307079347">
    <w:abstractNumId w:val="4"/>
  </w:num>
  <w:num w:numId="5" w16cid:durableId="179316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776"/>
    <w:rsid w:val="00017B94"/>
    <w:rsid w:val="00077EBA"/>
    <w:rsid w:val="000B2973"/>
    <w:rsid w:val="000E55C8"/>
    <w:rsid w:val="001063D3"/>
    <w:rsid w:val="001129C0"/>
    <w:rsid w:val="00140C27"/>
    <w:rsid w:val="00192E7C"/>
    <w:rsid w:val="00193F60"/>
    <w:rsid w:val="001C7D84"/>
    <w:rsid w:val="001E55E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75122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43319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D0776"/>
    <w:rsid w:val="00BE474D"/>
    <w:rsid w:val="00C0785C"/>
    <w:rsid w:val="00C11CA5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C0641"/>
  <w15:chartTrackingRefBased/>
  <w15:docId w15:val="{4E64DAFB-B8C9-4B60-A1E0-32A6479C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dcterms:created xsi:type="dcterms:W3CDTF">2026-03-17T09:13:00Z</dcterms:created>
  <dcterms:modified xsi:type="dcterms:W3CDTF">2026-03-17T09:17:00Z</dcterms:modified>
</cp:coreProperties>
</file>