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185B3" w14:textId="6F6EF664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52F83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DA2F253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F37533D" w14:textId="77777777" w:rsidR="005D05C3" w:rsidRPr="0012157F" w:rsidRDefault="00F95E4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95E48">
        <w:rPr>
          <w:rFonts w:ascii="Arial" w:hAnsi="Arial" w:cs="Arial"/>
        </w:rPr>
        <w:t>Szpital Specjalistyczny im. Stefana Żeromskiego SPZOZ w Krakowie</w:t>
      </w:r>
    </w:p>
    <w:p w14:paraId="28811305" w14:textId="77777777" w:rsidR="005D05C3" w:rsidRPr="0012157F" w:rsidRDefault="00F95E4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95E48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F95E48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7AC361B5" w14:textId="77777777" w:rsidR="005D05C3" w:rsidRDefault="00F95E48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95E48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F95E48">
        <w:rPr>
          <w:rFonts w:ascii="Arial" w:hAnsi="Arial" w:cs="Arial"/>
        </w:rPr>
        <w:t>Kraków</w:t>
      </w:r>
    </w:p>
    <w:p w14:paraId="3488541E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D0FC402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0DF7B03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572A73BB" w14:textId="77777777" w:rsidTr="001B7D97">
        <w:tc>
          <w:tcPr>
            <w:tcW w:w="2800" w:type="dxa"/>
          </w:tcPr>
          <w:p w14:paraId="687EE659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757D06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EE1F03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C9DCD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06289EF9" w14:textId="77777777" w:rsidTr="001B7D97">
        <w:tc>
          <w:tcPr>
            <w:tcW w:w="2800" w:type="dxa"/>
          </w:tcPr>
          <w:p w14:paraId="12A6B34A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038D60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F76C01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37F54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F6767AF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5E48" w:rsidRPr="0012157F" w14:paraId="75E7B6BF" w14:textId="77777777" w:rsidTr="00D40E66">
        <w:tc>
          <w:tcPr>
            <w:tcW w:w="9104" w:type="dxa"/>
            <w:shd w:val="clear" w:color="auto" w:fill="D9D9D9"/>
          </w:tcPr>
          <w:p w14:paraId="1D018B61" w14:textId="77777777" w:rsidR="00F95E48" w:rsidRPr="0012157F" w:rsidRDefault="00F95E48" w:rsidP="00D40E6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F4CC3CE" w14:textId="27066AEB" w:rsidR="00F95E48" w:rsidRPr="00094F76" w:rsidRDefault="00F95E48" w:rsidP="00D40E66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95E48">
              <w:rPr>
                <w:rFonts w:ascii="Arial" w:hAnsi="Arial" w:cs="Arial"/>
                <w:sz w:val="24"/>
                <w:szCs w:val="24"/>
              </w:rPr>
              <w:t>(t.j. Dz. U. z 2024 r. poz. 1320 z p</w:t>
            </w:r>
            <w:r w:rsidR="00DF7177">
              <w:rPr>
                <w:rFonts w:ascii="Arial" w:hAnsi="Arial" w:cs="Arial"/>
                <w:sz w:val="24"/>
                <w:szCs w:val="24"/>
              </w:rPr>
              <w:t>óźn</w:t>
            </w:r>
            <w:r w:rsidRPr="00F95E48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F009F30" w14:textId="77777777" w:rsidR="00F95E48" w:rsidRPr="004B5FB1" w:rsidRDefault="00F95E48" w:rsidP="00D40E6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55AB412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3BB0BF4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2E46001D" w14:textId="77777777" w:rsidTr="001B7D97">
        <w:tc>
          <w:tcPr>
            <w:tcW w:w="2269" w:type="dxa"/>
          </w:tcPr>
          <w:p w14:paraId="09C65B52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9AA1DCD" w14:textId="77777777" w:rsidR="00ED79A4" w:rsidRPr="00A2540E" w:rsidRDefault="00F95E4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95E4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materiałów szewnych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95E48" w:rsidRPr="00A2540E" w14:paraId="189C8A90" w14:textId="77777777" w:rsidTr="00D40E66">
        <w:tc>
          <w:tcPr>
            <w:tcW w:w="2269" w:type="dxa"/>
          </w:tcPr>
          <w:p w14:paraId="4E7F2CAE" w14:textId="77777777" w:rsidR="00F95E48" w:rsidRPr="00A2540E" w:rsidRDefault="00F95E48" w:rsidP="00D40E6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FE1E85F" w14:textId="77777777" w:rsidR="00F95E48" w:rsidRPr="00A2540E" w:rsidRDefault="00F95E48" w:rsidP="00D40E6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95E4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DZP-271-13/26</w:t>
            </w:r>
          </w:p>
        </w:tc>
      </w:tr>
    </w:tbl>
    <w:p w14:paraId="487C6824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7B3FEE6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95E48" w:rsidRPr="00F95E48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F46A4E1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4303815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8E470A5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EC23CD0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CA3CD5C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309F514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00BABA7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AC4DFA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DC55DDD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7AED0B6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899F79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608F9C6B" w14:textId="77777777" w:rsidTr="001B7D97">
        <w:tc>
          <w:tcPr>
            <w:tcW w:w="2660" w:type="dxa"/>
          </w:tcPr>
          <w:p w14:paraId="42B7B82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D1F954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FAF26C6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D6F738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7B04768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0B02530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95E4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070A9FD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1FED3" w14:textId="77777777" w:rsidR="00347E69" w:rsidRDefault="00347E69" w:rsidP="0038231F">
      <w:pPr>
        <w:spacing w:after="0" w:line="240" w:lineRule="auto"/>
      </w:pPr>
      <w:r>
        <w:separator/>
      </w:r>
    </w:p>
  </w:endnote>
  <w:endnote w:type="continuationSeparator" w:id="0">
    <w:p w14:paraId="35F0CF61" w14:textId="77777777" w:rsidR="00347E69" w:rsidRDefault="00347E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1DD2D" w14:textId="77777777" w:rsidR="00F95E48" w:rsidRDefault="00F95E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50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45BB6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201FC" w14:textId="77777777" w:rsidR="00F95E48" w:rsidRDefault="00F95E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BE734" w14:textId="77777777" w:rsidR="00347E69" w:rsidRDefault="00347E69" w:rsidP="0038231F">
      <w:pPr>
        <w:spacing w:after="0" w:line="240" w:lineRule="auto"/>
      </w:pPr>
      <w:r>
        <w:separator/>
      </w:r>
    </w:p>
  </w:footnote>
  <w:footnote w:type="continuationSeparator" w:id="0">
    <w:p w14:paraId="06142DEF" w14:textId="77777777" w:rsidR="00347E69" w:rsidRDefault="00347E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3F7DD" w14:textId="77777777" w:rsidR="00F95E48" w:rsidRDefault="00F95E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D0BDF" w14:textId="77777777" w:rsidR="00F95E48" w:rsidRDefault="00F95E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80D9E" w14:textId="77777777" w:rsidR="00F95E48" w:rsidRDefault="00F95E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5368531">
    <w:abstractNumId w:val="12"/>
  </w:num>
  <w:num w:numId="2" w16cid:durableId="552422442">
    <w:abstractNumId w:val="0"/>
  </w:num>
  <w:num w:numId="3" w16cid:durableId="722564776">
    <w:abstractNumId w:val="11"/>
  </w:num>
  <w:num w:numId="4" w16cid:durableId="1619487135">
    <w:abstractNumId w:val="16"/>
  </w:num>
  <w:num w:numId="5" w16cid:durableId="865019458">
    <w:abstractNumId w:val="13"/>
  </w:num>
  <w:num w:numId="6" w16cid:durableId="1982423715">
    <w:abstractNumId w:val="10"/>
  </w:num>
  <w:num w:numId="7" w16cid:durableId="1325627804">
    <w:abstractNumId w:val="1"/>
  </w:num>
  <w:num w:numId="8" w16cid:durableId="899367548">
    <w:abstractNumId w:val="6"/>
  </w:num>
  <w:num w:numId="9" w16cid:durableId="1463379638">
    <w:abstractNumId w:val="4"/>
  </w:num>
  <w:num w:numId="10" w16cid:durableId="414134785">
    <w:abstractNumId w:val="7"/>
  </w:num>
  <w:num w:numId="11" w16cid:durableId="90929774">
    <w:abstractNumId w:val="5"/>
  </w:num>
  <w:num w:numId="12" w16cid:durableId="765728227">
    <w:abstractNumId w:val="9"/>
  </w:num>
  <w:num w:numId="13" w16cid:durableId="1780753154">
    <w:abstractNumId w:val="3"/>
  </w:num>
  <w:num w:numId="14" w16cid:durableId="871917377">
    <w:abstractNumId w:val="2"/>
  </w:num>
  <w:num w:numId="15" w16cid:durableId="1935435593">
    <w:abstractNumId w:val="15"/>
  </w:num>
  <w:num w:numId="16" w16cid:durableId="899748610">
    <w:abstractNumId w:val="8"/>
  </w:num>
  <w:num w:numId="17" w16cid:durableId="17139175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7E6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47E69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169C1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DF7177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2F83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5E48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6F88CB"/>
  <w15:docId w15:val="{09AF9429-172B-464E-BA42-CF1ACBE7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4</cp:revision>
  <cp:lastPrinted>2016-07-26T10:32:00Z</cp:lastPrinted>
  <dcterms:created xsi:type="dcterms:W3CDTF">2026-03-17T09:46:00Z</dcterms:created>
  <dcterms:modified xsi:type="dcterms:W3CDTF">2026-03-18T06:48:00Z</dcterms:modified>
</cp:coreProperties>
</file>