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0ADEA" w14:textId="77777777" w:rsidR="0029606A" w:rsidRPr="00C3271B" w:rsidRDefault="00C85782" w:rsidP="0068150C">
      <w:pPr>
        <w:spacing w:after="240"/>
        <w:jc w:val="right"/>
        <w:rPr>
          <w:sz w:val="22"/>
          <w:szCs w:val="22"/>
        </w:rPr>
      </w:pPr>
      <w:r w:rsidRPr="00C3271B">
        <w:rPr>
          <w:sz w:val="22"/>
          <w:szCs w:val="22"/>
        </w:rPr>
        <w:t>Kraków</w:t>
      </w:r>
      <w:r w:rsidR="006A5DF1" w:rsidRPr="00C3271B">
        <w:rPr>
          <w:sz w:val="22"/>
          <w:szCs w:val="22"/>
        </w:rPr>
        <w:t xml:space="preserve"> dnia: </w:t>
      </w:r>
      <w:r w:rsidRPr="00C3271B">
        <w:rPr>
          <w:sz w:val="22"/>
          <w:szCs w:val="22"/>
        </w:rPr>
        <w:t>2026-03-1</w:t>
      </w:r>
      <w:r w:rsidR="00C3271B" w:rsidRPr="00C3271B">
        <w:rPr>
          <w:sz w:val="22"/>
          <w:szCs w:val="22"/>
        </w:rPr>
        <w:t>8</w:t>
      </w:r>
    </w:p>
    <w:p w14:paraId="0E9CA521" w14:textId="77777777" w:rsidR="007427BD" w:rsidRPr="00C3271B" w:rsidRDefault="007427BD" w:rsidP="007427BD">
      <w:pPr>
        <w:rPr>
          <w:b/>
          <w:bCs/>
          <w:sz w:val="22"/>
          <w:szCs w:val="22"/>
        </w:rPr>
      </w:pPr>
      <w:r w:rsidRPr="00C3271B">
        <w:rPr>
          <w:b/>
          <w:bCs/>
          <w:sz w:val="22"/>
          <w:szCs w:val="22"/>
        </w:rPr>
        <w:t xml:space="preserve">Szpital Miejski Specjalistyczny </w:t>
      </w:r>
    </w:p>
    <w:p w14:paraId="2A77A287" w14:textId="77777777" w:rsidR="007427BD" w:rsidRPr="00C3271B" w:rsidRDefault="007427BD" w:rsidP="007427BD">
      <w:pPr>
        <w:rPr>
          <w:sz w:val="22"/>
          <w:szCs w:val="22"/>
        </w:rPr>
      </w:pPr>
      <w:r w:rsidRPr="00C3271B">
        <w:rPr>
          <w:b/>
          <w:bCs/>
          <w:sz w:val="22"/>
          <w:szCs w:val="22"/>
        </w:rPr>
        <w:t>im. Gabriela Narutowicza w Krakowie</w:t>
      </w:r>
    </w:p>
    <w:p w14:paraId="4AA2F015" w14:textId="77777777" w:rsidR="007427BD" w:rsidRPr="00C3271B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3271B">
        <w:rPr>
          <w:sz w:val="22"/>
          <w:szCs w:val="22"/>
        </w:rPr>
        <w:t>ul. Prądnicka 35-37</w:t>
      </w:r>
    </w:p>
    <w:p w14:paraId="67E123B4" w14:textId="77777777" w:rsidR="006A5DF1" w:rsidRPr="00C3271B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3271B">
        <w:rPr>
          <w:sz w:val="22"/>
          <w:szCs w:val="22"/>
        </w:rPr>
        <w:t>31-202 Kraków</w:t>
      </w:r>
    </w:p>
    <w:p w14:paraId="43239492" w14:textId="77777777" w:rsidR="006A5DF1" w:rsidRPr="00C3271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3271B">
        <w:rPr>
          <w:sz w:val="22"/>
          <w:szCs w:val="22"/>
        </w:rPr>
        <w:tab/>
        <w:t xml:space="preserve"> </w:t>
      </w:r>
    </w:p>
    <w:p w14:paraId="47077942" w14:textId="77777777" w:rsidR="006A5DF1" w:rsidRPr="00C3271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C3B91D" w14:textId="77777777" w:rsidR="006A5DF1" w:rsidRPr="00C3271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3271B">
        <w:rPr>
          <w:b/>
          <w:sz w:val="22"/>
          <w:szCs w:val="22"/>
        </w:rPr>
        <w:t>WYKONAWCY</w:t>
      </w:r>
    </w:p>
    <w:p w14:paraId="63A142BB" w14:textId="77777777" w:rsidR="006A5DF1" w:rsidRPr="00C3271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3271B">
        <w:rPr>
          <w:sz w:val="22"/>
          <w:szCs w:val="22"/>
        </w:rPr>
        <w:t>ubiegający się o zamówienie publiczne</w:t>
      </w:r>
    </w:p>
    <w:p w14:paraId="3C89FECA" w14:textId="77777777" w:rsidR="006D4AB3" w:rsidRPr="00C3271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052B8" w14:textId="2ACDA351" w:rsidR="00632C3C" w:rsidRPr="00C3271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3271B">
        <w:rPr>
          <w:rFonts w:ascii="Times New Roman" w:hAnsi="Times New Roman"/>
          <w:sz w:val="22"/>
          <w:szCs w:val="22"/>
        </w:rPr>
        <w:t>WYJAŚNIENI</w:t>
      </w:r>
      <w:r w:rsidR="00520165" w:rsidRPr="00C3271B">
        <w:rPr>
          <w:rFonts w:ascii="Times New Roman" w:hAnsi="Times New Roman"/>
          <w:sz w:val="22"/>
          <w:szCs w:val="22"/>
        </w:rPr>
        <w:t>A</w:t>
      </w:r>
      <w:r w:rsidR="00632C3C" w:rsidRPr="00C3271B">
        <w:rPr>
          <w:rFonts w:ascii="Times New Roman" w:hAnsi="Times New Roman"/>
          <w:sz w:val="22"/>
          <w:szCs w:val="22"/>
        </w:rPr>
        <w:t xml:space="preserve"> TREŚCI</w:t>
      </w:r>
      <w:r w:rsidR="0029606A" w:rsidRPr="00C3271B">
        <w:rPr>
          <w:rFonts w:ascii="Times New Roman" w:hAnsi="Times New Roman"/>
          <w:sz w:val="22"/>
          <w:szCs w:val="22"/>
        </w:rPr>
        <w:t xml:space="preserve"> SWZ</w:t>
      </w:r>
      <w:r w:rsidR="00F17E3E">
        <w:rPr>
          <w:rFonts w:ascii="Times New Roman" w:hAnsi="Times New Roman"/>
          <w:sz w:val="22"/>
          <w:szCs w:val="22"/>
        </w:rPr>
        <w:t xml:space="preserve"> </w:t>
      </w:r>
      <w:r w:rsidR="00C3271B">
        <w:rPr>
          <w:rFonts w:ascii="Times New Roman" w:hAnsi="Times New Roman"/>
          <w:sz w:val="22"/>
          <w:szCs w:val="22"/>
        </w:rPr>
        <w:t>-</w:t>
      </w:r>
      <w:r w:rsidR="00F17E3E">
        <w:rPr>
          <w:rFonts w:ascii="Times New Roman" w:hAnsi="Times New Roman"/>
          <w:sz w:val="22"/>
          <w:szCs w:val="22"/>
        </w:rPr>
        <w:t xml:space="preserve"> </w:t>
      </w:r>
      <w:r w:rsidR="00C3271B">
        <w:rPr>
          <w:rFonts w:ascii="Times New Roman" w:hAnsi="Times New Roman"/>
          <w:sz w:val="22"/>
          <w:szCs w:val="22"/>
        </w:rPr>
        <w:t>2</w:t>
      </w:r>
    </w:p>
    <w:p w14:paraId="48720D52" w14:textId="77777777" w:rsidR="006D4AB3" w:rsidRPr="00C3271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3271B">
        <w:rPr>
          <w:sz w:val="22"/>
          <w:szCs w:val="22"/>
        </w:rPr>
        <w:t xml:space="preserve">Dotyczy: </w:t>
      </w:r>
      <w:r w:rsidR="006A5DF1" w:rsidRPr="00C3271B">
        <w:rPr>
          <w:sz w:val="22"/>
          <w:szCs w:val="22"/>
        </w:rPr>
        <w:t>p</w:t>
      </w:r>
      <w:r w:rsidRPr="00C3271B">
        <w:rPr>
          <w:sz w:val="22"/>
          <w:szCs w:val="22"/>
        </w:rPr>
        <w:t>ostępowani</w:t>
      </w:r>
      <w:r w:rsidR="006A5DF1" w:rsidRPr="00C3271B">
        <w:rPr>
          <w:sz w:val="22"/>
          <w:szCs w:val="22"/>
        </w:rPr>
        <w:t>a</w:t>
      </w:r>
      <w:r w:rsidRPr="00C3271B">
        <w:rPr>
          <w:sz w:val="22"/>
          <w:szCs w:val="22"/>
        </w:rPr>
        <w:t xml:space="preserve"> o udzielenie zamówienia publicznego, prowadzone</w:t>
      </w:r>
      <w:r w:rsidR="006A5DF1" w:rsidRPr="00C3271B">
        <w:rPr>
          <w:sz w:val="22"/>
          <w:szCs w:val="22"/>
        </w:rPr>
        <w:t>go</w:t>
      </w:r>
      <w:r w:rsidRPr="00C3271B">
        <w:rPr>
          <w:sz w:val="22"/>
          <w:szCs w:val="22"/>
        </w:rPr>
        <w:t xml:space="preserve"> w</w:t>
      </w:r>
      <w:r w:rsidR="007427BD" w:rsidRPr="00C3271B">
        <w:rPr>
          <w:sz w:val="22"/>
          <w:szCs w:val="22"/>
        </w:rPr>
        <w:t> </w:t>
      </w:r>
      <w:r w:rsidRPr="00C3271B">
        <w:rPr>
          <w:sz w:val="22"/>
          <w:szCs w:val="22"/>
        </w:rPr>
        <w:t xml:space="preserve">trybie </w:t>
      </w:r>
      <w:r w:rsidR="00C85782" w:rsidRPr="00C3271B">
        <w:rPr>
          <w:sz w:val="22"/>
          <w:szCs w:val="22"/>
        </w:rPr>
        <w:t>podstawowy</w:t>
      </w:r>
      <w:r w:rsidR="00C3271B">
        <w:rPr>
          <w:sz w:val="22"/>
          <w:szCs w:val="22"/>
        </w:rPr>
        <w:t>m</w:t>
      </w:r>
      <w:r w:rsidR="00C85782" w:rsidRPr="00C3271B">
        <w:rPr>
          <w:sz w:val="22"/>
          <w:szCs w:val="22"/>
        </w:rPr>
        <w:t xml:space="preserve"> bez negocjacji - art. 275 pkt. 1 ustawy Pzp</w:t>
      </w:r>
      <w:r w:rsidRPr="00C3271B">
        <w:rPr>
          <w:b/>
          <w:sz w:val="22"/>
          <w:szCs w:val="22"/>
        </w:rPr>
        <w:t xml:space="preserve"> </w:t>
      </w:r>
      <w:r w:rsidRPr="00C3271B">
        <w:rPr>
          <w:bCs/>
          <w:sz w:val="22"/>
          <w:szCs w:val="22"/>
        </w:rPr>
        <w:t>na</w:t>
      </w:r>
      <w:r w:rsidRPr="00C3271B">
        <w:rPr>
          <w:b/>
          <w:sz w:val="22"/>
          <w:szCs w:val="22"/>
        </w:rPr>
        <w:t xml:space="preserve"> </w:t>
      </w:r>
      <w:r w:rsidR="00E72428" w:rsidRPr="00C3271B">
        <w:rPr>
          <w:bCs/>
          <w:sz w:val="22"/>
          <w:szCs w:val="22"/>
        </w:rPr>
        <w:t>”</w:t>
      </w:r>
      <w:r w:rsidR="00C85782" w:rsidRPr="00C3271B">
        <w:rPr>
          <w:b/>
          <w:bCs/>
          <w:sz w:val="22"/>
          <w:szCs w:val="22"/>
        </w:rPr>
        <w:t>Zakup i dostawa materiałów medycznych dla Apteki Szpitala I</w:t>
      </w:r>
      <w:r w:rsidR="00E72428" w:rsidRPr="00C3271B">
        <w:rPr>
          <w:bCs/>
          <w:sz w:val="22"/>
          <w:szCs w:val="22"/>
        </w:rPr>
        <w:t>”</w:t>
      </w:r>
      <w:r w:rsidRPr="00C3271B">
        <w:rPr>
          <w:b/>
          <w:sz w:val="22"/>
          <w:szCs w:val="22"/>
        </w:rPr>
        <w:t xml:space="preserve"> </w:t>
      </w:r>
      <w:r w:rsidRPr="00C3271B">
        <w:rPr>
          <w:bCs/>
          <w:sz w:val="22"/>
          <w:szCs w:val="22"/>
        </w:rPr>
        <w:t>– znak sprawy</w:t>
      </w:r>
      <w:r w:rsidRPr="00C3271B">
        <w:rPr>
          <w:b/>
          <w:sz w:val="22"/>
          <w:szCs w:val="22"/>
        </w:rPr>
        <w:t xml:space="preserve"> </w:t>
      </w:r>
      <w:r w:rsidR="00C85782" w:rsidRPr="00C3271B">
        <w:rPr>
          <w:b/>
          <w:sz w:val="22"/>
          <w:szCs w:val="22"/>
        </w:rPr>
        <w:t>ZP/10/2026</w:t>
      </w:r>
      <w:r w:rsidRPr="00C3271B">
        <w:rPr>
          <w:b/>
          <w:sz w:val="22"/>
          <w:szCs w:val="22"/>
        </w:rPr>
        <w:t>.</w:t>
      </w:r>
    </w:p>
    <w:p w14:paraId="5A75F0A2" w14:textId="77777777" w:rsidR="0012774F" w:rsidRPr="00C3271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3271B">
        <w:rPr>
          <w:sz w:val="22"/>
          <w:szCs w:val="22"/>
        </w:rPr>
        <w:t>Zamawiający</w:t>
      </w:r>
      <w:r w:rsidR="007427BD" w:rsidRPr="00C3271B">
        <w:rPr>
          <w:sz w:val="22"/>
          <w:szCs w:val="22"/>
        </w:rPr>
        <w:t xml:space="preserve"> </w:t>
      </w:r>
      <w:r w:rsidRPr="00C3271B">
        <w:rPr>
          <w:sz w:val="22"/>
          <w:szCs w:val="22"/>
        </w:rPr>
        <w:t xml:space="preserve">działając na podstawie art. </w:t>
      </w:r>
      <w:r w:rsidR="00E74BC3" w:rsidRPr="00C3271B">
        <w:rPr>
          <w:sz w:val="22"/>
          <w:szCs w:val="22"/>
        </w:rPr>
        <w:t>284</w:t>
      </w:r>
      <w:r w:rsidRPr="00C3271B">
        <w:rPr>
          <w:sz w:val="22"/>
          <w:szCs w:val="22"/>
        </w:rPr>
        <w:t xml:space="preserve"> ust. </w:t>
      </w:r>
      <w:r w:rsidR="0029606A" w:rsidRPr="00C3271B">
        <w:rPr>
          <w:sz w:val="22"/>
          <w:szCs w:val="22"/>
        </w:rPr>
        <w:t>6</w:t>
      </w:r>
      <w:r w:rsidRPr="00C3271B">
        <w:rPr>
          <w:sz w:val="22"/>
          <w:szCs w:val="22"/>
        </w:rPr>
        <w:t xml:space="preserve"> ustawy z dnia </w:t>
      </w:r>
      <w:r w:rsidR="0029606A" w:rsidRPr="00C3271B">
        <w:rPr>
          <w:sz w:val="22"/>
          <w:szCs w:val="22"/>
        </w:rPr>
        <w:t>11</w:t>
      </w:r>
      <w:r w:rsidRPr="00C3271B">
        <w:rPr>
          <w:sz w:val="22"/>
          <w:szCs w:val="22"/>
        </w:rPr>
        <w:t xml:space="preserve"> </w:t>
      </w:r>
      <w:r w:rsidR="0029606A" w:rsidRPr="00C3271B">
        <w:rPr>
          <w:sz w:val="22"/>
          <w:szCs w:val="22"/>
        </w:rPr>
        <w:t xml:space="preserve">września </w:t>
      </w:r>
      <w:r w:rsidRPr="00C3271B">
        <w:rPr>
          <w:sz w:val="22"/>
          <w:szCs w:val="22"/>
        </w:rPr>
        <w:t>20</w:t>
      </w:r>
      <w:r w:rsidR="0029606A" w:rsidRPr="00C3271B">
        <w:rPr>
          <w:sz w:val="22"/>
          <w:szCs w:val="22"/>
        </w:rPr>
        <w:t>19</w:t>
      </w:r>
      <w:r w:rsidR="007427BD" w:rsidRPr="00C3271B">
        <w:rPr>
          <w:sz w:val="22"/>
          <w:szCs w:val="22"/>
        </w:rPr>
        <w:t> </w:t>
      </w:r>
      <w:r w:rsidRPr="00C3271B">
        <w:rPr>
          <w:sz w:val="22"/>
          <w:szCs w:val="22"/>
        </w:rPr>
        <w:t>r</w:t>
      </w:r>
      <w:r w:rsidR="0029606A" w:rsidRPr="00C3271B">
        <w:rPr>
          <w:sz w:val="22"/>
          <w:szCs w:val="22"/>
        </w:rPr>
        <w:t>.</w:t>
      </w:r>
      <w:r w:rsidRPr="00C3271B">
        <w:rPr>
          <w:sz w:val="22"/>
          <w:szCs w:val="22"/>
        </w:rPr>
        <w:t xml:space="preserve"> Prawo </w:t>
      </w:r>
      <w:r w:rsidR="0029606A" w:rsidRPr="00C3271B">
        <w:rPr>
          <w:sz w:val="22"/>
          <w:szCs w:val="22"/>
        </w:rPr>
        <w:t>z</w:t>
      </w:r>
      <w:r w:rsidRPr="00C3271B">
        <w:rPr>
          <w:sz w:val="22"/>
          <w:szCs w:val="22"/>
        </w:rPr>
        <w:t xml:space="preserve">amówień </w:t>
      </w:r>
      <w:r w:rsidR="0029606A" w:rsidRPr="00C3271B">
        <w:rPr>
          <w:sz w:val="22"/>
          <w:szCs w:val="22"/>
        </w:rPr>
        <w:t>p</w:t>
      </w:r>
      <w:r w:rsidRPr="00C3271B">
        <w:rPr>
          <w:sz w:val="22"/>
          <w:szCs w:val="22"/>
        </w:rPr>
        <w:t xml:space="preserve">ublicznych </w:t>
      </w:r>
      <w:r w:rsidR="00E74BC3" w:rsidRPr="00C3271B">
        <w:rPr>
          <w:sz w:val="22"/>
          <w:szCs w:val="22"/>
        </w:rPr>
        <w:t>udostępnia</w:t>
      </w:r>
      <w:r w:rsidR="00BE7BFD" w:rsidRPr="00C3271B">
        <w:rPr>
          <w:sz w:val="22"/>
          <w:szCs w:val="22"/>
        </w:rPr>
        <w:t xml:space="preserve"> poniżej treść zapytań do S</w:t>
      </w:r>
      <w:r w:rsidR="0012774F" w:rsidRPr="00C3271B">
        <w:rPr>
          <w:sz w:val="22"/>
          <w:szCs w:val="22"/>
        </w:rPr>
        <w:t>pecyfikacji Warunków Zamówienia (</w:t>
      </w:r>
      <w:r w:rsidR="0012774F" w:rsidRPr="00C3271B">
        <w:rPr>
          <w:sz w:val="22"/>
          <w:szCs w:val="22"/>
          <w:lang w:eastAsia="ar-SA"/>
        </w:rPr>
        <w:t>zwanej dalej</w:t>
      </w:r>
      <w:r w:rsidR="0012774F" w:rsidRPr="00C3271B">
        <w:rPr>
          <w:b/>
          <w:sz w:val="22"/>
          <w:szCs w:val="22"/>
          <w:lang w:eastAsia="ar-SA"/>
        </w:rPr>
        <w:t xml:space="preserve"> </w:t>
      </w:r>
      <w:r w:rsidR="0012774F" w:rsidRPr="00C3271B">
        <w:rPr>
          <w:bCs/>
          <w:sz w:val="22"/>
          <w:szCs w:val="22"/>
          <w:lang w:eastAsia="ar-SA"/>
        </w:rPr>
        <w:t>”SWZ”)</w:t>
      </w:r>
      <w:r w:rsidR="00E74BC3" w:rsidRPr="00C3271B">
        <w:rPr>
          <w:bCs/>
          <w:sz w:val="22"/>
          <w:szCs w:val="22"/>
          <w:lang w:eastAsia="ar-SA"/>
        </w:rPr>
        <w:t xml:space="preserve"> </w:t>
      </w:r>
      <w:r w:rsidR="00E74BC3" w:rsidRPr="00C3271B">
        <w:rPr>
          <w:sz w:val="22"/>
          <w:szCs w:val="22"/>
        </w:rPr>
        <w:t>wraz z wyjaśnieniami</w:t>
      </w:r>
      <w:r w:rsidR="0012774F" w:rsidRPr="00C3271B">
        <w:rPr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C85782" w:rsidRPr="00C3271B" w14:paraId="0690F177" w14:textId="77777777" w:rsidTr="00C32EEF">
        <w:tc>
          <w:tcPr>
            <w:tcW w:w="9498" w:type="dxa"/>
          </w:tcPr>
          <w:p w14:paraId="799D5BA0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DFB">
              <w:rPr>
                <w:sz w:val="22"/>
                <w:szCs w:val="22"/>
              </w:rPr>
              <w:t>Do umowy:</w:t>
            </w:r>
            <w:r w:rsidRPr="00C3271B">
              <w:rPr>
                <w:sz w:val="22"/>
                <w:szCs w:val="22"/>
              </w:rPr>
              <w:t xml:space="preserve"> 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24D11518" w14:textId="6786DFD0" w:rsidR="00C85782" w:rsidRDefault="0068150C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</w:t>
            </w:r>
            <w:r w:rsidR="00F17E3E">
              <w:rPr>
                <w:b/>
                <w:bCs/>
                <w:sz w:val="22"/>
                <w:szCs w:val="22"/>
              </w:rPr>
              <w:t>awiający nie wyraża zgody.</w:t>
            </w:r>
          </w:p>
          <w:p w14:paraId="0422F8E3" w14:textId="77777777" w:rsidR="0068150C" w:rsidRPr="0068150C" w:rsidRDefault="0068150C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CB2D4A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DFB">
              <w:rPr>
                <w:sz w:val="22"/>
                <w:szCs w:val="22"/>
              </w:rPr>
              <w:t>Pakiet 3, pozycja 1</w:t>
            </w:r>
            <w:r w:rsidRPr="00C3271B">
              <w:rPr>
                <w:sz w:val="22"/>
                <w:szCs w:val="22"/>
              </w:rPr>
              <w:t xml:space="preserve"> - Czy Zamawiający dopuści zgłębnik żołądkowy wykonany z silikonu z nitką kontrastująca w RTG o długości 120cm?</w:t>
            </w:r>
          </w:p>
          <w:p w14:paraId="03953A14" w14:textId="1C3753A6" w:rsidR="0068150C" w:rsidRPr="0068150C" w:rsidRDefault="0068150C" w:rsidP="006815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40DFB">
              <w:rPr>
                <w:b/>
                <w:bCs/>
                <w:sz w:val="22"/>
                <w:szCs w:val="22"/>
              </w:rPr>
              <w:t xml:space="preserve">Zamawiający dopuszcza, przy zachowaniu pozostałych parametrów zawartych </w:t>
            </w:r>
            <w:r w:rsidR="00840DFB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0EE1CD36" w14:textId="77777777" w:rsidR="00C85782" w:rsidRPr="00C3271B" w:rsidRDefault="00C85782" w:rsidP="0068150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78A501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0DFB">
              <w:rPr>
                <w:sz w:val="22"/>
                <w:szCs w:val="22"/>
              </w:rPr>
              <w:t>Pakiet 4, pozycja 1</w:t>
            </w:r>
            <w:r w:rsidRPr="00C3271B">
              <w:rPr>
                <w:sz w:val="22"/>
                <w:szCs w:val="22"/>
              </w:rPr>
              <w:t xml:space="preserve"> - Czy Zamawiający dopuści przyrząd bez zastawki?</w:t>
            </w:r>
          </w:p>
          <w:p w14:paraId="602F09B2" w14:textId="69ADD5AE" w:rsidR="0068150C" w:rsidRPr="0068150C" w:rsidRDefault="0068150C" w:rsidP="006815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 w:rsidR="00840DF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793EA3A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8D7083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271B">
              <w:rPr>
                <w:b/>
                <w:bCs/>
                <w:sz w:val="22"/>
                <w:szCs w:val="22"/>
              </w:rPr>
              <w:t>Część 9, pozycja 1</w:t>
            </w:r>
          </w:p>
          <w:p w14:paraId="5D222954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Czy Zamawiający dopuści rękaw opatrunkowy o szerokości 4-6cm przeznaczony na głowa, ramię, podudzie, kolano?</w:t>
            </w:r>
          </w:p>
          <w:p w14:paraId="02987042" w14:textId="709857E1" w:rsidR="0068150C" w:rsidRPr="0068150C" w:rsidRDefault="0068150C" w:rsidP="006815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 w:rsidR="00840DF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D17474E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173F12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271B">
              <w:rPr>
                <w:b/>
                <w:bCs/>
                <w:sz w:val="22"/>
                <w:szCs w:val="22"/>
              </w:rPr>
              <w:t>Część 9, pozycja 1</w:t>
            </w:r>
          </w:p>
          <w:p w14:paraId="38EA18E8" w14:textId="1F703D5D" w:rsidR="00C85782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Czy Zamawiający dopuści rękaw opatrunkowy o szerokości 5-9,5cm przeznaczony na udo, głowa, biodro?</w:t>
            </w:r>
          </w:p>
          <w:p w14:paraId="63B87218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9DC5874" w14:textId="77777777" w:rsidR="00840DFB" w:rsidRPr="00C3271B" w:rsidRDefault="00840DFB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CA5DD7" w14:textId="77777777" w:rsidR="00C85782" w:rsidRDefault="00C85782" w:rsidP="00E85B2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271B">
              <w:rPr>
                <w:b/>
                <w:bCs/>
                <w:sz w:val="22"/>
                <w:szCs w:val="22"/>
              </w:rPr>
              <w:t>Część 9, pozycja 2</w:t>
            </w:r>
          </w:p>
          <w:p w14:paraId="53AA6717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Czy Zamawiający dopuści rękaw opatrunkowy o szerokości 6,5-13,5cm przeznaczony na biodra, brzuch?</w:t>
            </w:r>
          </w:p>
          <w:p w14:paraId="4364396A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4235F11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02F12E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Część 9, pozycja 2</w:t>
            </w:r>
          </w:p>
          <w:p w14:paraId="27EB6208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Czy Zamawiający dopuści rękaw opatrunkowy o szerokości 8-14cm przeznaczony na klatka piersiowa, brzuch?</w:t>
            </w:r>
          </w:p>
          <w:p w14:paraId="268BBCC4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E110EC8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70DA2F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1 - Czy Zamawiający dopuści zestaw serwet uniwersalnych wzmocnionych ze wzmocnieniem o wymiarach 35 x 80 cm?</w:t>
            </w:r>
          </w:p>
          <w:p w14:paraId="6C21EDE9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C58DA7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C2275B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1 - Czy Zamawiający dopuści zestaw z serwetą o wymiarach 180 x 180 cm (w miejsce 200 x 200 cm)?</w:t>
            </w:r>
          </w:p>
          <w:p w14:paraId="6CB100FF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4A68B72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408F2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2 - Czy Zamawiający dopuści zestaw z serwetą główną samoprzylepną o wymiarach 75 cm x 200 cm z otworem w kształcie rombu o wymiarach 8 cm x 12 cm?</w:t>
            </w:r>
          </w:p>
          <w:p w14:paraId="5D80327E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01570A8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8F87AB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2 - Czy Zamawiający dopuści zestaw z osłonami na kończyny o wymiarach 70 x 120 cm?</w:t>
            </w:r>
          </w:p>
          <w:p w14:paraId="1A1DEF5B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3C62DD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D9A63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2 - Czy Zamawiający dopuści zestaw z serwetą na stolik instrumentariuszki o wymiarach 100 x 150 cm?</w:t>
            </w:r>
          </w:p>
          <w:p w14:paraId="097438E6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89D5E6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3B32B8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1, 2 - Czy Zamawiający dopuści zestaw zawierający dodatkowo 4 szt ręczników chłonnych?</w:t>
            </w:r>
          </w:p>
          <w:p w14:paraId="7D4D1A06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BA26A0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CAD40E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3 - Czy Zamawiający dopuści zestaw z serwetą do artroskopii z samouszczelniającym się otworem o średnicy 7 cm o wymiarach 230 cm x 320 cm, zintegrowana z torbą do przechwytywania płynów o wymiarach 60 cm x 100 cm z otworem samouszczelniającym?</w:t>
            </w:r>
          </w:p>
          <w:p w14:paraId="314CCD44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02F40B5" w14:textId="77777777" w:rsidR="00C85782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6B2385" w14:textId="77777777" w:rsidR="00C32EEF" w:rsidRPr="00C3271B" w:rsidRDefault="00C32EEF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D208E4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lastRenderedPageBreak/>
              <w:t>Pakiet 16, pozycja 3 - Czy Zamawiający dopuści zestaw z osłoną na kończynę 22 x 75 cm?</w:t>
            </w:r>
          </w:p>
          <w:p w14:paraId="6A6B7887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8082EAD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F35EF1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3 - Czy Zamawiający dopuści zestaw zawierający 3 szt taśmy samoprzylepnej, zamiast 2 szt?</w:t>
            </w:r>
          </w:p>
          <w:p w14:paraId="4DA2A615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82D2C77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0FCA8B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 xml:space="preserve">Pakiet 16, pozycja 3 - Czy Zamawiający dopuści zestaw z ręcznikami z włókniny </w:t>
            </w:r>
            <w:proofErr w:type="spellStart"/>
            <w:r w:rsidRPr="00C3271B">
              <w:rPr>
                <w:sz w:val="22"/>
                <w:szCs w:val="22"/>
              </w:rPr>
              <w:t>spunlace</w:t>
            </w:r>
            <w:proofErr w:type="spellEnd"/>
            <w:r w:rsidRPr="00C3271B">
              <w:rPr>
                <w:sz w:val="22"/>
                <w:szCs w:val="22"/>
              </w:rPr>
              <w:t>, zamiast celulozowych?</w:t>
            </w:r>
          </w:p>
          <w:p w14:paraId="348BF4F0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361E21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2B381E" w14:textId="77777777" w:rsidR="00C85782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4 - Czy Zamawiający dopuści zestaw z serwetą główną o wymiarach 180cm/240cm x 300 cm z otworem w kształcie trapezu o podstawach 22,5cm i 32cm i wysokości 22,5cm wypełnionym folią chirurgiczną, zintegrowana z osłonami na kończyny oraz trójkątną torbą do zbiórki płynów?</w:t>
            </w:r>
          </w:p>
          <w:p w14:paraId="78406570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7381D97" w14:textId="77777777" w:rsidR="0068150C" w:rsidRPr="00C3271B" w:rsidRDefault="0068150C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D3E725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4 - Czy Zamawiający dopuści zestaw bez serwety 90 x 100cm, lub ze sterylną serwetą 90 x 120 cm dołączoną osobno?</w:t>
            </w:r>
          </w:p>
          <w:p w14:paraId="59807A1D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E08454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5700D3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 xml:space="preserve">Pakiet 16, pozycja 4 - Czy Zamawiający dopuści zestaw z ręcznikami z włókniny </w:t>
            </w:r>
            <w:proofErr w:type="spellStart"/>
            <w:r w:rsidRPr="00C3271B">
              <w:rPr>
                <w:sz w:val="22"/>
                <w:szCs w:val="22"/>
              </w:rPr>
              <w:t>spunlace</w:t>
            </w:r>
            <w:proofErr w:type="spellEnd"/>
            <w:r w:rsidRPr="00C3271B">
              <w:rPr>
                <w:sz w:val="22"/>
                <w:szCs w:val="22"/>
              </w:rPr>
              <w:t>, zamiast celulozowych?</w:t>
            </w:r>
          </w:p>
          <w:p w14:paraId="30D99143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296FDBC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910638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 xml:space="preserve">Pakiet 16, pozycja 5 - Czy Zamawiający dopuści serwetę na stolik instrumentariuszki o wymiarach 150 x 190 cm, wykonaną z folii PE o gramaturze 40g/m2 + wzmocnienie z włókniny </w:t>
            </w:r>
            <w:proofErr w:type="spellStart"/>
            <w:r w:rsidRPr="00C3271B">
              <w:rPr>
                <w:sz w:val="22"/>
                <w:szCs w:val="22"/>
              </w:rPr>
              <w:t>polipropylenowo-polietylenowej</w:t>
            </w:r>
            <w:proofErr w:type="spellEnd"/>
            <w:r w:rsidRPr="00C3271B">
              <w:rPr>
                <w:sz w:val="22"/>
                <w:szCs w:val="22"/>
              </w:rPr>
              <w:t xml:space="preserve"> o gramaturze 37g/m2 (łączna gramatura 77g/m2)?</w:t>
            </w:r>
          </w:p>
          <w:p w14:paraId="25A6924E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C018CAD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7EBDBC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5 - Czy Zamawiający dopuści serwetę wykonaną z laminatu 2- warstwowego na całej powierzchni o gramaturze 60g/m2?</w:t>
            </w:r>
          </w:p>
          <w:p w14:paraId="0C3DB45B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BF98B96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6D023D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6 - Czy Zamawiający dopuści zestaw z serwetą z chłonnego i nieprzemakalnego laminatu dwuwarstwowego o gramaturze 60 g/m2, o składzie:</w:t>
            </w:r>
          </w:p>
          <w:p w14:paraId="03FBA4AC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1 x serweta o wymiarach 180cm x 300cm z samoprzylepnym otworem prostokątnym o wymiarach 21.5cm x 24cm, zintegrowana z długim workiem (bez sita i zaworu) z usztywnionym brzegiem do zbiórki płynów o wymiarach 55cm x 120cm, pojemność min.20l</w:t>
            </w:r>
          </w:p>
          <w:p w14:paraId="67E90B09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1 x serweta wzmocniona na stół instrumentalny (owinięcie zestawu) o wymiarach 150 cm x 190 cm?</w:t>
            </w:r>
          </w:p>
          <w:p w14:paraId="363CB48B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7E22C79" w14:textId="77777777" w:rsidR="00840DFB" w:rsidRDefault="00840DFB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C479A5" w14:textId="51E70CC8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lastRenderedPageBreak/>
              <w:t>Pakiet 16, pozycja 7 - Czy Zamawiający dopuści serwetę na stolik Mayo z folii PE o gramaturze 50g/m2 + wzmocnienie (polipropylen + polietylen) o gramaturze 37g/m2 (łączna gramatura 87g/m2)?</w:t>
            </w:r>
          </w:p>
          <w:p w14:paraId="2AD0F34D" w14:textId="77777777" w:rsidR="00840DFB" w:rsidRPr="0068150C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150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E8B2C53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305F65" w14:textId="77777777" w:rsidR="00C85782" w:rsidRPr="00C3271B" w:rsidRDefault="00C85782" w:rsidP="00E85B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271B">
              <w:rPr>
                <w:sz w:val="22"/>
                <w:szCs w:val="22"/>
              </w:rPr>
              <w:t>Pakiet 16, pozycja 1-7 - Czy Zamawiający wyrazi zgodę na zmniejszenie wymaganej ilości próbek do 1 szt? Ilość ta jest wystarczająca do potwierdzenia że oferowane dostawy odpowiadają wymaganiom określonym przez Zamawiającego.</w:t>
            </w:r>
          </w:p>
          <w:p w14:paraId="0604F9E7" w14:textId="7939E8C7" w:rsidR="008F6675" w:rsidRDefault="00840DFB" w:rsidP="008F6675">
            <w:pPr>
              <w:pStyle w:val="Tekstpodstawowy"/>
              <w:ind w:right="-2"/>
              <w:rPr>
                <w:sz w:val="22"/>
                <w:szCs w:val="22"/>
              </w:rPr>
            </w:pPr>
            <w:r w:rsidRPr="008F6675">
              <w:rPr>
                <w:b/>
                <w:bCs/>
                <w:sz w:val="22"/>
                <w:szCs w:val="22"/>
              </w:rPr>
              <w:t>Odpowiedź: Zamawiający dopuszcza.</w:t>
            </w:r>
            <w:r w:rsidR="008F6675" w:rsidRPr="008F6675">
              <w:rPr>
                <w:b/>
                <w:bCs/>
                <w:sz w:val="22"/>
                <w:szCs w:val="22"/>
              </w:rPr>
              <w:t xml:space="preserve"> Zmodyfikowany załącznik w zakresie  Pakietu 16</w:t>
            </w:r>
            <w:r w:rsidR="00C32EEF">
              <w:rPr>
                <w:b/>
                <w:bCs/>
                <w:sz w:val="22"/>
                <w:szCs w:val="22"/>
              </w:rPr>
              <w:t xml:space="preserve"> </w:t>
            </w:r>
            <w:r w:rsidR="008F6675" w:rsidRPr="008F6675">
              <w:rPr>
                <w:b/>
                <w:bCs/>
                <w:sz w:val="22"/>
                <w:szCs w:val="22"/>
              </w:rPr>
              <w:t xml:space="preserve">Zamawiający zamieszcza na stronie </w:t>
            </w:r>
            <w:r w:rsidR="008F6675" w:rsidRPr="008F6675">
              <w:rPr>
                <w:b/>
                <w:bCs/>
                <w:sz w:val="22"/>
                <w:szCs w:val="22"/>
              </w:rPr>
              <w:t xml:space="preserve">internetowej prowadzonego postępowania </w:t>
            </w:r>
            <w:hyperlink r:id="rId7" w:history="1">
              <w:r w:rsidR="008F6675" w:rsidRPr="008F6675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8F6675" w:rsidRPr="008F6675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8F6675" w:rsidRPr="008F6675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8F6675" w:rsidRPr="008F6675">
              <w:rPr>
                <w:b/>
                <w:bCs/>
                <w:sz w:val="22"/>
                <w:szCs w:val="22"/>
                <w:u w:val="single"/>
              </w:rPr>
              <w:t>.</w:t>
            </w:r>
            <w:r w:rsidR="008F6675" w:rsidRPr="008F667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237A3538" w14:textId="77777777" w:rsidR="008F6675" w:rsidRPr="008F6675" w:rsidRDefault="008F6675" w:rsidP="008F6675">
            <w:pPr>
              <w:pStyle w:val="Tekstpodstawowy"/>
              <w:ind w:right="-2" w:firstLine="851"/>
              <w:rPr>
                <w:sz w:val="22"/>
                <w:szCs w:val="22"/>
              </w:rPr>
            </w:pPr>
          </w:p>
          <w:p w14:paraId="07F3D7A2" w14:textId="77777777" w:rsidR="008F6675" w:rsidRPr="008F6675" w:rsidRDefault="008F6675" w:rsidP="008F6675">
            <w:pPr>
              <w:pStyle w:val="Tekstpodstawowy"/>
              <w:ind w:right="-2" w:firstLine="851"/>
              <w:rPr>
                <w:b/>
                <w:sz w:val="22"/>
                <w:szCs w:val="22"/>
              </w:rPr>
            </w:pPr>
            <w:r w:rsidRPr="008F6675">
              <w:rPr>
                <w:b/>
                <w:sz w:val="22"/>
                <w:szCs w:val="22"/>
              </w:rPr>
              <w:t>Powyższa zmiana nie powoduje zmiany terminu składania i otwarcia ofert.</w:t>
            </w:r>
          </w:p>
          <w:p w14:paraId="2D12A68B" w14:textId="30A4049F" w:rsidR="00840DFB" w:rsidRPr="008F6675" w:rsidRDefault="00840DFB" w:rsidP="00840D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2E2EC52" w14:textId="77777777" w:rsidR="00C85782" w:rsidRPr="00C3271B" w:rsidRDefault="00C85782" w:rsidP="00E85B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8C1676" w14:textId="77777777" w:rsidR="00BE7BFD" w:rsidRPr="00C3271B" w:rsidRDefault="00BE7BFD" w:rsidP="00520165">
      <w:pPr>
        <w:jc w:val="both"/>
        <w:rPr>
          <w:sz w:val="22"/>
          <w:szCs w:val="22"/>
        </w:rPr>
      </w:pPr>
    </w:p>
    <w:p w14:paraId="76465121" w14:textId="77777777" w:rsidR="006D4AB3" w:rsidRPr="00C3271B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3271B">
        <w:rPr>
          <w:sz w:val="22"/>
          <w:szCs w:val="22"/>
        </w:rPr>
        <w:t>Przewodniczący Komisji Przetargowej</w:t>
      </w:r>
    </w:p>
    <w:p w14:paraId="02A35BE6" w14:textId="1A6F361C" w:rsidR="006D4AB3" w:rsidRPr="00C3271B" w:rsidRDefault="0068150C" w:rsidP="0068150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840DFB">
        <w:rPr>
          <w:sz w:val="22"/>
          <w:szCs w:val="22"/>
        </w:rPr>
        <w:tab/>
      </w:r>
      <w:r w:rsidR="00840DFB">
        <w:rPr>
          <w:sz w:val="22"/>
          <w:szCs w:val="22"/>
        </w:rPr>
        <w:tab/>
      </w:r>
      <w:r w:rsidR="00840DFB">
        <w:rPr>
          <w:sz w:val="22"/>
          <w:szCs w:val="22"/>
        </w:rPr>
        <w:tab/>
      </w:r>
      <w:r w:rsidR="00C85782" w:rsidRPr="00C3271B">
        <w:rPr>
          <w:sz w:val="22"/>
          <w:szCs w:val="22"/>
        </w:rPr>
        <w:t>Agnieszka</w:t>
      </w:r>
      <w:r w:rsidR="006D4AB3" w:rsidRPr="00C3271B">
        <w:rPr>
          <w:sz w:val="22"/>
          <w:szCs w:val="22"/>
        </w:rPr>
        <w:t xml:space="preserve"> </w:t>
      </w:r>
      <w:r w:rsidR="00C85782" w:rsidRPr="00C3271B">
        <w:rPr>
          <w:sz w:val="22"/>
          <w:szCs w:val="22"/>
        </w:rPr>
        <w:t>Biel</w:t>
      </w:r>
    </w:p>
    <w:sectPr w:rsidR="006D4AB3" w:rsidRPr="00C3271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4ADED" w14:textId="77777777" w:rsidR="000F59F6" w:rsidRDefault="000F59F6">
      <w:r>
        <w:separator/>
      </w:r>
    </w:p>
  </w:endnote>
  <w:endnote w:type="continuationSeparator" w:id="0">
    <w:p w14:paraId="7CDF2496" w14:textId="77777777" w:rsidR="000F59F6" w:rsidRDefault="000F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ED9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7DB4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58A0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86C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743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BE735C" w14:textId="77777777" w:rsidR="006D4AB3" w:rsidRDefault="006D4AB3">
    <w:pPr>
      <w:pStyle w:val="Stopka"/>
      <w:tabs>
        <w:tab w:val="clear" w:pos="4536"/>
        <w:tab w:val="left" w:pos="6237"/>
      </w:tabs>
    </w:pPr>
  </w:p>
  <w:p w14:paraId="785C70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3D01E" w14:textId="77777777" w:rsidR="000F59F6" w:rsidRDefault="000F59F6">
      <w:r>
        <w:separator/>
      </w:r>
    </w:p>
  </w:footnote>
  <w:footnote w:type="continuationSeparator" w:id="0">
    <w:p w14:paraId="78A3C030" w14:textId="77777777" w:rsidR="000F59F6" w:rsidRDefault="000F5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0B3F7" w14:textId="77777777" w:rsidR="00C85782" w:rsidRDefault="00C857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0D7F" w14:textId="77777777" w:rsidR="00C85782" w:rsidRDefault="00C857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EBED2" w14:textId="77777777" w:rsidR="00C85782" w:rsidRDefault="00C857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3112292">
    <w:abstractNumId w:val="3"/>
  </w:num>
  <w:num w:numId="2" w16cid:durableId="1147435381">
    <w:abstractNumId w:val="6"/>
  </w:num>
  <w:num w:numId="3" w16cid:durableId="1356426702">
    <w:abstractNumId w:val="2"/>
  </w:num>
  <w:num w:numId="4" w16cid:durableId="965938417">
    <w:abstractNumId w:val="5"/>
  </w:num>
  <w:num w:numId="5" w16cid:durableId="715204224">
    <w:abstractNumId w:val="0"/>
  </w:num>
  <w:num w:numId="6" w16cid:durableId="1043334604">
    <w:abstractNumId w:val="1"/>
  </w:num>
  <w:num w:numId="7" w16cid:durableId="200636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9F6"/>
    <w:rsid w:val="00031374"/>
    <w:rsid w:val="000A1097"/>
    <w:rsid w:val="000E2A8F"/>
    <w:rsid w:val="000F59F6"/>
    <w:rsid w:val="0012774F"/>
    <w:rsid w:val="00144B7A"/>
    <w:rsid w:val="00180C6E"/>
    <w:rsid w:val="0029606A"/>
    <w:rsid w:val="003F087B"/>
    <w:rsid w:val="004708C8"/>
    <w:rsid w:val="004848F3"/>
    <w:rsid w:val="004A75F2"/>
    <w:rsid w:val="005144A9"/>
    <w:rsid w:val="00520165"/>
    <w:rsid w:val="005B1B08"/>
    <w:rsid w:val="00632C3C"/>
    <w:rsid w:val="00662BDB"/>
    <w:rsid w:val="0068150C"/>
    <w:rsid w:val="006A5DF1"/>
    <w:rsid w:val="006B7198"/>
    <w:rsid w:val="006D4AB3"/>
    <w:rsid w:val="006F3B81"/>
    <w:rsid w:val="007427BD"/>
    <w:rsid w:val="00792E5F"/>
    <w:rsid w:val="007D7198"/>
    <w:rsid w:val="00840DFB"/>
    <w:rsid w:val="00864A4B"/>
    <w:rsid w:val="00870F9F"/>
    <w:rsid w:val="008804B6"/>
    <w:rsid w:val="00897AB0"/>
    <w:rsid w:val="008A3553"/>
    <w:rsid w:val="008F6675"/>
    <w:rsid w:val="00A905AC"/>
    <w:rsid w:val="00BA6584"/>
    <w:rsid w:val="00BE7BFD"/>
    <w:rsid w:val="00C3271B"/>
    <w:rsid w:val="00C32EEF"/>
    <w:rsid w:val="00C370F2"/>
    <w:rsid w:val="00C44EEC"/>
    <w:rsid w:val="00C8578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7E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31839"/>
  <w15:chartTrackingRefBased/>
  <w15:docId w15:val="{31E0FF9F-6C2B-48EE-A93F-E0596957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unhideWhenUsed/>
    <w:rsid w:val="008F66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4</Pages>
  <Words>907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2026-03-18T08:21:00Z</cp:lastPrinted>
  <dcterms:created xsi:type="dcterms:W3CDTF">2026-03-17T06:59:00Z</dcterms:created>
  <dcterms:modified xsi:type="dcterms:W3CDTF">2026-03-18T08:22:00Z</dcterms:modified>
</cp:coreProperties>
</file>