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E2C162" w14:textId="77777777" w:rsidR="009432A1" w:rsidRPr="009432A1" w:rsidRDefault="005A7848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5A7848">
        <w:rPr>
          <w:rFonts w:ascii="Arial" w:hAnsi="Arial" w:cs="Arial"/>
          <w:sz w:val="24"/>
          <w:szCs w:val="24"/>
        </w:rPr>
        <w:t>Kraków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5A7848">
        <w:rPr>
          <w:rFonts w:ascii="Arial" w:hAnsi="Arial" w:cs="Arial"/>
          <w:sz w:val="24"/>
          <w:szCs w:val="24"/>
        </w:rPr>
        <w:t>2026-03-18</w:t>
      </w:r>
    </w:p>
    <w:p w14:paraId="1821CE9B" w14:textId="77777777" w:rsidR="009432A1" w:rsidRPr="009432A1" w:rsidRDefault="005A7848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5A7848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63FFC97A" w14:textId="77777777" w:rsidR="009432A1" w:rsidRPr="009432A1" w:rsidRDefault="005A7848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5A7848">
        <w:rPr>
          <w:rFonts w:ascii="Arial" w:hAnsi="Arial" w:cs="Arial"/>
          <w:sz w:val="24"/>
          <w:szCs w:val="24"/>
        </w:rPr>
        <w:t>os. Na Skarpie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5A7848">
        <w:rPr>
          <w:rFonts w:ascii="Arial" w:hAnsi="Arial" w:cs="Arial"/>
          <w:sz w:val="24"/>
          <w:szCs w:val="24"/>
        </w:rPr>
        <w:t>66</w:t>
      </w:r>
    </w:p>
    <w:p w14:paraId="66E13DDC" w14:textId="77777777" w:rsidR="009432A1" w:rsidRPr="009432A1" w:rsidRDefault="005A7848" w:rsidP="009432A1">
      <w:pPr>
        <w:rPr>
          <w:rFonts w:ascii="Arial" w:hAnsi="Arial" w:cs="Arial"/>
          <w:sz w:val="24"/>
          <w:szCs w:val="24"/>
        </w:rPr>
      </w:pPr>
      <w:r w:rsidRPr="005A7848">
        <w:rPr>
          <w:rFonts w:ascii="Arial" w:hAnsi="Arial" w:cs="Arial"/>
          <w:sz w:val="24"/>
          <w:szCs w:val="24"/>
        </w:rPr>
        <w:t>31-913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5A7848">
        <w:rPr>
          <w:rFonts w:ascii="Arial" w:hAnsi="Arial" w:cs="Arial"/>
          <w:sz w:val="24"/>
          <w:szCs w:val="24"/>
        </w:rPr>
        <w:t>Kraków</w:t>
      </w:r>
    </w:p>
    <w:p w14:paraId="6A0F1A61" w14:textId="77777777"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073E5EF" w14:textId="77777777" w:rsidR="009432A1" w:rsidRDefault="009432A1" w:rsidP="009432A1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66159397" w14:textId="6EF75402" w:rsidR="00A44133" w:rsidRPr="009432A1" w:rsidRDefault="00A44133" w:rsidP="009432A1">
      <w:pPr>
        <w:spacing w:after="60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Znak: DZP-271-5/26.328.EJK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14:paraId="2C76829D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948F4D7" w14:textId="77777777"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5EE5AEF9" w14:textId="77777777"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597D9A0C" w14:textId="77777777"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428BB678" w14:textId="77777777"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14:paraId="7C3BF668" w14:textId="77777777" w:rsidTr="00A652DF">
        <w:tc>
          <w:tcPr>
            <w:tcW w:w="2269" w:type="dxa"/>
          </w:tcPr>
          <w:p w14:paraId="04E3F9F5" w14:textId="77777777"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38F8CFBF" w14:textId="77777777" w:rsidR="005A7848" w:rsidRPr="005A7848" w:rsidRDefault="005A7848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A7848">
              <w:rPr>
                <w:rFonts w:ascii="Arial" w:hAnsi="Arial" w:cs="Arial"/>
                <w:bCs/>
                <w:sz w:val="24"/>
                <w:szCs w:val="24"/>
              </w:rPr>
              <w:t xml:space="preserve">Dokumenty w standardzie PIK HL7 Centrum e-Zdrowie (9 dokumentów) - 1 </w:t>
            </w:r>
            <w:proofErr w:type="spellStart"/>
            <w:r w:rsidRPr="005A7848">
              <w:rPr>
                <w:rFonts w:ascii="Arial" w:hAnsi="Arial" w:cs="Arial"/>
                <w:bCs/>
                <w:sz w:val="24"/>
                <w:szCs w:val="24"/>
              </w:rPr>
              <w:t>kpl</w:t>
            </w:r>
            <w:proofErr w:type="spellEnd"/>
            <w:r w:rsidRPr="005A7848">
              <w:rPr>
                <w:rFonts w:ascii="Arial" w:hAnsi="Arial" w:cs="Arial"/>
                <w:bCs/>
                <w:sz w:val="24"/>
                <w:szCs w:val="24"/>
              </w:rPr>
              <w:t xml:space="preserve">. </w:t>
            </w:r>
          </w:p>
          <w:p w14:paraId="3C469E84" w14:textId="77777777" w:rsidR="009432A1" w:rsidRPr="004E4B64" w:rsidRDefault="005A7848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A7848">
              <w:rPr>
                <w:rFonts w:ascii="Arial" w:hAnsi="Arial" w:cs="Arial"/>
                <w:bCs/>
                <w:sz w:val="24"/>
                <w:szCs w:val="24"/>
              </w:rPr>
              <w:t xml:space="preserve">Integracja z </w:t>
            </w:r>
            <w:proofErr w:type="spellStart"/>
            <w:r w:rsidRPr="005A7848">
              <w:rPr>
                <w:rFonts w:ascii="Arial" w:hAnsi="Arial" w:cs="Arial"/>
                <w:bCs/>
                <w:sz w:val="24"/>
                <w:szCs w:val="24"/>
              </w:rPr>
              <w:t>CeZ</w:t>
            </w:r>
            <w:proofErr w:type="spellEnd"/>
            <w:r w:rsidRPr="005A7848">
              <w:rPr>
                <w:rFonts w:ascii="Arial" w:hAnsi="Arial" w:cs="Arial"/>
                <w:bCs/>
                <w:sz w:val="24"/>
                <w:szCs w:val="24"/>
              </w:rPr>
              <w:t xml:space="preserve"> w zakresie digitalizacji karty leczenia - Ucyfrowienie + indeksacja - 1 </w:t>
            </w:r>
            <w:proofErr w:type="spellStart"/>
            <w:r w:rsidRPr="005A7848">
              <w:rPr>
                <w:rFonts w:ascii="Arial" w:hAnsi="Arial" w:cs="Arial"/>
                <w:bCs/>
                <w:sz w:val="24"/>
                <w:szCs w:val="24"/>
              </w:rPr>
              <w:t>kpl</w:t>
            </w:r>
            <w:proofErr w:type="spellEnd"/>
            <w:r w:rsidRPr="005A7848">
              <w:rPr>
                <w:rFonts w:ascii="Arial" w:hAnsi="Arial" w:cs="Arial"/>
                <w:bCs/>
                <w:sz w:val="24"/>
                <w:szCs w:val="24"/>
              </w:rPr>
              <w:t>.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5A7848" w:rsidRPr="004E4B64" w14:paraId="1C9E0B44" w14:textId="77777777" w:rsidTr="0013202C">
        <w:tc>
          <w:tcPr>
            <w:tcW w:w="2269" w:type="dxa"/>
          </w:tcPr>
          <w:p w14:paraId="2368E66C" w14:textId="77777777" w:rsidR="005A7848" w:rsidRPr="004E4B64" w:rsidRDefault="005A7848" w:rsidP="0013202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0A5C93C8" w14:textId="77777777" w:rsidR="005A7848" w:rsidRPr="004E4B64" w:rsidRDefault="005A7848" w:rsidP="0013202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A7848">
              <w:rPr>
                <w:rFonts w:ascii="Arial" w:hAnsi="Arial" w:cs="Arial"/>
                <w:bCs/>
                <w:sz w:val="24"/>
                <w:szCs w:val="24"/>
              </w:rPr>
              <w:t>DZP-271-5/26</w:t>
            </w:r>
          </w:p>
        </w:tc>
      </w:tr>
    </w:tbl>
    <w:p w14:paraId="3B1EA60E" w14:textId="77777777" w:rsidR="001F3716" w:rsidRPr="001F3716" w:rsidRDefault="001F3716" w:rsidP="001F3716">
      <w:pPr>
        <w:spacing w:before="48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1F3716">
        <w:rPr>
          <w:rFonts w:ascii="Arial" w:hAnsi="Arial" w:cs="Arial"/>
          <w:b/>
          <w:bCs/>
          <w:sz w:val="24"/>
          <w:szCs w:val="24"/>
        </w:rPr>
        <w:t>Inwestycja: </w:t>
      </w:r>
      <w:r w:rsidRPr="001F3716">
        <w:rPr>
          <w:rFonts w:ascii="Arial" w:hAnsi="Arial" w:cs="Arial"/>
          <w:b/>
          <w:bCs/>
          <w:sz w:val="24"/>
          <w:szCs w:val="24"/>
        </w:rPr>
        <w:tab/>
        <w:t>D1.1.2 Przyspieszenie procesów transformacji cyfrowej ochrony zdrowia poprzez dalszy rozwój usług cyfrowych w ochronie zdrowia</w:t>
      </w:r>
    </w:p>
    <w:p w14:paraId="21D52A60" w14:textId="77777777" w:rsidR="001F3716" w:rsidRPr="001F3716" w:rsidRDefault="001F3716" w:rsidP="001F3716">
      <w:pPr>
        <w:spacing w:before="48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1F3716">
        <w:rPr>
          <w:rFonts w:ascii="Arial" w:hAnsi="Arial" w:cs="Arial"/>
          <w:b/>
          <w:bCs/>
          <w:sz w:val="24"/>
          <w:szCs w:val="24"/>
        </w:rPr>
        <w:t xml:space="preserve">Projekt: </w:t>
      </w:r>
      <w:r w:rsidRPr="001F3716">
        <w:rPr>
          <w:rFonts w:ascii="Arial" w:hAnsi="Arial" w:cs="Arial"/>
          <w:b/>
          <w:bCs/>
          <w:sz w:val="24"/>
          <w:szCs w:val="24"/>
        </w:rPr>
        <w:tab/>
        <w:t>Przyspieszenie procesów transformacji cyfrowej ochrony zdrowia w Szpitalu Specjalistycznym im. Stefana Żeromskiego SPZOZ w Krakowie</w:t>
      </w:r>
    </w:p>
    <w:p w14:paraId="09C76B16" w14:textId="77777777" w:rsidR="001F3716" w:rsidRPr="001F3716" w:rsidRDefault="001F3716" w:rsidP="001F3716">
      <w:pPr>
        <w:spacing w:before="48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1F3716">
        <w:rPr>
          <w:rFonts w:ascii="Arial" w:hAnsi="Arial" w:cs="Arial"/>
          <w:b/>
          <w:bCs/>
          <w:sz w:val="24"/>
          <w:szCs w:val="24"/>
        </w:rPr>
        <w:t xml:space="preserve">Zadanie: </w:t>
      </w:r>
      <w:r w:rsidRPr="001F3716">
        <w:rPr>
          <w:rFonts w:ascii="Arial" w:hAnsi="Arial" w:cs="Arial"/>
          <w:b/>
          <w:bCs/>
          <w:sz w:val="24"/>
          <w:szCs w:val="24"/>
        </w:rPr>
        <w:tab/>
        <w:t>Rozbudowa systemów szpitalnych, Ucyfrowienie dokumentacji medycznej</w:t>
      </w:r>
    </w:p>
    <w:p w14:paraId="4C9936C2" w14:textId="77777777" w:rsidR="00A44133" w:rsidRDefault="00A44133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</w:p>
    <w:p w14:paraId="783CACA7" w14:textId="77777777" w:rsidR="00A44133" w:rsidRDefault="00A44133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</w:p>
    <w:p w14:paraId="7622FE9A" w14:textId="57411E85"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5A7848" w:rsidRPr="005A7848">
        <w:rPr>
          <w:rFonts w:ascii="Arial" w:hAnsi="Arial" w:cs="Arial"/>
          <w:sz w:val="24"/>
          <w:szCs w:val="24"/>
        </w:rPr>
        <w:t>(</w:t>
      </w:r>
      <w:proofErr w:type="spellStart"/>
      <w:r w:rsidR="005A7848" w:rsidRPr="005A7848">
        <w:rPr>
          <w:rFonts w:ascii="Arial" w:hAnsi="Arial" w:cs="Arial"/>
          <w:sz w:val="24"/>
          <w:szCs w:val="24"/>
        </w:rPr>
        <w:t>t.j</w:t>
      </w:r>
      <w:proofErr w:type="spellEnd"/>
      <w:r w:rsidR="005A7848" w:rsidRPr="005A7848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5A7848" w:rsidRPr="005A7848">
        <w:rPr>
          <w:rFonts w:ascii="Arial" w:hAnsi="Arial" w:cs="Arial"/>
          <w:sz w:val="24"/>
          <w:szCs w:val="24"/>
        </w:rPr>
        <w:t>p</w:t>
      </w:r>
      <w:r w:rsidR="00861129">
        <w:rPr>
          <w:rFonts w:ascii="Arial" w:hAnsi="Arial" w:cs="Arial"/>
          <w:sz w:val="24"/>
          <w:szCs w:val="24"/>
        </w:rPr>
        <w:t>óźn</w:t>
      </w:r>
      <w:proofErr w:type="spellEnd"/>
      <w:r w:rsidR="005A7848" w:rsidRPr="005A7848">
        <w:rPr>
          <w:rFonts w:ascii="Arial" w:hAnsi="Arial" w:cs="Arial"/>
          <w:sz w:val="24"/>
          <w:szCs w:val="24"/>
        </w:rPr>
        <w:t>. zm.)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14:paraId="378E3E0D" w14:textId="77777777" w:rsidR="0069085C" w:rsidRPr="00382A4A" w:rsidRDefault="005A784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5A7848">
        <w:rPr>
          <w:rFonts w:ascii="Arial" w:hAnsi="Arial" w:cs="Arial"/>
          <w:b/>
          <w:sz w:val="24"/>
          <w:szCs w:val="24"/>
        </w:rPr>
        <w:t>523 980.00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14:paraId="66EF45F9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045C45B7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62EB324E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73F5B658" w14:textId="77777777" w:rsidR="00A80738" w:rsidRPr="009432A1" w:rsidRDefault="00A80738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p w14:paraId="34615045" w14:textId="6DE06878" w:rsidR="00C236D3" w:rsidRPr="00382A4A" w:rsidRDefault="005A7848" w:rsidP="00173B20">
      <w:pPr>
        <w:jc w:val="right"/>
        <w:rPr>
          <w:rFonts w:ascii="Arial" w:hAnsi="Arial" w:cs="Arial"/>
          <w:sz w:val="22"/>
          <w:szCs w:val="22"/>
        </w:rPr>
      </w:pPr>
      <w:r w:rsidRPr="005A7848">
        <w:rPr>
          <w:rFonts w:ascii="Arial" w:hAnsi="Arial" w:cs="Arial"/>
          <w:sz w:val="24"/>
          <w:szCs w:val="24"/>
        </w:rPr>
        <w:t xml:space="preserve">  </w:t>
      </w:r>
    </w:p>
    <w:sectPr w:rsidR="00C236D3" w:rsidRPr="00382A4A" w:rsidSect="009432A1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4929D7" w14:textId="77777777" w:rsidR="00C843CF" w:rsidRDefault="00C843CF">
      <w:r>
        <w:separator/>
      </w:r>
    </w:p>
  </w:endnote>
  <w:endnote w:type="continuationSeparator" w:id="0">
    <w:p w14:paraId="4DD1DC4F" w14:textId="77777777" w:rsidR="00C843CF" w:rsidRDefault="00C843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CCB36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10BD63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00DF34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97F8770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54F19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2C5CEA1" w14:textId="77777777" w:rsidR="009F189D" w:rsidRDefault="009F189D">
    <w:pPr>
      <w:pStyle w:val="Stopka"/>
      <w:tabs>
        <w:tab w:val="clear" w:pos="4536"/>
      </w:tabs>
      <w:jc w:val="center"/>
    </w:pPr>
  </w:p>
  <w:p w14:paraId="0994D1FB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59A79C" w14:textId="77777777" w:rsidR="00C843CF" w:rsidRDefault="00C843CF">
      <w:r>
        <w:separator/>
      </w:r>
    </w:p>
  </w:footnote>
  <w:footnote w:type="continuationSeparator" w:id="0">
    <w:p w14:paraId="2B2E0278" w14:textId="77777777" w:rsidR="00C843CF" w:rsidRDefault="00C843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1B5634" w14:textId="078FE266" w:rsidR="005A7848" w:rsidRDefault="001F3716">
    <w:pPr>
      <w:pStyle w:val="Nagwek"/>
    </w:pPr>
    <w:r>
      <w:rPr>
        <w:noProof/>
      </w:rPr>
      <w:pict w14:anchorId="43D4ABC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9" o:spid="_x0000_i1025" type="#_x0000_t75" style="width:453.75pt;height:48.75pt;visibility:visible;mso-wrap-style:square">
          <v:imagedata r:id="rId1" o:title="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843CF"/>
    <w:rsid w:val="00007727"/>
    <w:rsid w:val="00017720"/>
    <w:rsid w:val="00035488"/>
    <w:rsid w:val="000D7F25"/>
    <w:rsid w:val="000E00E5"/>
    <w:rsid w:val="00173B20"/>
    <w:rsid w:val="001C69FF"/>
    <w:rsid w:val="001F3716"/>
    <w:rsid w:val="0023318D"/>
    <w:rsid w:val="00285F99"/>
    <w:rsid w:val="00382A4A"/>
    <w:rsid w:val="003D72FD"/>
    <w:rsid w:val="00423179"/>
    <w:rsid w:val="0043158A"/>
    <w:rsid w:val="00490DC0"/>
    <w:rsid w:val="00493F8C"/>
    <w:rsid w:val="004C7E9B"/>
    <w:rsid w:val="00524583"/>
    <w:rsid w:val="005A7848"/>
    <w:rsid w:val="005A7A54"/>
    <w:rsid w:val="0069085C"/>
    <w:rsid w:val="007B2916"/>
    <w:rsid w:val="00843263"/>
    <w:rsid w:val="00861129"/>
    <w:rsid w:val="00861E75"/>
    <w:rsid w:val="00890B92"/>
    <w:rsid w:val="009432A1"/>
    <w:rsid w:val="009D19BD"/>
    <w:rsid w:val="009F189D"/>
    <w:rsid w:val="00A44133"/>
    <w:rsid w:val="00A652DF"/>
    <w:rsid w:val="00A80738"/>
    <w:rsid w:val="00B426D2"/>
    <w:rsid w:val="00C236D3"/>
    <w:rsid w:val="00C659E2"/>
    <w:rsid w:val="00C843CF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40C23D9"/>
  <w15:chartTrackingRefBased/>
  <w15:docId w15:val="{DA2F459F-BA81-45FE-9D74-175849D63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151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5</cp:revision>
  <dcterms:created xsi:type="dcterms:W3CDTF">2026-03-18T07:06:00Z</dcterms:created>
  <dcterms:modified xsi:type="dcterms:W3CDTF">2026-03-18T07:11:00Z</dcterms:modified>
</cp:coreProperties>
</file>