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60BE6" w14:textId="77777777" w:rsidR="00081D13" w:rsidRPr="00666EF3" w:rsidRDefault="00DB0850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666EF3">
        <w:rPr>
          <w:sz w:val="20"/>
          <w:szCs w:val="20"/>
        </w:rPr>
        <w:t>Niepołomice</w:t>
      </w:r>
      <w:r w:rsidR="00081D13" w:rsidRPr="00666EF3">
        <w:rPr>
          <w:sz w:val="20"/>
          <w:szCs w:val="20"/>
        </w:rPr>
        <w:t xml:space="preserve"> dnia: </w:t>
      </w:r>
      <w:r w:rsidRPr="00666EF3">
        <w:rPr>
          <w:sz w:val="20"/>
          <w:szCs w:val="20"/>
        </w:rPr>
        <w:t>2026-03-17</w:t>
      </w:r>
    </w:p>
    <w:p w14:paraId="6373787B" w14:textId="77777777" w:rsidR="00081D13" w:rsidRPr="00666EF3" w:rsidRDefault="00DB0850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666EF3">
        <w:rPr>
          <w:b/>
          <w:bCs/>
          <w:sz w:val="20"/>
          <w:szCs w:val="20"/>
        </w:rPr>
        <w:t>GMINA NIEPOŁOMICE</w:t>
      </w:r>
    </w:p>
    <w:p w14:paraId="5FE1DF52" w14:textId="77777777" w:rsidR="00081D13" w:rsidRPr="00666EF3" w:rsidRDefault="00DB0850" w:rsidP="00081D13">
      <w:pPr>
        <w:spacing w:line="360" w:lineRule="auto"/>
        <w:ind w:right="3969"/>
        <w:rPr>
          <w:sz w:val="20"/>
          <w:szCs w:val="20"/>
        </w:rPr>
      </w:pPr>
      <w:r w:rsidRPr="00666EF3">
        <w:rPr>
          <w:sz w:val="20"/>
          <w:szCs w:val="20"/>
        </w:rPr>
        <w:t>Pl. Zwycięstwa</w:t>
      </w:r>
      <w:r w:rsidR="00081D13" w:rsidRPr="00666EF3">
        <w:rPr>
          <w:sz w:val="20"/>
          <w:szCs w:val="20"/>
        </w:rPr>
        <w:t xml:space="preserve"> </w:t>
      </w:r>
      <w:r w:rsidRPr="00666EF3">
        <w:rPr>
          <w:sz w:val="20"/>
          <w:szCs w:val="20"/>
        </w:rPr>
        <w:t>13</w:t>
      </w:r>
    </w:p>
    <w:p w14:paraId="7741486B" w14:textId="77777777" w:rsidR="00081D13" w:rsidRPr="00666EF3" w:rsidRDefault="00DB0850" w:rsidP="00081D13">
      <w:pPr>
        <w:ind w:right="3969"/>
        <w:rPr>
          <w:sz w:val="20"/>
          <w:szCs w:val="20"/>
        </w:rPr>
      </w:pPr>
      <w:r w:rsidRPr="00666EF3">
        <w:rPr>
          <w:sz w:val="20"/>
          <w:szCs w:val="20"/>
        </w:rPr>
        <w:t>32-005</w:t>
      </w:r>
      <w:r w:rsidR="00081D13" w:rsidRPr="00666EF3">
        <w:rPr>
          <w:sz w:val="20"/>
          <w:szCs w:val="20"/>
        </w:rPr>
        <w:t xml:space="preserve"> </w:t>
      </w:r>
      <w:r w:rsidRPr="00666EF3">
        <w:rPr>
          <w:sz w:val="20"/>
          <w:szCs w:val="20"/>
        </w:rPr>
        <w:t>Niepołomice</w:t>
      </w:r>
    </w:p>
    <w:p w14:paraId="42C7F010" w14:textId="77777777" w:rsidR="00081D13" w:rsidRPr="00666EF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666EF3" w14:paraId="7A66FAFE" w14:textId="77777777" w:rsidTr="00C13EA9">
        <w:tc>
          <w:tcPr>
            <w:tcW w:w="10065" w:type="dxa"/>
            <w:shd w:val="clear" w:color="auto" w:fill="F2F2F2"/>
            <w:hideMark/>
          </w:tcPr>
          <w:p w14:paraId="0B517473" w14:textId="77777777" w:rsidR="00081D13" w:rsidRPr="00666EF3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666EF3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4EED2310" w14:textId="77777777" w:rsidR="00081D13" w:rsidRPr="00666EF3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666EF3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5BB7EED6" w14:textId="77777777" w:rsidR="00081D13" w:rsidRPr="00666EF3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3A527EA7" w14:textId="77777777" w:rsidR="00081D13" w:rsidRPr="00666EF3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666EF3">
        <w:rPr>
          <w:rFonts w:eastAsia="Calibri"/>
          <w:sz w:val="20"/>
          <w:szCs w:val="20"/>
          <w:lang w:eastAsia="en-US"/>
        </w:rPr>
        <w:t xml:space="preserve">Dotyczy </w:t>
      </w:r>
      <w:r w:rsidRPr="00666EF3">
        <w:rPr>
          <w:sz w:val="20"/>
          <w:szCs w:val="20"/>
        </w:rPr>
        <w:t>postępowania o udzielenie zamówienia publicznego</w:t>
      </w:r>
      <w:r w:rsidRPr="00666EF3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666EF3" w14:paraId="3F7E1A2F" w14:textId="77777777" w:rsidTr="00081D13">
        <w:tc>
          <w:tcPr>
            <w:tcW w:w="2269" w:type="dxa"/>
          </w:tcPr>
          <w:p w14:paraId="09D1B0A0" w14:textId="77777777" w:rsidR="00081D13" w:rsidRPr="00666EF3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666EF3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4C71A970" w14:textId="77777777" w:rsidR="00081D13" w:rsidRPr="00666EF3" w:rsidRDefault="00DB0850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66EF3">
              <w:rPr>
                <w:bCs/>
                <w:sz w:val="20"/>
                <w:szCs w:val="20"/>
              </w:rPr>
              <w:t>Remont świetlicy kultury w Niepołomicach - Podgrabiu  w ramach projektu MCUS</w:t>
            </w:r>
          </w:p>
        </w:tc>
      </w:tr>
      <w:tr w:rsidR="00DB0850" w:rsidRPr="00666EF3" w14:paraId="4703DBBA" w14:textId="77777777" w:rsidTr="00103DBD">
        <w:tc>
          <w:tcPr>
            <w:tcW w:w="2269" w:type="dxa"/>
          </w:tcPr>
          <w:p w14:paraId="63BF5783" w14:textId="77777777" w:rsidR="00DB0850" w:rsidRPr="00666EF3" w:rsidRDefault="00DB0850" w:rsidP="00103DB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666EF3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3E8D1FA5" w14:textId="77777777" w:rsidR="00DB0850" w:rsidRPr="00666EF3" w:rsidRDefault="00DB0850" w:rsidP="00103D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66EF3">
              <w:rPr>
                <w:bCs/>
                <w:sz w:val="20"/>
                <w:szCs w:val="20"/>
              </w:rPr>
              <w:t>ZP.271.5.2026</w:t>
            </w:r>
          </w:p>
        </w:tc>
      </w:tr>
    </w:tbl>
    <w:p w14:paraId="7A113FCA" w14:textId="77777777" w:rsidR="00081D13" w:rsidRPr="00666EF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02C924B1" w14:textId="7EB15A4B" w:rsidR="00081D13" w:rsidRPr="00666EF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666EF3">
        <w:rPr>
          <w:sz w:val="20"/>
          <w:szCs w:val="20"/>
        </w:rPr>
        <w:t xml:space="preserve">Zamawiający, </w:t>
      </w:r>
      <w:r w:rsidR="00DB0850" w:rsidRPr="00666EF3">
        <w:rPr>
          <w:b/>
          <w:sz w:val="20"/>
          <w:szCs w:val="20"/>
        </w:rPr>
        <w:t>GMINA NIEPOŁOMICE</w:t>
      </w:r>
      <w:r w:rsidRPr="00666EF3">
        <w:rPr>
          <w:sz w:val="20"/>
          <w:szCs w:val="20"/>
        </w:rPr>
        <w:t xml:space="preserve">, działając na podstawie art. 253 </w:t>
      </w:r>
      <w:r w:rsidR="00A17CDB" w:rsidRPr="00666EF3">
        <w:rPr>
          <w:sz w:val="20"/>
          <w:szCs w:val="20"/>
        </w:rPr>
        <w:t xml:space="preserve">ust. 1 pkt. 1 i </w:t>
      </w:r>
      <w:r w:rsidRPr="00666EF3">
        <w:rPr>
          <w:sz w:val="20"/>
          <w:szCs w:val="20"/>
        </w:rPr>
        <w:t xml:space="preserve">ust. </w:t>
      </w:r>
      <w:r w:rsidR="00A17CDB" w:rsidRPr="00666EF3">
        <w:rPr>
          <w:sz w:val="20"/>
          <w:szCs w:val="20"/>
        </w:rPr>
        <w:t>2</w:t>
      </w:r>
      <w:r w:rsidRPr="00666EF3">
        <w:rPr>
          <w:sz w:val="20"/>
          <w:szCs w:val="20"/>
        </w:rPr>
        <w:t xml:space="preserve"> </w:t>
      </w:r>
      <w:r w:rsidR="00081D13" w:rsidRPr="00666EF3">
        <w:rPr>
          <w:sz w:val="20"/>
          <w:szCs w:val="20"/>
        </w:rPr>
        <w:t xml:space="preserve">ustawy z dnia 11 września 2019r. Prawo zamówień publicznych </w:t>
      </w:r>
      <w:r w:rsidR="00DB0850" w:rsidRPr="00666EF3">
        <w:rPr>
          <w:sz w:val="20"/>
          <w:szCs w:val="20"/>
        </w:rPr>
        <w:t>(</w:t>
      </w:r>
      <w:proofErr w:type="spellStart"/>
      <w:r w:rsidR="00DB0850" w:rsidRPr="00666EF3">
        <w:rPr>
          <w:sz w:val="20"/>
          <w:szCs w:val="20"/>
        </w:rPr>
        <w:t>t.j</w:t>
      </w:r>
      <w:proofErr w:type="spellEnd"/>
      <w:r w:rsidR="00DB0850" w:rsidRPr="00666EF3">
        <w:rPr>
          <w:sz w:val="20"/>
          <w:szCs w:val="20"/>
        </w:rPr>
        <w:t>. Dz. U. z 2024 r. poz. 1320 z</w:t>
      </w:r>
      <w:r w:rsidR="00666EF3">
        <w:rPr>
          <w:sz w:val="20"/>
          <w:szCs w:val="20"/>
        </w:rPr>
        <w:t>e</w:t>
      </w:r>
      <w:r w:rsidR="00DB0850" w:rsidRPr="00666EF3">
        <w:rPr>
          <w:sz w:val="20"/>
          <w:szCs w:val="20"/>
        </w:rPr>
        <w:t xml:space="preserve"> zm.)</w:t>
      </w:r>
      <w:r w:rsidR="00081D13" w:rsidRPr="00666EF3">
        <w:rPr>
          <w:sz w:val="20"/>
          <w:szCs w:val="20"/>
        </w:rPr>
        <w:t xml:space="preserve">, zwanej dalej „ustawą </w:t>
      </w:r>
      <w:proofErr w:type="spellStart"/>
      <w:r w:rsidR="00081D13" w:rsidRPr="00666EF3">
        <w:rPr>
          <w:sz w:val="20"/>
          <w:szCs w:val="20"/>
        </w:rPr>
        <w:t>Pzp</w:t>
      </w:r>
      <w:proofErr w:type="spellEnd"/>
      <w:r w:rsidR="00081D13" w:rsidRPr="00666EF3">
        <w:rPr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B0850" w:rsidRPr="00666EF3" w14:paraId="2E626963" w14:textId="77777777" w:rsidTr="00103DBD">
        <w:trPr>
          <w:cantSplit/>
        </w:trPr>
        <w:tc>
          <w:tcPr>
            <w:tcW w:w="10080" w:type="dxa"/>
          </w:tcPr>
          <w:p w14:paraId="79915AF6" w14:textId="77777777" w:rsidR="00DB0850" w:rsidRPr="00666EF3" w:rsidRDefault="00DB0850" w:rsidP="00103DBD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666EF3">
              <w:rPr>
                <w:b/>
                <w:sz w:val="20"/>
                <w:szCs w:val="20"/>
              </w:rPr>
              <w:t>PROFIT s.c. Robert Nowak, Jerzy Wietecha, Marek Wietecha</w:t>
            </w:r>
          </w:p>
          <w:p w14:paraId="585B8634" w14:textId="011E8A0A" w:rsidR="00DB0850" w:rsidRPr="00666EF3" w:rsidRDefault="00666EF3" w:rsidP="00103DBD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B0850" w:rsidRPr="00666EF3">
              <w:rPr>
                <w:bCs/>
                <w:sz w:val="20"/>
                <w:szCs w:val="20"/>
              </w:rPr>
              <w:t xml:space="preserve">Tadeusza </w:t>
            </w:r>
            <w:proofErr w:type="spellStart"/>
            <w:r w:rsidR="00DB0850" w:rsidRPr="00666EF3">
              <w:rPr>
                <w:bCs/>
                <w:sz w:val="20"/>
                <w:szCs w:val="20"/>
              </w:rPr>
              <w:t>Śliwiaka</w:t>
            </w:r>
            <w:proofErr w:type="spellEnd"/>
            <w:r w:rsidR="00DB0850" w:rsidRPr="00666EF3">
              <w:rPr>
                <w:bCs/>
                <w:sz w:val="20"/>
                <w:szCs w:val="20"/>
              </w:rPr>
              <w:t xml:space="preserve"> 53 </w:t>
            </w:r>
          </w:p>
          <w:p w14:paraId="4A386CF4" w14:textId="77777777" w:rsidR="00DB0850" w:rsidRPr="00666EF3" w:rsidRDefault="00DB0850" w:rsidP="00103DBD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666EF3">
              <w:rPr>
                <w:bCs/>
                <w:sz w:val="20"/>
                <w:szCs w:val="20"/>
              </w:rPr>
              <w:t>30-798 Kraków</w:t>
            </w:r>
          </w:p>
          <w:p w14:paraId="71B8B457" w14:textId="77777777" w:rsidR="00DB0850" w:rsidRPr="00666EF3" w:rsidRDefault="00DB0850" w:rsidP="00103DBD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666EF3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666EF3">
              <w:rPr>
                <w:sz w:val="20"/>
                <w:szCs w:val="20"/>
              </w:rPr>
              <w:t xml:space="preserve"> </w:t>
            </w:r>
            <w:bookmarkEnd w:id="1"/>
            <w:r w:rsidRPr="00666EF3">
              <w:rPr>
                <w:b/>
                <w:sz w:val="20"/>
                <w:szCs w:val="20"/>
              </w:rPr>
              <w:t>269 370.00 zł brutto</w:t>
            </w:r>
            <w:r w:rsidRPr="00666EF3">
              <w:rPr>
                <w:bCs/>
                <w:sz w:val="20"/>
                <w:szCs w:val="20"/>
              </w:rPr>
              <w:t>.</w:t>
            </w:r>
          </w:p>
          <w:p w14:paraId="55EB566E" w14:textId="77777777" w:rsidR="00DB0850" w:rsidRPr="00666EF3" w:rsidRDefault="00DB0850" w:rsidP="00103DBD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666EF3">
              <w:rPr>
                <w:color w:val="000000"/>
                <w:sz w:val="20"/>
                <w:szCs w:val="20"/>
              </w:rPr>
              <w:t>Uzasadnienie wyboru:</w:t>
            </w:r>
          </w:p>
          <w:p w14:paraId="405F984C" w14:textId="77777777" w:rsidR="00DB0850" w:rsidRPr="00666EF3" w:rsidRDefault="00DB0850" w:rsidP="00103DB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666EF3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1071C346" w14:textId="77777777" w:rsidR="00081D13" w:rsidRPr="00666EF3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666EF3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666EF3">
        <w:rPr>
          <w:color w:val="000000"/>
          <w:sz w:val="20"/>
          <w:szCs w:val="20"/>
        </w:rPr>
        <w:t>:</w:t>
      </w:r>
    </w:p>
    <w:tbl>
      <w:tblPr>
        <w:tblW w:w="101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3714"/>
        <w:gridCol w:w="1663"/>
        <w:gridCol w:w="1870"/>
        <w:gridCol w:w="1663"/>
      </w:tblGrid>
      <w:tr w:rsidR="00666EF3" w:rsidRPr="00666EF3" w14:paraId="1D96460B" w14:textId="77777777" w:rsidTr="0063225F">
        <w:trPr>
          <w:trHeight w:val="522"/>
        </w:trPr>
        <w:tc>
          <w:tcPr>
            <w:tcW w:w="1248" w:type="dxa"/>
            <w:shd w:val="clear" w:color="auto" w:fill="F2F2F2"/>
            <w:vAlign w:val="center"/>
          </w:tcPr>
          <w:p w14:paraId="775D12C4" w14:textId="77777777" w:rsidR="00666EF3" w:rsidRPr="00666EF3" w:rsidRDefault="00666EF3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666EF3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714" w:type="dxa"/>
            <w:shd w:val="clear" w:color="auto" w:fill="F2F2F2"/>
            <w:vAlign w:val="center"/>
          </w:tcPr>
          <w:p w14:paraId="48A5EE33" w14:textId="77777777" w:rsidR="00666EF3" w:rsidRPr="00666EF3" w:rsidRDefault="00666EF3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663" w:type="dxa"/>
            <w:shd w:val="clear" w:color="auto" w:fill="F2F2F2"/>
            <w:vAlign w:val="center"/>
          </w:tcPr>
          <w:p w14:paraId="20B00441" w14:textId="77777777" w:rsidR="00666EF3" w:rsidRPr="00666EF3" w:rsidRDefault="00666EF3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666EF3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70" w:type="dxa"/>
            <w:shd w:val="clear" w:color="auto" w:fill="F2F2F2"/>
            <w:vAlign w:val="center"/>
          </w:tcPr>
          <w:p w14:paraId="1B9FF068" w14:textId="1F464D7B" w:rsidR="00666EF3" w:rsidRPr="00666EF3" w:rsidRDefault="00666EF3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666EF3">
              <w:rPr>
                <w:rFonts w:ascii="Times New Roman" w:hAnsi="Times New Roman" w:cs="Times New Roman"/>
                <w:bCs/>
              </w:rPr>
              <w:t>Okres r</w:t>
            </w:r>
            <w:r>
              <w:rPr>
                <w:rFonts w:ascii="Times New Roman" w:hAnsi="Times New Roman" w:cs="Times New Roman"/>
                <w:bCs/>
              </w:rPr>
              <w:t>ę</w:t>
            </w:r>
            <w:r w:rsidRPr="00666EF3">
              <w:rPr>
                <w:rFonts w:ascii="Times New Roman" w:hAnsi="Times New Roman" w:cs="Times New Roman"/>
                <w:bCs/>
              </w:rPr>
              <w:t>kojmi i gwarancji</w:t>
            </w:r>
          </w:p>
        </w:tc>
        <w:tc>
          <w:tcPr>
            <w:tcW w:w="1663" w:type="dxa"/>
            <w:shd w:val="clear" w:color="auto" w:fill="F2F2F2"/>
            <w:vAlign w:val="center"/>
          </w:tcPr>
          <w:p w14:paraId="4249A045" w14:textId="77777777" w:rsidR="00666EF3" w:rsidRPr="00666EF3" w:rsidRDefault="00666EF3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666EF3" w:rsidRPr="00666EF3" w14:paraId="6C079ACC" w14:textId="77777777" w:rsidTr="0063225F">
        <w:trPr>
          <w:trHeight w:val="147"/>
        </w:trPr>
        <w:tc>
          <w:tcPr>
            <w:tcW w:w="1248" w:type="dxa"/>
            <w:vAlign w:val="center"/>
          </w:tcPr>
          <w:p w14:paraId="2909D8B5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14" w:type="dxa"/>
            <w:vAlign w:val="center"/>
          </w:tcPr>
          <w:p w14:paraId="79CB60E1" w14:textId="77777777" w:rsidR="00666EF3" w:rsidRPr="00666EF3" w:rsidRDefault="00666EF3" w:rsidP="00103DB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666EF3">
              <w:rPr>
                <w:rFonts w:ascii="Times New Roman" w:hAnsi="Times New Roman" w:cs="Times New Roman"/>
                <w:b/>
              </w:rPr>
              <w:t>PROFIT s.c. Robert Nowak, Jerzy Wietecha, Marek Wietecha</w:t>
            </w:r>
          </w:p>
          <w:p w14:paraId="0A50A2BC" w14:textId="166C87A4" w:rsidR="00666EF3" w:rsidRPr="00666EF3" w:rsidRDefault="00666EF3" w:rsidP="00103DB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Ul.</w:t>
            </w:r>
            <w:r w:rsidRPr="00666EF3">
              <w:rPr>
                <w:rFonts w:ascii="Times New Roman" w:hAnsi="Times New Roman" w:cs="Times New Roman"/>
                <w:bCs/>
              </w:rPr>
              <w:t>Tadeusza</w:t>
            </w:r>
            <w:proofErr w:type="spellEnd"/>
            <w:r w:rsidRPr="00666EF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66EF3">
              <w:rPr>
                <w:rFonts w:ascii="Times New Roman" w:hAnsi="Times New Roman" w:cs="Times New Roman"/>
                <w:bCs/>
              </w:rPr>
              <w:t>Śliwiaka</w:t>
            </w:r>
            <w:proofErr w:type="spellEnd"/>
            <w:r w:rsidRPr="00666EF3">
              <w:rPr>
                <w:rFonts w:ascii="Times New Roman" w:hAnsi="Times New Roman" w:cs="Times New Roman"/>
                <w:bCs/>
              </w:rPr>
              <w:t xml:space="preserve"> 53 </w:t>
            </w:r>
          </w:p>
          <w:p w14:paraId="527FB7AC" w14:textId="77777777" w:rsidR="00666EF3" w:rsidRPr="00666EF3" w:rsidRDefault="00666EF3" w:rsidP="00103DB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66EF3">
              <w:rPr>
                <w:rFonts w:ascii="Times New Roman" w:hAnsi="Times New Roman" w:cs="Times New Roman"/>
                <w:bCs/>
              </w:rPr>
              <w:t>30-798 Kraków</w:t>
            </w:r>
          </w:p>
        </w:tc>
        <w:tc>
          <w:tcPr>
            <w:tcW w:w="1663" w:type="dxa"/>
            <w:vAlign w:val="center"/>
          </w:tcPr>
          <w:p w14:paraId="08B6363A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70" w:type="dxa"/>
            <w:vAlign w:val="center"/>
          </w:tcPr>
          <w:p w14:paraId="514B0265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3" w:type="dxa"/>
            <w:vAlign w:val="center"/>
          </w:tcPr>
          <w:p w14:paraId="56D60841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666EF3" w:rsidRPr="00666EF3" w14:paraId="274D4EB5" w14:textId="77777777" w:rsidTr="0063225F">
        <w:trPr>
          <w:trHeight w:val="147"/>
        </w:trPr>
        <w:tc>
          <w:tcPr>
            <w:tcW w:w="1248" w:type="dxa"/>
            <w:vAlign w:val="center"/>
          </w:tcPr>
          <w:p w14:paraId="7ACA879B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14" w:type="dxa"/>
            <w:vAlign w:val="center"/>
          </w:tcPr>
          <w:p w14:paraId="46C13D1E" w14:textId="7C5094B3" w:rsidR="00666EF3" w:rsidRPr="00666EF3" w:rsidRDefault="00666EF3" w:rsidP="00103DB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666EF3">
              <w:rPr>
                <w:rFonts w:ascii="Times New Roman" w:hAnsi="Times New Roman" w:cs="Times New Roman"/>
                <w:b/>
              </w:rPr>
              <w:t>GP Construction Sp. z o.o.</w:t>
            </w:r>
          </w:p>
          <w:p w14:paraId="7E5292D1" w14:textId="0F894593" w:rsidR="00666EF3" w:rsidRPr="00666EF3" w:rsidRDefault="00666EF3" w:rsidP="00103DB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666EF3">
              <w:rPr>
                <w:rFonts w:ascii="Times New Roman" w:hAnsi="Times New Roman" w:cs="Times New Roman"/>
                <w:bCs/>
              </w:rPr>
              <w:t>Grzegórzecka 67G /178</w:t>
            </w:r>
          </w:p>
          <w:p w14:paraId="40D763D9" w14:textId="77777777" w:rsidR="00666EF3" w:rsidRPr="00666EF3" w:rsidRDefault="00666EF3" w:rsidP="00103DB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66EF3">
              <w:rPr>
                <w:rFonts w:ascii="Times New Roman" w:hAnsi="Times New Roman" w:cs="Times New Roman"/>
                <w:bCs/>
              </w:rPr>
              <w:t>31-532 Kraków</w:t>
            </w:r>
          </w:p>
        </w:tc>
        <w:tc>
          <w:tcPr>
            <w:tcW w:w="1663" w:type="dxa"/>
            <w:vAlign w:val="center"/>
          </w:tcPr>
          <w:p w14:paraId="221E427E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53,88</w:t>
            </w:r>
          </w:p>
        </w:tc>
        <w:tc>
          <w:tcPr>
            <w:tcW w:w="1870" w:type="dxa"/>
            <w:vAlign w:val="center"/>
          </w:tcPr>
          <w:p w14:paraId="7DE99A43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3" w:type="dxa"/>
            <w:vAlign w:val="center"/>
          </w:tcPr>
          <w:p w14:paraId="29471715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93,88</w:t>
            </w:r>
          </w:p>
        </w:tc>
      </w:tr>
      <w:tr w:rsidR="00666EF3" w:rsidRPr="00666EF3" w14:paraId="416138E5" w14:textId="77777777" w:rsidTr="0063225F">
        <w:trPr>
          <w:trHeight w:val="147"/>
        </w:trPr>
        <w:tc>
          <w:tcPr>
            <w:tcW w:w="1248" w:type="dxa"/>
            <w:vAlign w:val="center"/>
          </w:tcPr>
          <w:p w14:paraId="5BD13392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14" w:type="dxa"/>
            <w:vAlign w:val="center"/>
          </w:tcPr>
          <w:p w14:paraId="03B43C43" w14:textId="77777777" w:rsidR="00666EF3" w:rsidRPr="00666EF3" w:rsidRDefault="00666EF3" w:rsidP="00103DB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666EF3">
              <w:rPr>
                <w:rFonts w:ascii="Times New Roman" w:hAnsi="Times New Roman" w:cs="Times New Roman"/>
                <w:b/>
              </w:rPr>
              <w:t>M-BUD Monika Duda</w:t>
            </w:r>
          </w:p>
          <w:p w14:paraId="3478901C" w14:textId="77777777" w:rsidR="00666EF3" w:rsidRPr="00666EF3" w:rsidRDefault="00666EF3" w:rsidP="00103DB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666EF3">
              <w:rPr>
                <w:rFonts w:ascii="Times New Roman" w:hAnsi="Times New Roman" w:cs="Times New Roman"/>
                <w:bCs/>
              </w:rPr>
              <w:t xml:space="preserve">Pogórska Wola 37c </w:t>
            </w:r>
          </w:p>
          <w:p w14:paraId="103D5DBD" w14:textId="77777777" w:rsidR="00666EF3" w:rsidRPr="00666EF3" w:rsidRDefault="00666EF3" w:rsidP="00103DB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66EF3">
              <w:rPr>
                <w:rFonts w:ascii="Times New Roman" w:hAnsi="Times New Roman" w:cs="Times New Roman"/>
                <w:bCs/>
              </w:rPr>
              <w:t>33-152 Pogórska Wola</w:t>
            </w:r>
          </w:p>
        </w:tc>
        <w:tc>
          <w:tcPr>
            <w:tcW w:w="1663" w:type="dxa"/>
            <w:vAlign w:val="center"/>
          </w:tcPr>
          <w:p w14:paraId="1D41CDCA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52,14</w:t>
            </w:r>
          </w:p>
        </w:tc>
        <w:tc>
          <w:tcPr>
            <w:tcW w:w="1870" w:type="dxa"/>
            <w:vAlign w:val="center"/>
          </w:tcPr>
          <w:p w14:paraId="008085B8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3" w:type="dxa"/>
            <w:vAlign w:val="center"/>
          </w:tcPr>
          <w:p w14:paraId="5EB78474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92,14</w:t>
            </w:r>
          </w:p>
        </w:tc>
      </w:tr>
      <w:tr w:rsidR="00666EF3" w:rsidRPr="00666EF3" w14:paraId="1F9E2042" w14:textId="77777777" w:rsidTr="0063225F">
        <w:trPr>
          <w:trHeight w:val="147"/>
        </w:trPr>
        <w:tc>
          <w:tcPr>
            <w:tcW w:w="1248" w:type="dxa"/>
            <w:vAlign w:val="center"/>
          </w:tcPr>
          <w:p w14:paraId="49D09277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14" w:type="dxa"/>
            <w:vAlign w:val="center"/>
          </w:tcPr>
          <w:p w14:paraId="618FC0EF" w14:textId="77777777" w:rsidR="00666EF3" w:rsidRPr="00666EF3" w:rsidRDefault="00666EF3" w:rsidP="00103DB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666EF3">
              <w:rPr>
                <w:rFonts w:ascii="Times New Roman" w:hAnsi="Times New Roman" w:cs="Times New Roman"/>
                <w:b/>
              </w:rPr>
              <w:t>Przedsiębiorstwo Budowlano Produkcyjne "ELKA" Sp. z o.o.</w:t>
            </w:r>
          </w:p>
          <w:p w14:paraId="62E98BA1" w14:textId="77777777" w:rsidR="00666EF3" w:rsidRPr="00666EF3" w:rsidRDefault="00666EF3" w:rsidP="00103DB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666EF3">
              <w:rPr>
                <w:rFonts w:ascii="Times New Roman" w:hAnsi="Times New Roman" w:cs="Times New Roman"/>
                <w:bCs/>
              </w:rPr>
              <w:t xml:space="preserve">ul. Cechowa 100C </w:t>
            </w:r>
          </w:p>
          <w:p w14:paraId="349E9487" w14:textId="77777777" w:rsidR="00666EF3" w:rsidRPr="00666EF3" w:rsidRDefault="00666EF3" w:rsidP="00103DB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66EF3">
              <w:rPr>
                <w:rFonts w:ascii="Times New Roman" w:hAnsi="Times New Roman" w:cs="Times New Roman"/>
                <w:bCs/>
              </w:rPr>
              <w:t>30-685 Kraków</w:t>
            </w:r>
          </w:p>
        </w:tc>
        <w:tc>
          <w:tcPr>
            <w:tcW w:w="1663" w:type="dxa"/>
            <w:vAlign w:val="center"/>
          </w:tcPr>
          <w:p w14:paraId="42B4CE3E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51,95</w:t>
            </w:r>
          </w:p>
        </w:tc>
        <w:tc>
          <w:tcPr>
            <w:tcW w:w="1870" w:type="dxa"/>
            <w:vAlign w:val="center"/>
          </w:tcPr>
          <w:p w14:paraId="2D58FA24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3" w:type="dxa"/>
            <w:vAlign w:val="center"/>
          </w:tcPr>
          <w:p w14:paraId="10F19998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91,95</w:t>
            </w:r>
          </w:p>
        </w:tc>
      </w:tr>
      <w:tr w:rsidR="00666EF3" w:rsidRPr="00666EF3" w14:paraId="6FD8F165" w14:textId="77777777" w:rsidTr="0063225F">
        <w:trPr>
          <w:trHeight w:val="147"/>
        </w:trPr>
        <w:tc>
          <w:tcPr>
            <w:tcW w:w="1248" w:type="dxa"/>
            <w:vAlign w:val="center"/>
          </w:tcPr>
          <w:p w14:paraId="104834C2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3714" w:type="dxa"/>
            <w:vAlign w:val="center"/>
          </w:tcPr>
          <w:p w14:paraId="02A6CE5A" w14:textId="77777777" w:rsidR="0063225F" w:rsidRPr="0063225F" w:rsidRDefault="0063225F" w:rsidP="0063225F">
            <w:pPr>
              <w:spacing w:before="80" w:after="40"/>
              <w:rPr>
                <w:b/>
                <w:bCs/>
                <w:sz w:val="20"/>
                <w:szCs w:val="20"/>
              </w:rPr>
            </w:pPr>
            <w:r w:rsidRPr="0063225F">
              <w:rPr>
                <w:b/>
                <w:bCs/>
                <w:sz w:val="20"/>
                <w:szCs w:val="20"/>
              </w:rPr>
              <w:t>P.P.H.U. "MARBIT"- ADRIAN PIETRZAK</w:t>
            </w:r>
          </w:p>
          <w:p w14:paraId="54470AF7" w14:textId="77777777" w:rsidR="0063225F" w:rsidRPr="0063225F" w:rsidRDefault="0063225F" w:rsidP="0063225F">
            <w:pPr>
              <w:spacing w:after="80"/>
              <w:jc w:val="both"/>
              <w:rPr>
                <w:sz w:val="20"/>
                <w:szCs w:val="20"/>
              </w:rPr>
            </w:pPr>
            <w:r w:rsidRPr="0063225F">
              <w:rPr>
                <w:sz w:val="20"/>
                <w:szCs w:val="20"/>
              </w:rPr>
              <w:t>ul. M. Reja 10/32</w:t>
            </w:r>
          </w:p>
          <w:p w14:paraId="40C9A991" w14:textId="447C8F62" w:rsidR="00666EF3" w:rsidRPr="0063225F" w:rsidRDefault="0063225F" w:rsidP="0063225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3225F">
              <w:rPr>
                <w:rFonts w:ascii="Times New Roman" w:hAnsi="Times New Roman" w:cs="Times New Roman"/>
              </w:rPr>
              <w:t>63-300 Pleszew</w:t>
            </w:r>
          </w:p>
        </w:tc>
        <w:tc>
          <w:tcPr>
            <w:tcW w:w="1663" w:type="dxa"/>
            <w:vAlign w:val="center"/>
          </w:tcPr>
          <w:p w14:paraId="137AF71F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50,93</w:t>
            </w:r>
          </w:p>
        </w:tc>
        <w:tc>
          <w:tcPr>
            <w:tcW w:w="1870" w:type="dxa"/>
            <w:vAlign w:val="center"/>
          </w:tcPr>
          <w:p w14:paraId="6F6712C3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3" w:type="dxa"/>
            <w:vAlign w:val="center"/>
          </w:tcPr>
          <w:p w14:paraId="32A7F118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90,93</w:t>
            </w:r>
          </w:p>
        </w:tc>
      </w:tr>
      <w:tr w:rsidR="00666EF3" w:rsidRPr="00666EF3" w14:paraId="5CCF3D4F" w14:textId="77777777" w:rsidTr="0063225F">
        <w:trPr>
          <w:trHeight w:val="147"/>
        </w:trPr>
        <w:tc>
          <w:tcPr>
            <w:tcW w:w="1248" w:type="dxa"/>
            <w:vAlign w:val="center"/>
          </w:tcPr>
          <w:p w14:paraId="70B1A690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714" w:type="dxa"/>
            <w:vAlign w:val="center"/>
          </w:tcPr>
          <w:p w14:paraId="6A4FD613" w14:textId="77777777" w:rsidR="00666EF3" w:rsidRPr="00666EF3" w:rsidRDefault="00666EF3" w:rsidP="00103DB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666EF3">
              <w:rPr>
                <w:rFonts w:ascii="Times New Roman" w:hAnsi="Times New Roman" w:cs="Times New Roman"/>
                <w:b/>
              </w:rPr>
              <w:t>PRZEDSIĘBIORSTWO BUDOWLANO REMONTOWO HANDLOWE P.B.R.SP.ZO.O</w:t>
            </w:r>
          </w:p>
          <w:p w14:paraId="13D4892C" w14:textId="29388B68" w:rsidR="00666EF3" w:rsidRPr="00666EF3" w:rsidRDefault="00666EF3" w:rsidP="00103DB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666EF3">
              <w:rPr>
                <w:rFonts w:ascii="Times New Roman" w:hAnsi="Times New Roman" w:cs="Times New Roman"/>
                <w:bCs/>
              </w:rPr>
              <w:t xml:space="preserve">Maszkienice 175 </w:t>
            </w:r>
          </w:p>
          <w:p w14:paraId="5B9F1089" w14:textId="77777777" w:rsidR="00666EF3" w:rsidRPr="00666EF3" w:rsidRDefault="00666EF3" w:rsidP="00103DB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66EF3">
              <w:rPr>
                <w:rFonts w:ascii="Times New Roman" w:hAnsi="Times New Roman" w:cs="Times New Roman"/>
                <w:bCs/>
              </w:rPr>
              <w:t>32-828 Maszkienice</w:t>
            </w:r>
          </w:p>
        </w:tc>
        <w:tc>
          <w:tcPr>
            <w:tcW w:w="1663" w:type="dxa"/>
            <w:vAlign w:val="center"/>
          </w:tcPr>
          <w:p w14:paraId="004A306A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50,31</w:t>
            </w:r>
          </w:p>
        </w:tc>
        <w:tc>
          <w:tcPr>
            <w:tcW w:w="1870" w:type="dxa"/>
            <w:vAlign w:val="center"/>
          </w:tcPr>
          <w:p w14:paraId="3930016A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3" w:type="dxa"/>
            <w:vAlign w:val="center"/>
          </w:tcPr>
          <w:p w14:paraId="20EDC5F0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90,31</w:t>
            </w:r>
          </w:p>
        </w:tc>
      </w:tr>
      <w:tr w:rsidR="00666EF3" w:rsidRPr="00666EF3" w14:paraId="0574AE0F" w14:textId="77777777" w:rsidTr="0063225F">
        <w:trPr>
          <w:trHeight w:val="147"/>
        </w:trPr>
        <w:tc>
          <w:tcPr>
            <w:tcW w:w="1248" w:type="dxa"/>
            <w:vAlign w:val="center"/>
          </w:tcPr>
          <w:p w14:paraId="156FF796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714" w:type="dxa"/>
            <w:vAlign w:val="center"/>
          </w:tcPr>
          <w:p w14:paraId="037A00F3" w14:textId="77777777" w:rsidR="00666EF3" w:rsidRPr="00666EF3" w:rsidRDefault="00666EF3" w:rsidP="00103DB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666EF3">
              <w:rPr>
                <w:rFonts w:ascii="Times New Roman" w:hAnsi="Times New Roman" w:cs="Times New Roman"/>
                <w:b/>
              </w:rPr>
              <w:t>AMANSO SPÓŁKA Z OGRANICZONĄ ODPOWIEDZIALNOŚCIĄ</w:t>
            </w:r>
          </w:p>
          <w:p w14:paraId="7A831A61" w14:textId="66C7E323" w:rsidR="00666EF3" w:rsidRPr="00666EF3" w:rsidRDefault="00666EF3" w:rsidP="00103DB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 </w:t>
            </w:r>
            <w:r w:rsidRPr="00666EF3">
              <w:rPr>
                <w:rFonts w:ascii="Times New Roman" w:hAnsi="Times New Roman" w:cs="Times New Roman"/>
                <w:bCs/>
              </w:rPr>
              <w:t xml:space="preserve">BUDOWLANYCH 52 </w:t>
            </w:r>
          </w:p>
          <w:p w14:paraId="1297EC9C" w14:textId="77777777" w:rsidR="00666EF3" w:rsidRPr="00666EF3" w:rsidRDefault="00666EF3" w:rsidP="00103DB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66EF3">
              <w:rPr>
                <w:rFonts w:ascii="Times New Roman" w:hAnsi="Times New Roman" w:cs="Times New Roman"/>
                <w:bCs/>
              </w:rPr>
              <w:t>45-124 OPOLE</w:t>
            </w:r>
          </w:p>
        </w:tc>
        <w:tc>
          <w:tcPr>
            <w:tcW w:w="1663" w:type="dxa"/>
            <w:vAlign w:val="center"/>
          </w:tcPr>
          <w:p w14:paraId="695CC967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49,77</w:t>
            </w:r>
          </w:p>
        </w:tc>
        <w:tc>
          <w:tcPr>
            <w:tcW w:w="1870" w:type="dxa"/>
            <w:vAlign w:val="center"/>
          </w:tcPr>
          <w:p w14:paraId="27A75F1E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3" w:type="dxa"/>
            <w:vAlign w:val="center"/>
          </w:tcPr>
          <w:p w14:paraId="3D050A9B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89,77</w:t>
            </w:r>
          </w:p>
        </w:tc>
      </w:tr>
      <w:tr w:rsidR="00666EF3" w:rsidRPr="00666EF3" w14:paraId="44740A52" w14:textId="77777777" w:rsidTr="0063225F">
        <w:trPr>
          <w:trHeight w:val="147"/>
        </w:trPr>
        <w:tc>
          <w:tcPr>
            <w:tcW w:w="1248" w:type="dxa"/>
            <w:vAlign w:val="center"/>
          </w:tcPr>
          <w:p w14:paraId="68462F71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14" w:type="dxa"/>
            <w:vAlign w:val="center"/>
          </w:tcPr>
          <w:p w14:paraId="6796F284" w14:textId="77777777" w:rsidR="00666EF3" w:rsidRPr="00666EF3" w:rsidRDefault="00666EF3" w:rsidP="00103DB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666EF3">
              <w:rPr>
                <w:rFonts w:ascii="Times New Roman" w:hAnsi="Times New Roman" w:cs="Times New Roman"/>
                <w:b/>
              </w:rPr>
              <w:t xml:space="preserve">Kamil Kanigowski Firma remontowo-budowlana </w:t>
            </w:r>
            <w:proofErr w:type="spellStart"/>
            <w:r w:rsidRPr="00666EF3">
              <w:rPr>
                <w:rFonts w:ascii="Times New Roman" w:hAnsi="Times New Roman" w:cs="Times New Roman"/>
                <w:b/>
              </w:rPr>
              <w:t>Kambud</w:t>
            </w:r>
            <w:proofErr w:type="spellEnd"/>
          </w:p>
          <w:p w14:paraId="24E2A472" w14:textId="77777777" w:rsidR="00666EF3" w:rsidRPr="00666EF3" w:rsidRDefault="00666EF3" w:rsidP="00103DB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666EF3">
              <w:rPr>
                <w:rFonts w:ascii="Times New Roman" w:hAnsi="Times New Roman" w:cs="Times New Roman"/>
                <w:bCs/>
              </w:rPr>
              <w:t xml:space="preserve">Wilkowisko 149 </w:t>
            </w:r>
          </w:p>
          <w:p w14:paraId="25CB71DF" w14:textId="77777777" w:rsidR="00666EF3" w:rsidRPr="00666EF3" w:rsidRDefault="00666EF3" w:rsidP="00103DB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66EF3">
              <w:rPr>
                <w:rFonts w:ascii="Times New Roman" w:hAnsi="Times New Roman" w:cs="Times New Roman"/>
                <w:bCs/>
              </w:rPr>
              <w:t>34-617 Wilkowisko</w:t>
            </w:r>
          </w:p>
        </w:tc>
        <w:tc>
          <w:tcPr>
            <w:tcW w:w="1663" w:type="dxa"/>
            <w:vAlign w:val="center"/>
          </w:tcPr>
          <w:p w14:paraId="08DC444B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47,41</w:t>
            </w:r>
          </w:p>
        </w:tc>
        <w:tc>
          <w:tcPr>
            <w:tcW w:w="1870" w:type="dxa"/>
            <w:vAlign w:val="center"/>
          </w:tcPr>
          <w:p w14:paraId="0534A147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3" w:type="dxa"/>
            <w:vAlign w:val="center"/>
          </w:tcPr>
          <w:p w14:paraId="294E85E9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87,41</w:t>
            </w:r>
          </w:p>
        </w:tc>
      </w:tr>
      <w:tr w:rsidR="00666EF3" w:rsidRPr="00666EF3" w14:paraId="4DA0F97B" w14:textId="77777777" w:rsidTr="0063225F">
        <w:trPr>
          <w:trHeight w:val="147"/>
        </w:trPr>
        <w:tc>
          <w:tcPr>
            <w:tcW w:w="1248" w:type="dxa"/>
            <w:vAlign w:val="center"/>
          </w:tcPr>
          <w:p w14:paraId="32BCBAFD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14" w:type="dxa"/>
            <w:vAlign w:val="center"/>
          </w:tcPr>
          <w:p w14:paraId="0D5E5587" w14:textId="77777777" w:rsidR="00666EF3" w:rsidRPr="00666EF3" w:rsidRDefault="00666EF3" w:rsidP="00103DB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666EF3">
              <w:rPr>
                <w:rFonts w:ascii="Times New Roman" w:hAnsi="Times New Roman" w:cs="Times New Roman"/>
                <w:b/>
              </w:rPr>
              <w:t>Montero Sp. z o.o.</w:t>
            </w:r>
          </w:p>
          <w:p w14:paraId="7703D8CF" w14:textId="49A96885" w:rsidR="00666EF3" w:rsidRPr="00666EF3" w:rsidRDefault="00666EF3" w:rsidP="00103DB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666EF3">
              <w:rPr>
                <w:rFonts w:ascii="Times New Roman" w:hAnsi="Times New Roman" w:cs="Times New Roman"/>
                <w:bCs/>
              </w:rPr>
              <w:t>Mrozowa 29 /23</w:t>
            </w:r>
          </w:p>
          <w:p w14:paraId="69A162F3" w14:textId="77777777" w:rsidR="00666EF3" w:rsidRPr="00666EF3" w:rsidRDefault="00666EF3" w:rsidP="00103DB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66EF3">
              <w:rPr>
                <w:rFonts w:ascii="Times New Roman" w:hAnsi="Times New Roman" w:cs="Times New Roman"/>
                <w:bCs/>
              </w:rPr>
              <w:t>31-422 Kraków</w:t>
            </w:r>
          </w:p>
        </w:tc>
        <w:tc>
          <w:tcPr>
            <w:tcW w:w="1663" w:type="dxa"/>
            <w:vAlign w:val="center"/>
          </w:tcPr>
          <w:p w14:paraId="6F5DF7E4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46,73</w:t>
            </w:r>
          </w:p>
        </w:tc>
        <w:tc>
          <w:tcPr>
            <w:tcW w:w="1870" w:type="dxa"/>
            <w:vAlign w:val="center"/>
          </w:tcPr>
          <w:p w14:paraId="02FBCA16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3" w:type="dxa"/>
            <w:vAlign w:val="center"/>
          </w:tcPr>
          <w:p w14:paraId="50399F4C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86,73</w:t>
            </w:r>
          </w:p>
        </w:tc>
      </w:tr>
      <w:tr w:rsidR="00666EF3" w:rsidRPr="00666EF3" w14:paraId="489FB55F" w14:textId="77777777" w:rsidTr="0063225F">
        <w:trPr>
          <w:trHeight w:val="147"/>
        </w:trPr>
        <w:tc>
          <w:tcPr>
            <w:tcW w:w="1248" w:type="dxa"/>
            <w:vAlign w:val="center"/>
          </w:tcPr>
          <w:p w14:paraId="338FB97A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714" w:type="dxa"/>
            <w:vAlign w:val="center"/>
          </w:tcPr>
          <w:p w14:paraId="140E9591" w14:textId="77777777" w:rsidR="0063225F" w:rsidRDefault="0063225F" w:rsidP="00103DB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Konsorcjum:</w:t>
            </w:r>
          </w:p>
          <w:p w14:paraId="2BCB5656" w14:textId="3EE8AB06" w:rsidR="00666EF3" w:rsidRPr="00666EF3" w:rsidRDefault="0063225F" w:rsidP="00103DB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Lider: </w:t>
            </w:r>
            <w:proofErr w:type="spellStart"/>
            <w:r w:rsidR="00666EF3" w:rsidRPr="00666EF3">
              <w:rPr>
                <w:rFonts w:ascii="Times New Roman" w:hAnsi="Times New Roman" w:cs="Times New Roman"/>
                <w:b/>
              </w:rPr>
              <w:t>Stambud</w:t>
            </w:r>
            <w:proofErr w:type="spellEnd"/>
            <w:r w:rsidR="00666EF3" w:rsidRPr="00666EF3">
              <w:rPr>
                <w:rFonts w:ascii="Times New Roman" w:hAnsi="Times New Roman" w:cs="Times New Roman"/>
                <w:b/>
              </w:rPr>
              <w:t xml:space="preserve"> Sp. z o.o.</w:t>
            </w:r>
          </w:p>
          <w:p w14:paraId="32BBF2FD" w14:textId="77777777" w:rsidR="00666EF3" w:rsidRPr="00666EF3" w:rsidRDefault="00666EF3" w:rsidP="00103DB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666EF3">
              <w:rPr>
                <w:rFonts w:ascii="Times New Roman" w:hAnsi="Times New Roman" w:cs="Times New Roman"/>
                <w:bCs/>
              </w:rPr>
              <w:t xml:space="preserve">Św. Wojciecha 89 </w:t>
            </w:r>
          </w:p>
          <w:p w14:paraId="37EA0677" w14:textId="77777777" w:rsidR="00666EF3" w:rsidRDefault="00666EF3" w:rsidP="00103DB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66EF3">
              <w:rPr>
                <w:rFonts w:ascii="Times New Roman" w:hAnsi="Times New Roman" w:cs="Times New Roman"/>
                <w:bCs/>
              </w:rPr>
              <w:t>32-085 Modlnica</w:t>
            </w:r>
          </w:p>
          <w:p w14:paraId="5894E136" w14:textId="6519BDCF" w:rsidR="0063225F" w:rsidRDefault="0063225F" w:rsidP="00103DB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Partner: 2K-Budownictwo Sp. z o.o Sp. k.</w:t>
            </w:r>
          </w:p>
          <w:p w14:paraId="7CFB459D" w14:textId="77777777" w:rsidR="0063225F" w:rsidRPr="00666EF3" w:rsidRDefault="0063225F" w:rsidP="0063225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666EF3">
              <w:rPr>
                <w:rFonts w:ascii="Times New Roman" w:hAnsi="Times New Roman" w:cs="Times New Roman"/>
                <w:bCs/>
              </w:rPr>
              <w:t xml:space="preserve">Św. Wojciecha 89 </w:t>
            </w:r>
          </w:p>
          <w:p w14:paraId="6F65B444" w14:textId="14DDC4EC" w:rsidR="0063225F" w:rsidRPr="00666EF3" w:rsidRDefault="0063225F" w:rsidP="00103DB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66EF3">
              <w:rPr>
                <w:rFonts w:ascii="Times New Roman" w:hAnsi="Times New Roman" w:cs="Times New Roman"/>
                <w:bCs/>
              </w:rPr>
              <w:t>32-085 Modlnica</w:t>
            </w:r>
          </w:p>
        </w:tc>
        <w:tc>
          <w:tcPr>
            <w:tcW w:w="1663" w:type="dxa"/>
            <w:vAlign w:val="center"/>
          </w:tcPr>
          <w:p w14:paraId="2BC1852C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42,91</w:t>
            </w:r>
          </w:p>
        </w:tc>
        <w:tc>
          <w:tcPr>
            <w:tcW w:w="1870" w:type="dxa"/>
            <w:vAlign w:val="center"/>
          </w:tcPr>
          <w:p w14:paraId="3A1EB530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3" w:type="dxa"/>
            <w:vAlign w:val="center"/>
          </w:tcPr>
          <w:p w14:paraId="495B24CD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82,91</w:t>
            </w:r>
          </w:p>
        </w:tc>
      </w:tr>
      <w:tr w:rsidR="00666EF3" w:rsidRPr="00666EF3" w14:paraId="0470DC5F" w14:textId="77777777" w:rsidTr="0063225F">
        <w:trPr>
          <w:trHeight w:val="147"/>
        </w:trPr>
        <w:tc>
          <w:tcPr>
            <w:tcW w:w="1248" w:type="dxa"/>
            <w:vAlign w:val="center"/>
          </w:tcPr>
          <w:p w14:paraId="31FDE2BE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14" w:type="dxa"/>
            <w:vAlign w:val="center"/>
          </w:tcPr>
          <w:p w14:paraId="73F055B5" w14:textId="77777777" w:rsidR="00666EF3" w:rsidRPr="00666EF3" w:rsidRDefault="00666EF3" w:rsidP="00103DB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666EF3">
              <w:rPr>
                <w:rFonts w:ascii="Times New Roman" w:hAnsi="Times New Roman" w:cs="Times New Roman"/>
                <w:b/>
              </w:rPr>
              <w:t>GIPSBUD Łukasz Wołek</w:t>
            </w:r>
          </w:p>
          <w:p w14:paraId="6614F3EB" w14:textId="7FB3B4AD" w:rsidR="00666EF3" w:rsidRPr="00666EF3" w:rsidRDefault="00666EF3" w:rsidP="00103DB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666EF3">
              <w:rPr>
                <w:rFonts w:ascii="Times New Roman" w:hAnsi="Times New Roman" w:cs="Times New Roman"/>
                <w:bCs/>
              </w:rPr>
              <w:t xml:space="preserve">3-go Maja 84 A </w:t>
            </w:r>
          </w:p>
          <w:p w14:paraId="4CDE5F41" w14:textId="77777777" w:rsidR="00666EF3" w:rsidRPr="00666EF3" w:rsidRDefault="00666EF3" w:rsidP="00103DB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66EF3">
              <w:rPr>
                <w:rFonts w:ascii="Times New Roman" w:hAnsi="Times New Roman" w:cs="Times New Roman"/>
                <w:bCs/>
              </w:rPr>
              <w:t>32-400 Myślenice</w:t>
            </w:r>
          </w:p>
        </w:tc>
        <w:tc>
          <w:tcPr>
            <w:tcW w:w="1663" w:type="dxa"/>
            <w:vAlign w:val="center"/>
          </w:tcPr>
          <w:p w14:paraId="09F91523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41,63</w:t>
            </w:r>
          </w:p>
        </w:tc>
        <w:tc>
          <w:tcPr>
            <w:tcW w:w="1870" w:type="dxa"/>
            <w:vAlign w:val="center"/>
          </w:tcPr>
          <w:p w14:paraId="33AC8EFF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3" w:type="dxa"/>
            <w:vAlign w:val="center"/>
          </w:tcPr>
          <w:p w14:paraId="62E4F3FB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81,63</w:t>
            </w:r>
          </w:p>
        </w:tc>
      </w:tr>
      <w:tr w:rsidR="00666EF3" w:rsidRPr="00666EF3" w14:paraId="5DD35037" w14:textId="77777777" w:rsidTr="0063225F">
        <w:trPr>
          <w:trHeight w:val="1439"/>
        </w:trPr>
        <w:tc>
          <w:tcPr>
            <w:tcW w:w="1248" w:type="dxa"/>
            <w:vAlign w:val="center"/>
          </w:tcPr>
          <w:p w14:paraId="78C2E979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14" w:type="dxa"/>
            <w:vAlign w:val="center"/>
          </w:tcPr>
          <w:p w14:paraId="6883B34D" w14:textId="77777777" w:rsidR="00666EF3" w:rsidRPr="00666EF3" w:rsidRDefault="00666EF3" w:rsidP="00103DB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666EF3">
              <w:rPr>
                <w:rFonts w:ascii="Times New Roman" w:hAnsi="Times New Roman" w:cs="Times New Roman"/>
                <w:b/>
              </w:rPr>
              <w:t>AMTC POLAND Spółka z ograniczoną odpowiedzialnością</w:t>
            </w:r>
          </w:p>
          <w:p w14:paraId="1F8283FD" w14:textId="77777777" w:rsidR="00666EF3" w:rsidRPr="00666EF3" w:rsidRDefault="00666EF3" w:rsidP="00103DB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666EF3">
              <w:rPr>
                <w:rFonts w:ascii="Times New Roman" w:hAnsi="Times New Roman" w:cs="Times New Roman"/>
                <w:bCs/>
              </w:rPr>
              <w:t xml:space="preserve">ul. Młodzieży 9D </w:t>
            </w:r>
          </w:p>
          <w:p w14:paraId="6D0E53C7" w14:textId="77777777" w:rsidR="00666EF3" w:rsidRPr="00666EF3" w:rsidRDefault="00666EF3" w:rsidP="00103DB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666EF3">
              <w:rPr>
                <w:rFonts w:ascii="Times New Roman" w:hAnsi="Times New Roman" w:cs="Times New Roman"/>
                <w:bCs/>
              </w:rPr>
              <w:t>30-829 Kraków</w:t>
            </w:r>
          </w:p>
        </w:tc>
        <w:tc>
          <w:tcPr>
            <w:tcW w:w="1663" w:type="dxa"/>
            <w:vAlign w:val="center"/>
          </w:tcPr>
          <w:p w14:paraId="59B0F573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870" w:type="dxa"/>
            <w:vAlign w:val="center"/>
          </w:tcPr>
          <w:p w14:paraId="74C515DD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663" w:type="dxa"/>
            <w:vAlign w:val="center"/>
          </w:tcPr>
          <w:p w14:paraId="71CCEDFF" w14:textId="77777777" w:rsidR="00666EF3" w:rsidRPr="00666EF3" w:rsidRDefault="00666EF3" w:rsidP="00103D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6EF3">
              <w:rPr>
                <w:rFonts w:ascii="Times New Roman" w:hAnsi="Times New Roman" w:cs="Times New Roman"/>
              </w:rPr>
              <w:t xml:space="preserve">  0,00</w:t>
            </w:r>
          </w:p>
        </w:tc>
      </w:tr>
    </w:tbl>
    <w:p w14:paraId="0EB93336" w14:textId="77777777" w:rsidR="00E85D70" w:rsidRPr="00666EF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71EE614D" w14:textId="77777777" w:rsidR="00F960D7" w:rsidRPr="00666EF3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666EF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8DC1E" w14:textId="77777777" w:rsidR="00B1412E" w:rsidRDefault="00B1412E">
      <w:r>
        <w:separator/>
      </w:r>
    </w:p>
  </w:endnote>
  <w:endnote w:type="continuationSeparator" w:id="0">
    <w:p w14:paraId="273B8EC4" w14:textId="77777777" w:rsidR="00B1412E" w:rsidRDefault="00B14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FA11D" w14:textId="77777777" w:rsidR="00DB0850" w:rsidRDefault="00DB08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20EF7" w14:textId="67173874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4A35E" w14:textId="77777777" w:rsidR="00DB0850" w:rsidRDefault="00DB08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AFF21" w14:textId="77777777" w:rsidR="00B1412E" w:rsidRDefault="00B1412E">
      <w:r>
        <w:separator/>
      </w:r>
    </w:p>
  </w:footnote>
  <w:footnote w:type="continuationSeparator" w:id="0">
    <w:p w14:paraId="30A02712" w14:textId="77777777" w:rsidR="00B1412E" w:rsidRDefault="00B141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D6A4B" w14:textId="77777777" w:rsidR="00DB0850" w:rsidRDefault="00DB08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8BB21" w14:textId="029FBC9E" w:rsidR="00DB0850" w:rsidRDefault="0063225F">
    <w:pPr>
      <w:pStyle w:val="Nagwek"/>
    </w:pPr>
    <w:r>
      <w:rPr>
        <w:noProof/>
      </w:rPr>
      <w:pict w14:anchorId="7D3202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A8187" w14:textId="77777777" w:rsidR="00DB0850" w:rsidRDefault="00DB08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412E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225F"/>
    <w:rsid w:val="00644DCB"/>
    <w:rsid w:val="00657C1E"/>
    <w:rsid w:val="00666EF3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1412E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B0850"/>
    <w:rsid w:val="00E30B2D"/>
    <w:rsid w:val="00E62859"/>
    <w:rsid w:val="00E85D70"/>
    <w:rsid w:val="00EE443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8DFE9B"/>
  <w15:chartTrackingRefBased/>
  <w15:docId w15:val="{3691CF29-2DC1-4821-8CE4-D4F79391A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342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1899-12-31T23:00:00Z</cp:lastPrinted>
  <dcterms:created xsi:type="dcterms:W3CDTF">2026-03-17T12:22:00Z</dcterms:created>
  <dcterms:modified xsi:type="dcterms:W3CDTF">2026-03-17T12:22:00Z</dcterms:modified>
</cp:coreProperties>
</file>