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C200B" w14:textId="77777777" w:rsidR="00843A88" w:rsidRPr="00363BE5" w:rsidRDefault="000C2B4A" w:rsidP="00FD4AEC">
      <w:pPr>
        <w:spacing w:after="480"/>
        <w:jc w:val="right"/>
      </w:pPr>
      <w:r w:rsidRPr="00363BE5">
        <w:t>Niepołomice</w:t>
      </w:r>
      <w:r w:rsidR="00843A88" w:rsidRPr="00363BE5">
        <w:t xml:space="preserve"> dnia: </w:t>
      </w:r>
      <w:r w:rsidRPr="00363BE5">
        <w:t>2026-03-17</w:t>
      </w:r>
    </w:p>
    <w:p w14:paraId="17360769" w14:textId="77777777" w:rsidR="00843A88" w:rsidRPr="00363BE5" w:rsidRDefault="000C2B4A" w:rsidP="00843A88">
      <w:pPr>
        <w:spacing w:line="360" w:lineRule="auto"/>
        <w:rPr>
          <w:b/>
          <w:bCs/>
        </w:rPr>
      </w:pPr>
      <w:r w:rsidRPr="00363BE5">
        <w:rPr>
          <w:b/>
          <w:bCs/>
        </w:rPr>
        <w:t>GMINA NIEPOŁOMICE</w:t>
      </w:r>
    </w:p>
    <w:p w14:paraId="0EC71094" w14:textId="77777777" w:rsidR="00843A88" w:rsidRPr="00363BE5" w:rsidRDefault="000C2B4A" w:rsidP="00843A88">
      <w:pPr>
        <w:spacing w:line="360" w:lineRule="auto"/>
      </w:pPr>
      <w:r w:rsidRPr="00363BE5">
        <w:t>Pl. Zwycięstwa</w:t>
      </w:r>
      <w:r w:rsidR="00843A88" w:rsidRPr="00363BE5">
        <w:t xml:space="preserve"> </w:t>
      </w:r>
      <w:r w:rsidRPr="00363BE5">
        <w:t>13</w:t>
      </w:r>
    </w:p>
    <w:p w14:paraId="05D3B18C" w14:textId="77777777" w:rsidR="00843A88" w:rsidRPr="00363BE5" w:rsidRDefault="000C2B4A" w:rsidP="00843A88">
      <w:r w:rsidRPr="00363BE5">
        <w:t>32-005</w:t>
      </w:r>
      <w:r w:rsidR="00843A88" w:rsidRPr="00363BE5">
        <w:t xml:space="preserve"> </w:t>
      </w:r>
      <w:r w:rsidRPr="00363BE5">
        <w:t>Niepołomice</w:t>
      </w:r>
    </w:p>
    <w:p w14:paraId="5F41241D" w14:textId="48F81E10" w:rsidR="00843A88" w:rsidRPr="00363BE5" w:rsidRDefault="00363BE5" w:rsidP="00FD4AEC">
      <w:pPr>
        <w:spacing w:after="480"/>
        <w:jc w:val="both"/>
        <w:rPr>
          <w:bCs/>
        </w:rPr>
      </w:pPr>
      <w:r w:rsidRPr="00363BE5">
        <w:rPr>
          <w:bCs/>
        </w:rPr>
        <w:t>Pismo: ZP.271.9.2026.3</w:t>
      </w:r>
    </w:p>
    <w:p w14:paraId="6113629F" w14:textId="77777777" w:rsidR="00843A88" w:rsidRPr="00363BE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63BE5">
        <w:rPr>
          <w:b/>
        </w:rPr>
        <w:t>WYKONAWCY</w:t>
      </w:r>
    </w:p>
    <w:p w14:paraId="3FBB51CB" w14:textId="77777777" w:rsidR="00843A88" w:rsidRPr="00363BE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63BE5">
        <w:t>ubiegający się o zamówienie</w:t>
      </w:r>
    </w:p>
    <w:p w14:paraId="103D9F08" w14:textId="77777777" w:rsidR="004E4B64" w:rsidRPr="00363BE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63BE5">
        <w:rPr>
          <w:rFonts w:eastAsia="Calibri"/>
          <w:lang w:eastAsia="en-US"/>
        </w:rPr>
        <w:t xml:space="preserve">Dotyczy: </w:t>
      </w:r>
      <w:r w:rsidRPr="00363BE5">
        <w:t>postępowania o udzielenie zamówienia publicznego</w:t>
      </w:r>
      <w:r w:rsidRPr="00363BE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63BE5" w14:paraId="37BB239C" w14:textId="77777777" w:rsidTr="00FD4AEC">
        <w:tc>
          <w:tcPr>
            <w:tcW w:w="2269" w:type="dxa"/>
          </w:tcPr>
          <w:p w14:paraId="270AB7EC" w14:textId="77777777" w:rsidR="004E4B64" w:rsidRPr="00363BE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63BE5">
              <w:t>Nazwa zamówienia:</w:t>
            </w:r>
          </w:p>
        </w:tc>
        <w:tc>
          <w:tcPr>
            <w:tcW w:w="6803" w:type="dxa"/>
          </w:tcPr>
          <w:p w14:paraId="613E8D2F" w14:textId="7138D8DF" w:rsidR="004E4B64" w:rsidRPr="00363BE5" w:rsidRDefault="000C2B4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63BE5">
              <w:rPr>
                <w:bCs/>
              </w:rPr>
              <w:t xml:space="preserve">Zakup i dostawa autobusu przystosowanego do przewozu osób </w:t>
            </w:r>
            <w:r w:rsidR="00363BE5">
              <w:rPr>
                <w:bCs/>
              </w:rPr>
              <w:br/>
            </w:r>
            <w:r w:rsidRPr="00363BE5">
              <w:rPr>
                <w:bCs/>
              </w:rPr>
              <w:t xml:space="preserve">z niepełnosprawnościami, w tym osób poruszających się na wózkach inwalidzkich, na potrzeby Środowiskowego Domu Samopomocy </w:t>
            </w:r>
            <w:r w:rsidR="00363BE5">
              <w:rPr>
                <w:bCs/>
              </w:rPr>
              <w:br/>
            </w:r>
            <w:r w:rsidRPr="00363BE5">
              <w:rPr>
                <w:bCs/>
              </w:rPr>
              <w:t>w Niepołomicach</w:t>
            </w:r>
            <w:r w:rsidR="004E4B64" w:rsidRPr="00363BE5">
              <w:rPr>
                <w:bCs/>
              </w:rPr>
              <w:t>.</w:t>
            </w:r>
          </w:p>
        </w:tc>
      </w:tr>
      <w:tr w:rsidR="000C2B4A" w:rsidRPr="00363BE5" w14:paraId="36B97095" w14:textId="77777777" w:rsidTr="003D00E0">
        <w:tc>
          <w:tcPr>
            <w:tcW w:w="2269" w:type="dxa"/>
          </w:tcPr>
          <w:p w14:paraId="2151E1DA" w14:textId="77777777" w:rsidR="000C2B4A" w:rsidRPr="00363BE5" w:rsidRDefault="000C2B4A" w:rsidP="003D00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63BE5">
              <w:t>Numer referencyjny:</w:t>
            </w:r>
          </w:p>
        </w:tc>
        <w:tc>
          <w:tcPr>
            <w:tcW w:w="6803" w:type="dxa"/>
          </w:tcPr>
          <w:p w14:paraId="5D523B4A" w14:textId="77777777" w:rsidR="000C2B4A" w:rsidRPr="00363BE5" w:rsidRDefault="000C2B4A" w:rsidP="003D00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63BE5">
              <w:rPr>
                <w:bCs/>
              </w:rPr>
              <w:t>ZP.271.9.2026</w:t>
            </w:r>
          </w:p>
        </w:tc>
      </w:tr>
    </w:tbl>
    <w:p w14:paraId="0320D0C9" w14:textId="77777777" w:rsidR="004E4B64" w:rsidRPr="00363BE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63BE5" w14:paraId="32221FD7" w14:textId="77777777" w:rsidTr="00C46732">
        <w:tc>
          <w:tcPr>
            <w:tcW w:w="9330" w:type="dxa"/>
            <w:shd w:val="clear" w:color="auto" w:fill="F2F2F2"/>
            <w:hideMark/>
          </w:tcPr>
          <w:p w14:paraId="1CF65B88" w14:textId="77777777" w:rsidR="00843A88" w:rsidRPr="00363BE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63BE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22C44C2" w14:textId="1F231669" w:rsidR="0012774F" w:rsidRPr="00363BE5" w:rsidRDefault="00520165" w:rsidP="004E4B64">
      <w:pPr>
        <w:spacing w:before="600" w:after="240" w:line="360" w:lineRule="auto"/>
        <w:jc w:val="both"/>
      </w:pPr>
      <w:r w:rsidRPr="00363BE5">
        <w:t xml:space="preserve">Zamawiający, </w:t>
      </w:r>
      <w:r w:rsidR="000C2B4A" w:rsidRPr="00363BE5">
        <w:rPr>
          <w:b/>
        </w:rPr>
        <w:t>GMINA NIEPOŁOMICE</w:t>
      </w:r>
      <w:r w:rsidRPr="00363BE5">
        <w:t xml:space="preserve">, działając na podstawie art. </w:t>
      </w:r>
      <w:r w:rsidR="00E74BC3" w:rsidRPr="00363BE5">
        <w:t>284</w:t>
      </w:r>
      <w:r w:rsidRPr="00363BE5">
        <w:t xml:space="preserve"> ust. </w:t>
      </w:r>
      <w:r w:rsidR="0029606A" w:rsidRPr="00363BE5">
        <w:t>6</w:t>
      </w:r>
      <w:r w:rsidRPr="00363BE5">
        <w:t xml:space="preserve"> ustawy z dnia </w:t>
      </w:r>
      <w:r w:rsidR="0029606A" w:rsidRPr="00363BE5">
        <w:t>11</w:t>
      </w:r>
      <w:r w:rsidRPr="00363BE5">
        <w:t xml:space="preserve"> </w:t>
      </w:r>
      <w:r w:rsidR="0029606A" w:rsidRPr="00363BE5">
        <w:t xml:space="preserve">września </w:t>
      </w:r>
      <w:r w:rsidRPr="00363BE5">
        <w:t>20</w:t>
      </w:r>
      <w:r w:rsidR="0029606A" w:rsidRPr="00363BE5">
        <w:t>19</w:t>
      </w:r>
      <w:r w:rsidRPr="00363BE5">
        <w:t xml:space="preserve"> r</w:t>
      </w:r>
      <w:r w:rsidR="0029606A" w:rsidRPr="00363BE5">
        <w:t>.</w:t>
      </w:r>
      <w:r w:rsidRPr="00363BE5">
        <w:t xml:space="preserve"> Prawo </w:t>
      </w:r>
      <w:r w:rsidR="0029606A" w:rsidRPr="00363BE5">
        <w:t>z</w:t>
      </w:r>
      <w:r w:rsidRPr="00363BE5">
        <w:t xml:space="preserve">amówień </w:t>
      </w:r>
      <w:r w:rsidR="0029606A" w:rsidRPr="00363BE5">
        <w:t>p</w:t>
      </w:r>
      <w:r w:rsidRPr="00363BE5">
        <w:t xml:space="preserve">ublicznych </w:t>
      </w:r>
      <w:r w:rsidR="000C2B4A" w:rsidRPr="00363BE5">
        <w:t>(</w:t>
      </w:r>
      <w:proofErr w:type="spellStart"/>
      <w:r w:rsidR="000C2B4A" w:rsidRPr="00363BE5">
        <w:t>t.j</w:t>
      </w:r>
      <w:proofErr w:type="spellEnd"/>
      <w:r w:rsidR="000C2B4A" w:rsidRPr="00363BE5">
        <w:t>. Dz. U. z 2024 r. poz. 1320 z</w:t>
      </w:r>
      <w:r w:rsidR="00363BE5">
        <w:t>e</w:t>
      </w:r>
      <w:r w:rsidR="000C2B4A" w:rsidRPr="00363BE5">
        <w:t xml:space="preserve"> zm.)</w:t>
      </w:r>
      <w:r w:rsidR="00BE7BFD" w:rsidRPr="00363BE5">
        <w:t xml:space="preserve">, </w:t>
      </w:r>
      <w:r w:rsidR="00E74BC3" w:rsidRPr="00363BE5">
        <w:t>udostępnia</w:t>
      </w:r>
      <w:r w:rsidR="00BE7BFD" w:rsidRPr="00363BE5">
        <w:t xml:space="preserve"> poniżej treść zapytań do S</w:t>
      </w:r>
      <w:r w:rsidR="0012774F" w:rsidRPr="00363BE5">
        <w:t>pecyfikacji Warunków Zamówienia (</w:t>
      </w:r>
      <w:r w:rsidR="0012774F" w:rsidRPr="00363BE5">
        <w:rPr>
          <w:lang w:eastAsia="ar-SA"/>
        </w:rPr>
        <w:t>zwanej dalej</w:t>
      </w:r>
      <w:r w:rsidR="0012774F" w:rsidRPr="00363BE5">
        <w:rPr>
          <w:b/>
          <w:lang w:eastAsia="ar-SA"/>
        </w:rPr>
        <w:t xml:space="preserve"> </w:t>
      </w:r>
      <w:r w:rsidR="0012774F" w:rsidRPr="00363BE5">
        <w:rPr>
          <w:bCs/>
          <w:lang w:eastAsia="ar-SA"/>
        </w:rPr>
        <w:t>”SWZ”)</w:t>
      </w:r>
      <w:r w:rsidR="00E74BC3" w:rsidRPr="00363BE5">
        <w:rPr>
          <w:bCs/>
          <w:lang w:eastAsia="ar-SA"/>
        </w:rPr>
        <w:t xml:space="preserve"> </w:t>
      </w:r>
      <w:r w:rsidR="00E74BC3" w:rsidRPr="00363BE5">
        <w:t>wraz z wyjaśnieniami</w:t>
      </w:r>
      <w:r w:rsidR="0012774F" w:rsidRPr="00363BE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2B4A" w:rsidRPr="00363BE5" w14:paraId="6766B262" w14:textId="77777777" w:rsidTr="003D00E0">
        <w:tc>
          <w:tcPr>
            <w:tcW w:w="9356" w:type="dxa"/>
          </w:tcPr>
          <w:p w14:paraId="5756B585" w14:textId="77777777" w:rsidR="000C2B4A" w:rsidRPr="00363BE5" w:rsidRDefault="000C2B4A" w:rsidP="003D00E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63BE5">
              <w:rPr>
                <w:b/>
                <w:bCs/>
              </w:rPr>
              <w:t>Pytanie nr 3</w:t>
            </w:r>
          </w:p>
          <w:p w14:paraId="347E9080" w14:textId="77777777" w:rsidR="000C2B4A" w:rsidRPr="00363BE5" w:rsidRDefault="000C2B4A" w:rsidP="003D00E0">
            <w:pPr>
              <w:spacing w:after="120" w:line="360" w:lineRule="auto"/>
              <w:ind w:left="30" w:right="-72"/>
              <w:jc w:val="both"/>
            </w:pPr>
            <w:r w:rsidRPr="00363BE5">
              <w:t xml:space="preserve">Czy Zamawiający potwierdza, że wymaga dostawy autobusu o pojemności 19+1 pasażerów bez miejsc stojących (z homologacją typu jako klasa B), przystosowanego do transportu min. 2 wózków inwalidzkich? </w:t>
            </w:r>
          </w:p>
          <w:p w14:paraId="767A4887" w14:textId="77777777" w:rsidR="000C2B4A" w:rsidRPr="00363BE5" w:rsidRDefault="000C2B4A" w:rsidP="003D00E0">
            <w:pPr>
              <w:spacing w:after="120" w:line="360" w:lineRule="auto"/>
              <w:ind w:left="30" w:right="-72"/>
              <w:jc w:val="both"/>
            </w:pPr>
            <w:r w:rsidRPr="00363BE5">
              <w:t>Prosimy jednocześnie o potwierdzenie, że zgodnie z Regulaminem nr 107 EKG ONZ, pojazd ten musi posiadać windę lub rampę z systemem awaryjnym, umożliwiającym korzystanie z tylnych drzwi bezpieczeństwa?</w:t>
            </w:r>
          </w:p>
          <w:p w14:paraId="66FBDD53" w14:textId="4AD637EF" w:rsidR="000C2B4A" w:rsidRPr="00363BE5" w:rsidRDefault="000C2B4A" w:rsidP="00363BE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63BE5">
              <w:rPr>
                <w:b/>
                <w:bCs/>
              </w:rPr>
              <w:t>Stanowisko (wyjaśnienie) Zamawiającego:</w:t>
            </w:r>
          </w:p>
        </w:tc>
      </w:tr>
    </w:tbl>
    <w:p w14:paraId="46D9B5BE" w14:textId="77777777" w:rsidR="00363BE5" w:rsidRDefault="00363BE5" w:rsidP="00363BE5">
      <w:pPr>
        <w:spacing w:line="360" w:lineRule="auto"/>
        <w:jc w:val="both"/>
      </w:pPr>
      <w:r>
        <w:t>Zamawiający informuje, że wymagania dotyczące pojazdu zostały określone w Specyfikacji Warunków Zamówienia oraz w Szczegółowym Opisie Przedmiotu Zamówienia.</w:t>
      </w:r>
    </w:p>
    <w:p w14:paraId="291E180F" w14:textId="77777777" w:rsidR="00363BE5" w:rsidRDefault="00363BE5" w:rsidP="00363BE5">
      <w:pPr>
        <w:spacing w:line="360" w:lineRule="auto"/>
        <w:jc w:val="both"/>
      </w:pPr>
      <w:r>
        <w:t>Zamawiający podtrzymuje zapisy SWZ w zakresie:</w:t>
      </w:r>
    </w:p>
    <w:p w14:paraId="028DCFB8" w14:textId="77777777" w:rsidR="00363BE5" w:rsidRDefault="00363BE5" w:rsidP="00363BE5">
      <w:pPr>
        <w:spacing w:line="360" w:lineRule="auto"/>
        <w:jc w:val="both"/>
      </w:pPr>
      <w:r>
        <w:t>- wymaganej liczby miejsc w pojeździe,</w:t>
      </w:r>
    </w:p>
    <w:p w14:paraId="15667846" w14:textId="77777777" w:rsidR="00363BE5" w:rsidRDefault="00363BE5" w:rsidP="00363BE5">
      <w:pPr>
        <w:spacing w:line="360" w:lineRule="auto"/>
        <w:jc w:val="both"/>
      </w:pPr>
      <w:r>
        <w:t>- przystosowania pojazdu do przewozu osób z niepełnosprawnościami, w tym osób poruszających się na wózkach inwalidzkich,</w:t>
      </w:r>
    </w:p>
    <w:p w14:paraId="1720D247" w14:textId="77777777" w:rsidR="00363BE5" w:rsidRDefault="00363BE5" w:rsidP="00363BE5">
      <w:pPr>
        <w:spacing w:line="360" w:lineRule="auto"/>
        <w:jc w:val="both"/>
      </w:pPr>
      <w:r>
        <w:t>- wyposażenia pojazdu w urządzenie umożliwiające wprowadzenie wózka inwalidzkiego do pojazdu (winda lub platforma najazdowa).</w:t>
      </w:r>
    </w:p>
    <w:p w14:paraId="69D655C1" w14:textId="612FA4CA" w:rsidR="00BE7BFD" w:rsidRDefault="00363BE5" w:rsidP="00363BE5">
      <w:pPr>
        <w:spacing w:line="360" w:lineRule="auto"/>
        <w:jc w:val="both"/>
      </w:pPr>
      <w:r>
        <w:lastRenderedPageBreak/>
        <w:t>Jednocześnie Zamawiający informuje, że pojazd oraz jego wyposażenie muszą spełniać obowiązujące przepisy prawa oraz wymagania wynikające z przepisów dotyczących homologacji i bezpieczeństwa transportu osób z niepełnosprawnościami.</w:t>
      </w:r>
    </w:p>
    <w:p w14:paraId="6FD5C554" w14:textId="77777777" w:rsidR="00363BE5" w:rsidRDefault="00363BE5" w:rsidP="00363BE5">
      <w:pPr>
        <w:spacing w:line="360" w:lineRule="auto"/>
        <w:jc w:val="both"/>
      </w:pPr>
    </w:p>
    <w:p w14:paraId="59B920D8" w14:textId="77777777" w:rsidR="00363BE5" w:rsidRDefault="00363BE5" w:rsidP="00363BE5">
      <w:pPr>
        <w:spacing w:line="360" w:lineRule="auto"/>
        <w:jc w:val="both"/>
      </w:pPr>
    </w:p>
    <w:sectPr w:rsidR="00363BE5" w:rsidSect="00363BE5">
      <w:headerReference w:type="default" r:id="rId7"/>
      <w:footerReference w:type="even" r:id="rId8"/>
      <w:footerReference w:type="first" r:id="rId9"/>
      <w:pgSz w:w="11906" w:h="16838" w:code="9"/>
      <w:pgMar w:top="1418" w:right="1418" w:bottom="1276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896F8" w14:textId="77777777" w:rsidR="000B7E7F" w:rsidRDefault="000B7E7F">
      <w:r>
        <w:separator/>
      </w:r>
    </w:p>
  </w:endnote>
  <w:endnote w:type="continuationSeparator" w:id="0">
    <w:p w14:paraId="1E92766E" w14:textId="77777777" w:rsidR="000B7E7F" w:rsidRDefault="000B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C5C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114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7112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29E2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DE7B94" w14:textId="77777777" w:rsidR="006D4AB3" w:rsidRDefault="006D4AB3">
    <w:pPr>
      <w:pStyle w:val="Stopka"/>
      <w:tabs>
        <w:tab w:val="clear" w:pos="4536"/>
        <w:tab w:val="left" w:pos="6237"/>
      </w:tabs>
    </w:pPr>
  </w:p>
  <w:p w14:paraId="1037BC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C79F9" w14:textId="77777777" w:rsidR="000B7E7F" w:rsidRDefault="000B7E7F">
      <w:r>
        <w:separator/>
      </w:r>
    </w:p>
  </w:footnote>
  <w:footnote w:type="continuationSeparator" w:id="0">
    <w:p w14:paraId="128E967A" w14:textId="77777777" w:rsidR="000B7E7F" w:rsidRDefault="000B7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112CE" w14:textId="2F7B789E" w:rsidR="00B1669D" w:rsidRDefault="00B166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2713729">
    <w:abstractNumId w:val="3"/>
  </w:num>
  <w:num w:numId="2" w16cid:durableId="1114907801">
    <w:abstractNumId w:val="6"/>
  </w:num>
  <w:num w:numId="3" w16cid:durableId="748045165">
    <w:abstractNumId w:val="2"/>
  </w:num>
  <w:num w:numId="4" w16cid:durableId="1783571066">
    <w:abstractNumId w:val="5"/>
  </w:num>
  <w:num w:numId="5" w16cid:durableId="1675765202">
    <w:abstractNumId w:val="0"/>
  </w:num>
  <w:num w:numId="6" w16cid:durableId="465662552">
    <w:abstractNumId w:val="1"/>
  </w:num>
  <w:num w:numId="7" w16cid:durableId="1841308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E7F"/>
    <w:rsid w:val="00031374"/>
    <w:rsid w:val="000A1097"/>
    <w:rsid w:val="000B7E7F"/>
    <w:rsid w:val="000C2B4A"/>
    <w:rsid w:val="000E2A8F"/>
    <w:rsid w:val="0012774F"/>
    <w:rsid w:val="00144B7A"/>
    <w:rsid w:val="00180C6E"/>
    <w:rsid w:val="0029606A"/>
    <w:rsid w:val="00363BE5"/>
    <w:rsid w:val="004848F3"/>
    <w:rsid w:val="004A75F2"/>
    <w:rsid w:val="004C05DE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1669D"/>
    <w:rsid w:val="00BA6584"/>
    <w:rsid w:val="00BD39E0"/>
    <w:rsid w:val="00BE7BFD"/>
    <w:rsid w:val="00C370F2"/>
    <w:rsid w:val="00C44EEC"/>
    <w:rsid w:val="00C46732"/>
    <w:rsid w:val="00CE40D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E9C1C"/>
  <w15:chartTrackingRefBased/>
  <w15:docId w15:val="{98ABBB76-E004-43E7-AFAE-F3E88BB8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2026-03-26T09:27:00Z</cp:lastPrinted>
  <dcterms:created xsi:type="dcterms:W3CDTF">2026-03-26T09:28:00Z</dcterms:created>
  <dcterms:modified xsi:type="dcterms:W3CDTF">2026-03-26T09:28:00Z</dcterms:modified>
</cp:coreProperties>
</file>