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5F54B" w14:textId="6F1A0190" w:rsidR="00D62E6E" w:rsidRPr="00DF6337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F6337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CB3EE1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DF633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F6337" w14:paraId="0AE23281" w14:textId="77777777" w:rsidTr="00D62E6E">
        <w:tc>
          <w:tcPr>
            <w:tcW w:w="2800" w:type="dxa"/>
          </w:tcPr>
          <w:p w14:paraId="5B3020B3" w14:textId="77777777" w:rsidR="00D62E6E" w:rsidRPr="00DF6337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F633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F633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06366F1" w14:textId="77777777" w:rsidR="00D62E6E" w:rsidRPr="00DF633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0710550" w14:textId="77777777" w:rsidR="00D62E6E" w:rsidRPr="00DF633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F633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E5BF21" w14:textId="77777777" w:rsidR="00D62E6E" w:rsidRPr="00DF6337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F633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F633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F633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F6337" w14:paraId="0ECFCDB0" w14:textId="77777777" w:rsidTr="00D62E6E">
        <w:tc>
          <w:tcPr>
            <w:tcW w:w="2800" w:type="dxa"/>
          </w:tcPr>
          <w:p w14:paraId="22B8265A" w14:textId="77777777" w:rsidR="00D62E6E" w:rsidRPr="00DF6337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F633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DA419F9" w14:textId="77777777" w:rsidR="00D62E6E" w:rsidRPr="00DF633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B851FAD" w14:textId="77777777" w:rsidR="00D62E6E" w:rsidRPr="00DF633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F633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1D0EDB" w14:textId="77777777" w:rsidR="00D62E6E" w:rsidRPr="00DF6337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F633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F633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F633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512A297" w14:textId="77777777" w:rsidR="00BC121E" w:rsidRPr="00DF633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A3DA0" w:rsidRPr="00DF6337" w14:paraId="4EEF2772" w14:textId="77777777" w:rsidTr="0020704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6F469E6" w14:textId="77777777" w:rsidR="007A3DA0" w:rsidRPr="00DF6337" w:rsidRDefault="007A3DA0" w:rsidP="0020704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DF6337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98F7DBD" w14:textId="77777777" w:rsidR="007A3DA0" w:rsidRPr="00DF6337" w:rsidRDefault="007A3DA0" w:rsidP="0020704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F6337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(t.j. Dz. U. z 2024 r. poz. 1320 z pĂłĹşn. zm.) (dalej jako: ustawa Pzp), dotyczące:</w:t>
            </w:r>
          </w:p>
          <w:p w14:paraId="00D785B2" w14:textId="77777777" w:rsidR="007A3DA0" w:rsidRPr="00DF6337" w:rsidRDefault="007A3DA0" w:rsidP="0020704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DF633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7309C75" w14:textId="77777777" w:rsidR="007A3DA0" w:rsidRPr="00DF6337" w:rsidRDefault="007A3DA0" w:rsidP="0020704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47C917C8" w14:textId="77777777" w:rsidR="00BC121E" w:rsidRPr="00DF6337" w:rsidRDefault="007A3DA0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633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DF6337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DF6337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F6337" w14:paraId="1C5A302E" w14:textId="77777777" w:rsidTr="00D62E6E">
        <w:tc>
          <w:tcPr>
            <w:tcW w:w="2269" w:type="dxa"/>
          </w:tcPr>
          <w:p w14:paraId="08A2258E" w14:textId="77777777" w:rsidR="00D62E6E" w:rsidRPr="00DF6337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F633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F878084" w14:textId="77777777" w:rsidR="00D62E6E" w:rsidRPr="00DF6337" w:rsidRDefault="007A3DA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F633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Wykonywanie usługi w zakresie usuwania awarii i napraw dźwigowych w obiektach 10. WSzKzP - SPZOZ</w:t>
            </w:r>
            <w:r w:rsidR="00D62E6E" w:rsidRPr="00DF633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A3DA0" w:rsidRPr="00DF6337" w14:paraId="25E3A380" w14:textId="77777777" w:rsidTr="00207049">
        <w:tc>
          <w:tcPr>
            <w:tcW w:w="2269" w:type="dxa"/>
          </w:tcPr>
          <w:p w14:paraId="4AF72196" w14:textId="77777777" w:rsidR="007A3DA0" w:rsidRPr="00DF6337" w:rsidRDefault="007A3DA0" w:rsidP="0020704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F633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5D05F46" w14:textId="77777777" w:rsidR="007A3DA0" w:rsidRPr="00DF6337" w:rsidRDefault="007A3DA0" w:rsidP="0020704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F633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42/2026</w:t>
            </w:r>
          </w:p>
        </w:tc>
      </w:tr>
    </w:tbl>
    <w:p w14:paraId="29041947" w14:textId="77777777" w:rsidR="00BC121E" w:rsidRPr="00DF6337" w:rsidRDefault="007A3DA0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F633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DF633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DF6337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DF6337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DF633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DF6337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1D4A7FFA" w14:textId="77777777" w:rsidR="00BC121E" w:rsidRPr="00DF6337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DF6337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DF6337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DF633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DF633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DF6337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DF6337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DF6337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DF6337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4E1C62BA" w14:textId="77777777" w:rsidR="00BF69A4" w:rsidRPr="00DF6337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633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DF633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DF6337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DF6337" w14:paraId="1FB99948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4494C" w14:textId="77777777" w:rsidR="00BC121E" w:rsidRPr="00DF633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F633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CA646" w14:textId="77777777" w:rsidR="00BC121E" w:rsidRPr="00DF633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F633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3B813" w14:textId="77777777" w:rsidR="00BC121E" w:rsidRPr="00DF633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F633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DF6337" w14:paraId="3D908B9A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A13AF" w14:textId="77777777" w:rsidR="00BC121E" w:rsidRPr="00DF633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F633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1E0B7" w14:textId="77777777" w:rsidR="00BC121E" w:rsidRPr="00DF633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6928B" w14:textId="77777777" w:rsidR="00BC121E" w:rsidRPr="00DF633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DF6337" w14:paraId="6E4F279E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87A1E" w14:textId="77777777" w:rsidR="00BC121E" w:rsidRPr="00DF633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F633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D5AD" w14:textId="77777777" w:rsidR="00BC121E" w:rsidRPr="00DF633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FC3A" w14:textId="77777777" w:rsidR="00BC121E" w:rsidRPr="00DF633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6DAFBD79" w14:textId="77777777" w:rsidR="00BC121E" w:rsidRPr="00DF6337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DF6337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0A04CC83" w14:textId="77777777" w:rsidR="00BC121E" w:rsidRPr="00DF6337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DF6337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526734F" w14:textId="77777777" w:rsidR="00067B62" w:rsidRPr="00DF633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DF6337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</w:t>
      </w:r>
      <w:r w:rsidRPr="00DF6337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DF6337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DF6337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14:paraId="5F22A6F7" w14:textId="77777777" w:rsidR="00CF03EF" w:rsidRPr="00DF6337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DF6337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DF6337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4F6C48F1" w14:textId="77777777" w:rsidR="00067B62" w:rsidRPr="00DF633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F6337" w14:paraId="5A42983D" w14:textId="77777777" w:rsidTr="00620E37">
        <w:tc>
          <w:tcPr>
            <w:tcW w:w="2660" w:type="dxa"/>
          </w:tcPr>
          <w:p w14:paraId="08371F05" w14:textId="77777777" w:rsidR="00BC121E" w:rsidRPr="00DF633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5ADB1A6" w14:textId="77777777" w:rsidR="00BC121E" w:rsidRPr="00DF6337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F633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384F4F0" w14:textId="77777777" w:rsidR="00BC121E" w:rsidRPr="00DF6337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F63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DF63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DF63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0EB5678B" w14:textId="77777777" w:rsidR="00BC121E" w:rsidRPr="00DF633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051F67E" w14:textId="77777777" w:rsidR="00BC121E" w:rsidRPr="00DF633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F633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36A260D" w14:textId="77777777" w:rsidR="00BC121E" w:rsidRPr="00DF6337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F63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A3DA0" w:rsidRPr="00DF63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DF63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DF63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7D73BFE" w14:textId="77777777" w:rsidR="00106AC7" w:rsidRPr="00DF6337" w:rsidRDefault="00106AC7" w:rsidP="001E4022">
      <w:pPr>
        <w:rPr>
          <w:rFonts w:ascii="Arial Narrow" w:hAnsi="Arial Narrow"/>
        </w:rPr>
      </w:pPr>
    </w:p>
    <w:sectPr w:rsidR="00106AC7" w:rsidRPr="00DF633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B8346" w14:textId="77777777" w:rsidR="006B52AF" w:rsidRDefault="006B52AF">
      <w:r>
        <w:separator/>
      </w:r>
    </w:p>
  </w:endnote>
  <w:endnote w:type="continuationSeparator" w:id="0">
    <w:p w14:paraId="01AF7436" w14:textId="77777777" w:rsidR="006B52AF" w:rsidRDefault="006B5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65A7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68AA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8DA3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8095336" w14:textId="77777777" w:rsidR="009A4CD3" w:rsidRDefault="006B52AF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8729380">
        <v:line id="_x0000_s1025" style="position:absolute;left:0;text-align:left;z-index:251657728" from="-3.85pt,8.7pt" to="455.15pt,8.7pt"/>
      </w:pict>
    </w:r>
  </w:p>
  <w:p w14:paraId="18CA44E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C3B1B" w14:textId="77777777" w:rsidR="007A3DA0" w:rsidRDefault="007A3D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632A6" w14:textId="77777777" w:rsidR="006B52AF" w:rsidRDefault="006B52AF">
      <w:r>
        <w:separator/>
      </w:r>
    </w:p>
  </w:footnote>
  <w:footnote w:type="continuationSeparator" w:id="0">
    <w:p w14:paraId="56856A21" w14:textId="77777777" w:rsidR="006B52AF" w:rsidRDefault="006B52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5B0B8" w14:textId="77777777" w:rsidR="007A3DA0" w:rsidRDefault="007A3D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37B54" w14:textId="77777777" w:rsidR="007A3DA0" w:rsidRDefault="007A3D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66AE6" w14:textId="77777777" w:rsidR="007A3DA0" w:rsidRDefault="007A3D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3751818">
    <w:abstractNumId w:val="13"/>
  </w:num>
  <w:num w:numId="2" w16cid:durableId="1831405839">
    <w:abstractNumId w:val="0"/>
  </w:num>
  <w:num w:numId="3" w16cid:durableId="1070619759">
    <w:abstractNumId w:val="11"/>
  </w:num>
  <w:num w:numId="4" w16cid:durableId="1751535787">
    <w:abstractNumId w:val="8"/>
  </w:num>
  <w:num w:numId="5" w16cid:durableId="2071609921">
    <w:abstractNumId w:val="7"/>
  </w:num>
  <w:num w:numId="6" w16cid:durableId="2062824533">
    <w:abstractNumId w:val="1"/>
  </w:num>
  <w:num w:numId="7" w16cid:durableId="1802645798">
    <w:abstractNumId w:val="6"/>
  </w:num>
  <w:num w:numId="8" w16cid:durableId="813714245">
    <w:abstractNumId w:val="3"/>
  </w:num>
  <w:num w:numId="9" w16cid:durableId="1609654934">
    <w:abstractNumId w:val="2"/>
  </w:num>
  <w:num w:numId="10" w16cid:durableId="1507406904">
    <w:abstractNumId w:val="5"/>
  </w:num>
  <w:num w:numId="11" w16cid:durableId="2139907658">
    <w:abstractNumId w:val="10"/>
  </w:num>
  <w:num w:numId="12" w16cid:durableId="2084796859">
    <w:abstractNumId w:val="4"/>
  </w:num>
  <w:num w:numId="13" w16cid:durableId="1068067484">
    <w:abstractNumId w:val="9"/>
  </w:num>
  <w:num w:numId="14" w16cid:durableId="82215716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07D7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7D7"/>
    <w:rsid w:val="00620E37"/>
    <w:rsid w:val="00641063"/>
    <w:rsid w:val="00664D2F"/>
    <w:rsid w:val="00686C95"/>
    <w:rsid w:val="00697D36"/>
    <w:rsid w:val="006B51E7"/>
    <w:rsid w:val="006B52AF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3DA0"/>
    <w:rsid w:val="007C321F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3EE1"/>
    <w:rsid w:val="00CB5AE6"/>
    <w:rsid w:val="00CB6204"/>
    <w:rsid w:val="00CC527A"/>
    <w:rsid w:val="00CF03EF"/>
    <w:rsid w:val="00D62E6E"/>
    <w:rsid w:val="00D727C3"/>
    <w:rsid w:val="00D74F94"/>
    <w:rsid w:val="00DD482A"/>
    <w:rsid w:val="00DE0396"/>
    <w:rsid w:val="00DE0405"/>
    <w:rsid w:val="00DE252B"/>
    <w:rsid w:val="00DF6337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B5C57A"/>
  <w15:chartTrackingRefBased/>
  <w15:docId w15:val="{BF43ADBA-5454-4B9E-840A-30F3B9D78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2010-01-07T09:39:00Z</cp:lastPrinted>
  <dcterms:created xsi:type="dcterms:W3CDTF">2026-03-16T13:06:00Z</dcterms:created>
  <dcterms:modified xsi:type="dcterms:W3CDTF">2026-03-16T13:07:00Z</dcterms:modified>
</cp:coreProperties>
</file>