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119F6" w14:textId="77777777" w:rsidR="00025386" w:rsidRPr="000223C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223C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80CA2" w:rsidRPr="000223C1">
        <w:rPr>
          <w:rFonts w:ascii="Arial Narrow" w:hAnsi="Arial Narrow" w:cs="Arial"/>
          <w:bCs/>
          <w:i w:val="0"/>
          <w:szCs w:val="24"/>
        </w:rPr>
        <w:t>3</w:t>
      </w:r>
      <w:r w:rsidR="007666D6" w:rsidRPr="000223C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223C1" w14:paraId="08A908A0" w14:textId="77777777" w:rsidTr="00467CA2">
        <w:tc>
          <w:tcPr>
            <w:tcW w:w="2800" w:type="dxa"/>
          </w:tcPr>
          <w:p w14:paraId="2B5DF245" w14:textId="77777777" w:rsidR="00D520D3" w:rsidRPr="000223C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223C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223C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E241D4D" w14:textId="77777777" w:rsidR="00D520D3" w:rsidRPr="000223C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8503D0" w14:textId="77777777" w:rsidR="00D520D3" w:rsidRPr="000223C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F03188" w14:textId="77777777" w:rsidR="00D520D3" w:rsidRPr="000223C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223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223C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223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223C1" w14:paraId="07BB09BC" w14:textId="77777777" w:rsidTr="00467CA2">
        <w:tc>
          <w:tcPr>
            <w:tcW w:w="2800" w:type="dxa"/>
          </w:tcPr>
          <w:p w14:paraId="57BC89E9" w14:textId="77777777" w:rsidR="00D520D3" w:rsidRPr="000223C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223C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039ACA" w14:textId="77777777" w:rsidR="00D520D3" w:rsidRPr="000223C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562DD8" w14:textId="77777777" w:rsidR="00D520D3" w:rsidRPr="000223C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29980D" w14:textId="77777777" w:rsidR="00D520D3" w:rsidRPr="000223C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223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223C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223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713110" w14:textId="77777777" w:rsidR="00B62AD0" w:rsidRPr="000223C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223C1" w14:paraId="523304B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73FC64" w14:textId="77777777" w:rsidR="00053927" w:rsidRPr="000223C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223C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EA67066" w14:textId="77777777" w:rsidR="00053927" w:rsidRPr="000223C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223C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223C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223C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48F6DD" w14:textId="77777777" w:rsidR="0071340C" w:rsidRPr="000223C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223C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223C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80CA2" w:rsidRPr="000223C1">
        <w:rPr>
          <w:rFonts w:ascii="Arial Narrow" w:hAnsi="Arial Narrow" w:cs="Arial"/>
          <w:sz w:val="24"/>
          <w:szCs w:val="24"/>
        </w:rPr>
        <w:t xml:space="preserve">(t.j. Dz. U. z 2024 r. poz. 1320 z </w:t>
      </w:r>
      <w:proofErr w:type="spellStart"/>
      <w:r w:rsidR="00580CA2" w:rsidRPr="000223C1">
        <w:rPr>
          <w:rFonts w:ascii="Arial Narrow" w:hAnsi="Arial Narrow" w:cs="Arial"/>
          <w:sz w:val="24"/>
          <w:szCs w:val="24"/>
        </w:rPr>
        <w:t>pĂłĹşn</w:t>
      </w:r>
      <w:proofErr w:type="spellEnd"/>
      <w:r w:rsidR="00580CA2" w:rsidRPr="000223C1">
        <w:rPr>
          <w:rFonts w:ascii="Arial Narrow" w:hAnsi="Arial Narrow" w:cs="Arial"/>
          <w:sz w:val="24"/>
          <w:szCs w:val="24"/>
        </w:rPr>
        <w:t>. zm.)</w:t>
      </w:r>
      <w:r w:rsidR="00E27ABB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223C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223C1" w14:paraId="2D9C130A" w14:textId="77777777" w:rsidTr="00467CA2">
        <w:tc>
          <w:tcPr>
            <w:tcW w:w="2269" w:type="dxa"/>
          </w:tcPr>
          <w:p w14:paraId="2C3344F8" w14:textId="77777777" w:rsidR="00D520D3" w:rsidRPr="000223C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E998EA" w14:textId="77777777" w:rsidR="00D520D3" w:rsidRPr="000223C1" w:rsidRDefault="00580CA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Wykonywanie usługi w zakresie usuwania awarii i napraw dźwigowych w obiektach 10. </w:t>
            </w:r>
            <w:proofErr w:type="spellStart"/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- SPZOZ</w:t>
            </w:r>
            <w:r w:rsidR="00D520D3" w:rsidRPr="000223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80CA2" w:rsidRPr="000223C1" w14:paraId="6268570E" w14:textId="77777777" w:rsidTr="00207049">
        <w:tc>
          <w:tcPr>
            <w:tcW w:w="2269" w:type="dxa"/>
          </w:tcPr>
          <w:p w14:paraId="57932BCA" w14:textId="77777777" w:rsidR="00580CA2" w:rsidRPr="000223C1" w:rsidRDefault="00580CA2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03D753" w14:textId="77777777" w:rsidR="00580CA2" w:rsidRPr="000223C1" w:rsidRDefault="00580CA2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42/2026</w:t>
            </w:r>
          </w:p>
        </w:tc>
      </w:tr>
    </w:tbl>
    <w:p w14:paraId="57E08E00" w14:textId="77777777" w:rsidR="00DC652A" w:rsidRPr="000223C1" w:rsidRDefault="00580CA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223C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CB46EA4" w14:textId="77777777" w:rsidR="00DC652A" w:rsidRPr="000223C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223C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1055EDA" w14:textId="77777777" w:rsidR="0071340C" w:rsidRPr="000223C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223C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223C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223C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614796F" w14:textId="77777777" w:rsidR="0071340C" w:rsidRPr="000223C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A835F8F" w14:textId="77777777" w:rsidR="0071340C" w:rsidRPr="000223C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CF5A853" w14:textId="77777777" w:rsidR="0071340C" w:rsidRPr="000223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223C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747348B" w14:textId="77777777" w:rsidR="0071340C" w:rsidRPr="000223C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223C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223C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223C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1B7A1C6" w14:textId="77777777" w:rsidR="0071340C" w:rsidRPr="000223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CC5E446" w14:textId="77777777" w:rsidR="0071340C" w:rsidRPr="000223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ED325DF" w14:textId="77777777" w:rsidR="00DC652A" w:rsidRPr="000223C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223C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223C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223C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560D10C" w14:textId="77777777" w:rsidR="00DC652A" w:rsidRPr="000223C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223C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223C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E40AEEC" w14:textId="77777777" w:rsidR="0093388F" w:rsidRPr="000223C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223C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2836D5A" w14:textId="77777777" w:rsidR="0093388F" w:rsidRPr="000223C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706D277" w14:textId="77777777" w:rsidR="0093388F" w:rsidRPr="000223C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223C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BC4DE9F" w14:textId="77777777" w:rsidR="00CB29AC" w:rsidRPr="000223C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A9D46DD" w14:textId="77777777" w:rsidR="00CB29AC" w:rsidRPr="000223C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223C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EB4629A" w14:textId="77777777" w:rsidR="00830970" w:rsidRPr="000223C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223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223C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9379160" w14:textId="77777777" w:rsidR="00E27ABB" w:rsidRPr="000223C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223C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223C1" w14:paraId="225CA56C" w14:textId="77777777" w:rsidTr="00467CA2">
        <w:tc>
          <w:tcPr>
            <w:tcW w:w="2660" w:type="dxa"/>
          </w:tcPr>
          <w:p w14:paraId="73D0EB23" w14:textId="77777777" w:rsidR="00D520D3" w:rsidRPr="000223C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D980B2" w14:textId="77777777" w:rsidR="00D520D3" w:rsidRPr="000223C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32B048F" w14:textId="77777777" w:rsidR="00D520D3" w:rsidRPr="000223C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45A97E6" w14:textId="77777777" w:rsidR="00D520D3" w:rsidRPr="000223C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822400" w14:textId="77777777" w:rsidR="00D520D3" w:rsidRPr="000223C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ABFED9" w14:textId="77777777" w:rsidR="00D520D3" w:rsidRPr="000223C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80CA2"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223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742EADD" w14:textId="77777777" w:rsidR="00E27ABB" w:rsidRPr="000223C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223C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47BD" w14:textId="77777777" w:rsidR="00EB376C" w:rsidRDefault="00EB376C" w:rsidP="00025386">
      <w:pPr>
        <w:spacing w:after="0" w:line="240" w:lineRule="auto"/>
      </w:pPr>
      <w:r>
        <w:separator/>
      </w:r>
    </w:p>
  </w:endnote>
  <w:endnote w:type="continuationSeparator" w:id="0">
    <w:p w14:paraId="311108D3" w14:textId="77777777" w:rsidR="00EB376C" w:rsidRDefault="00EB37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68271" w14:textId="77777777" w:rsidR="00580CA2" w:rsidRDefault="00580C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684D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B9CB4C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6C2FBE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46B7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3416" w14:textId="77777777" w:rsidR="00580CA2" w:rsidRDefault="00580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18B91" w14:textId="77777777" w:rsidR="00EB376C" w:rsidRDefault="00EB376C" w:rsidP="00025386">
      <w:pPr>
        <w:spacing w:after="0" w:line="240" w:lineRule="auto"/>
      </w:pPr>
      <w:r>
        <w:separator/>
      </w:r>
    </w:p>
  </w:footnote>
  <w:footnote w:type="continuationSeparator" w:id="0">
    <w:p w14:paraId="7055C323" w14:textId="77777777" w:rsidR="00EB376C" w:rsidRDefault="00EB37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431C8" w14:textId="77777777" w:rsidR="00580CA2" w:rsidRDefault="00580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7A8E" w14:textId="77777777" w:rsidR="00580CA2" w:rsidRDefault="00580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56E29" w14:textId="77777777" w:rsidR="00580CA2" w:rsidRDefault="00580C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570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C64"/>
    <w:rsid w:val="000223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0CA2"/>
    <w:rsid w:val="00620476"/>
    <w:rsid w:val="00657A47"/>
    <w:rsid w:val="006D7C64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376C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CC0D1"/>
  <w15:chartTrackingRefBased/>
  <w15:docId w15:val="{DF269D28-206B-4A91-8F8B-58B1FDE4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2026-03-16T13:06:00Z</dcterms:created>
  <dcterms:modified xsi:type="dcterms:W3CDTF">2026-03-16T13:06:00Z</dcterms:modified>
</cp:coreProperties>
</file>