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510" w:rsidRDefault="00E04510" w:rsidP="00E045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bookmarkStart w:id="0" w:name="_Hlk53520193"/>
      <w:r w:rsidRPr="00E04510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:rsidR="00E04510" w:rsidRPr="00E04510" w:rsidRDefault="00E04510" w:rsidP="00E0451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w:pict>
          <v:shape id="Dowolny kształt: kształt 5" o:spid="_x0000_s1026" style="position:absolute;left:0;text-align:left;margin-left:65.6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1341120,0;1341120,294005;0,294005;0,0;45777,36750;45777,257255;1295343,257255;1295343,36750;45777,36750" o:connectangles="0,0,0,0,0,0,0,0,0,0" textboxrect="0,0,2030095,554355"/>
            <o:lock v:ext="edit" aspectratio="t"/>
            <v:textbox>
              <w:txbxContent>
                <w:p w:rsidR="00E04510" w:rsidRDefault="00E04510" w:rsidP="00E04510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FB7F50" w:rsidRPr="002245BE" w:rsidRDefault="0007512D" w:rsidP="00E04510">
      <w:pPr>
        <w:jc w:val="right"/>
        <w:rPr>
          <w:sz w:val="22"/>
          <w:szCs w:val="22"/>
        </w:rPr>
      </w:pPr>
      <w:r w:rsidRPr="0007512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7512D">
        <w:rPr>
          <w:sz w:val="22"/>
          <w:szCs w:val="22"/>
        </w:rPr>
        <w:t>2026-03-17</w:t>
      </w:r>
    </w:p>
    <w:p w:rsidR="0007512D" w:rsidRPr="0007512D" w:rsidRDefault="0007512D" w:rsidP="00E04510">
      <w:pPr>
        <w:rPr>
          <w:b/>
          <w:bCs/>
          <w:sz w:val="22"/>
          <w:szCs w:val="22"/>
        </w:rPr>
      </w:pPr>
      <w:r w:rsidRPr="0007512D">
        <w:rPr>
          <w:b/>
          <w:bCs/>
          <w:sz w:val="22"/>
          <w:szCs w:val="22"/>
        </w:rPr>
        <w:t>Akademia Górniczo - Hutnicza</w:t>
      </w:r>
    </w:p>
    <w:p w:rsidR="0007512D" w:rsidRPr="0007512D" w:rsidRDefault="0007512D" w:rsidP="00E04510">
      <w:pPr>
        <w:rPr>
          <w:b/>
          <w:bCs/>
          <w:sz w:val="22"/>
          <w:szCs w:val="22"/>
        </w:rPr>
      </w:pPr>
      <w:r w:rsidRPr="0007512D">
        <w:rPr>
          <w:b/>
          <w:bCs/>
          <w:sz w:val="22"/>
          <w:szCs w:val="22"/>
        </w:rPr>
        <w:t>im. Stanisława Staszica w Krakowie</w:t>
      </w:r>
    </w:p>
    <w:p w:rsidR="00FB7F50" w:rsidRPr="002245BE" w:rsidRDefault="0007512D" w:rsidP="00E04510">
      <w:pPr>
        <w:rPr>
          <w:b/>
          <w:bCs/>
          <w:sz w:val="22"/>
          <w:szCs w:val="22"/>
        </w:rPr>
      </w:pPr>
      <w:r w:rsidRPr="0007512D">
        <w:rPr>
          <w:b/>
          <w:bCs/>
          <w:sz w:val="22"/>
          <w:szCs w:val="22"/>
        </w:rPr>
        <w:t>Dział Zamówień Publicznych</w:t>
      </w:r>
    </w:p>
    <w:p w:rsidR="00FB7F50" w:rsidRPr="002245BE" w:rsidRDefault="0007512D" w:rsidP="00E04510">
      <w:pPr>
        <w:rPr>
          <w:sz w:val="22"/>
          <w:szCs w:val="22"/>
        </w:rPr>
      </w:pPr>
      <w:r w:rsidRPr="0007512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7512D">
        <w:rPr>
          <w:sz w:val="22"/>
          <w:szCs w:val="22"/>
        </w:rPr>
        <w:t>30</w:t>
      </w:r>
    </w:p>
    <w:p w:rsidR="00FB7F50" w:rsidRDefault="0007512D" w:rsidP="00E04510">
      <w:pPr>
        <w:rPr>
          <w:sz w:val="22"/>
          <w:szCs w:val="22"/>
        </w:rPr>
      </w:pPr>
      <w:r w:rsidRPr="0007512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7512D">
        <w:rPr>
          <w:sz w:val="22"/>
          <w:szCs w:val="22"/>
        </w:rPr>
        <w:t>Kraków</w:t>
      </w:r>
    </w:p>
    <w:p w:rsidR="00E04510" w:rsidRPr="002245BE" w:rsidRDefault="00E04510" w:rsidP="00E04510">
      <w:pPr>
        <w:rPr>
          <w:sz w:val="22"/>
          <w:szCs w:val="22"/>
        </w:rPr>
      </w:pPr>
    </w:p>
    <w:p w:rsidR="00E04510" w:rsidRPr="00E103E6" w:rsidRDefault="00E04510" w:rsidP="00E0451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E04510" w:rsidRDefault="00E04510" w:rsidP="00E0451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E04510" w:rsidRDefault="00E04510" w:rsidP="00E04510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7512D" w:rsidRPr="00607F9B" w:rsidTr="004F4580">
        <w:trPr>
          <w:trHeight w:val="638"/>
        </w:trPr>
        <w:tc>
          <w:tcPr>
            <w:tcW w:w="959" w:type="dxa"/>
            <w:shd w:val="clear" w:color="auto" w:fill="auto"/>
          </w:tcPr>
          <w:p w:rsidR="0007512D" w:rsidRPr="00607F9B" w:rsidRDefault="0007512D" w:rsidP="00E0451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7512D" w:rsidRPr="00607F9B" w:rsidRDefault="0007512D" w:rsidP="00E04510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7512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7512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7512D">
              <w:rPr>
                <w:b/>
                <w:bCs/>
                <w:sz w:val="22"/>
                <w:szCs w:val="22"/>
              </w:rPr>
              <w:t>Usługa organizacji wizyt studyjnych dla studentów i dydaktyków w ramach projektu KOMPAS AGH - KC-DE-zp.25.58.2026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7512D">
              <w:rPr>
                <w:b/>
                <w:sz w:val="22"/>
                <w:szCs w:val="22"/>
              </w:rPr>
              <w:t>KC-DE-zp.25.58.2026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E04510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7512D" w:rsidTr="004F458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7512D" w:rsidRPr="00D26ED6" w:rsidRDefault="0007512D" w:rsidP="00E04510">
            <w:pPr>
              <w:jc w:val="both"/>
              <w:rPr>
                <w:b/>
                <w:sz w:val="22"/>
                <w:szCs w:val="22"/>
              </w:rPr>
            </w:pPr>
            <w:r w:rsidRPr="0007512D">
              <w:rPr>
                <w:b/>
                <w:sz w:val="22"/>
                <w:szCs w:val="22"/>
              </w:rPr>
              <w:t>Delta Tour Sp. z o.o.</w:t>
            </w:r>
          </w:p>
          <w:p w:rsidR="0007512D" w:rsidRPr="009F0E5C" w:rsidRDefault="0007512D" w:rsidP="00E04510">
            <w:pPr>
              <w:jc w:val="both"/>
              <w:rPr>
                <w:bCs/>
                <w:sz w:val="22"/>
                <w:szCs w:val="22"/>
              </w:rPr>
            </w:pPr>
            <w:r w:rsidRPr="0007512D">
              <w:rPr>
                <w:bCs/>
                <w:sz w:val="22"/>
                <w:szCs w:val="22"/>
              </w:rPr>
              <w:t>Czerska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512D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7512D" w:rsidRPr="009F0E5C" w:rsidRDefault="0007512D" w:rsidP="00E04510">
            <w:pPr>
              <w:jc w:val="both"/>
              <w:rPr>
                <w:bCs/>
                <w:sz w:val="22"/>
                <w:szCs w:val="22"/>
              </w:rPr>
            </w:pPr>
            <w:r w:rsidRPr="0007512D">
              <w:rPr>
                <w:bCs/>
                <w:sz w:val="22"/>
                <w:szCs w:val="22"/>
              </w:rPr>
              <w:t>00-732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7512D">
              <w:rPr>
                <w:bCs/>
                <w:sz w:val="22"/>
                <w:szCs w:val="22"/>
              </w:rPr>
              <w:t>Warszawa</w:t>
            </w:r>
          </w:p>
          <w:p w:rsidR="0007512D" w:rsidRPr="00E04510" w:rsidRDefault="0007512D" w:rsidP="00E04510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E04510">
              <w:rPr>
                <w:sz w:val="22"/>
                <w:szCs w:val="22"/>
              </w:rPr>
              <w:t xml:space="preserve"> </w:t>
            </w:r>
            <w:r w:rsidRPr="0007512D">
              <w:rPr>
                <w:sz w:val="22"/>
                <w:szCs w:val="22"/>
              </w:rPr>
              <w:t>Usługa organizacji wizyt studyjnych dla studentów i dydaktyków w ramach projektu KOMPAS AGH - KC-DE-zp.25.58.2026</w:t>
            </w:r>
            <w:r w:rsidR="00E04510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7512D">
              <w:rPr>
                <w:b/>
                <w:sz w:val="22"/>
                <w:szCs w:val="22"/>
              </w:rPr>
              <w:t>301 790.00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7512D" w:rsidRDefault="0007512D" w:rsidP="00E04510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E0451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134"/>
        <w:gridCol w:w="2977"/>
        <w:gridCol w:w="1417"/>
      </w:tblGrid>
      <w:tr w:rsidR="00E04510" w:rsidRPr="008567C7" w:rsidTr="00E04510">
        <w:trPr>
          <w:trHeight w:val="510"/>
        </w:trPr>
        <w:tc>
          <w:tcPr>
            <w:tcW w:w="709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Rok produkcji autobusów przeznaczonych do realizacji zamówienia</w:t>
            </w:r>
          </w:p>
        </w:tc>
        <w:tc>
          <w:tcPr>
            <w:tcW w:w="1417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04510" w:rsidRPr="008567C7" w:rsidTr="00E04510">
        <w:tc>
          <w:tcPr>
            <w:tcW w:w="709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E04510" w:rsidRPr="002B6761" w:rsidRDefault="00E04510" w:rsidP="00E0451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b/>
                <w:sz w:val="18"/>
                <w:szCs w:val="18"/>
              </w:rPr>
              <w:t>Delta Tour Sp. z o.o.</w:t>
            </w:r>
          </w:p>
          <w:p w:rsidR="00E04510" w:rsidRPr="008567C7" w:rsidRDefault="00E04510" w:rsidP="00E045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04510" w:rsidRPr="001B7815" w:rsidRDefault="00E04510" w:rsidP="00E045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04510" w:rsidRPr="008567C7" w:rsidTr="00E04510">
        <w:tc>
          <w:tcPr>
            <w:tcW w:w="709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E04510" w:rsidRPr="002B6761" w:rsidRDefault="00E04510" w:rsidP="00E0451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Magdalena </w:t>
            </w:r>
            <w:proofErr w:type="spellStart"/>
            <w:r w:rsidRPr="0007512D">
              <w:rPr>
                <w:rFonts w:ascii="Times New Roman" w:hAnsi="Times New Roman" w:cs="Times New Roman"/>
                <w:b/>
                <w:sz w:val="18"/>
                <w:szCs w:val="18"/>
              </w:rPr>
              <w:t>Siśkiewicz</w:t>
            </w:r>
            <w:proofErr w:type="spellEnd"/>
            <w:r w:rsidRPr="000751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New Challenge</w:t>
            </w:r>
          </w:p>
          <w:p w:rsidR="00E04510" w:rsidRPr="008567C7" w:rsidRDefault="00E04510" w:rsidP="00E045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Bonarka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19/6</w:t>
            </w:r>
          </w:p>
          <w:p w:rsidR="00E04510" w:rsidRPr="001B7815" w:rsidRDefault="00E04510" w:rsidP="00E045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30-415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 xml:space="preserve">  47,79</w:t>
            </w:r>
          </w:p>
        </w:tc>
        <w:tc>
          <w:tcPr>
            <w:tcW w:w="2977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1417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 xml:space="preserve">  83,79</w:t>
            </w:r>
          </w:p>
        </w:tc>
      </w:tr>
      <w:tr w:rsidR="00E04510" w:rsidRPr="008567C7" w:rsidTr="00E04510">
        <w:tc>
          <w:tcPr>
            <w:tcW w:w="709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E04510" w:rsidRPr="002B6761" w:rsidRDefault="00E04510" w:rsidP="00E04510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7512D">
              <w:rPr>
                <w:rFonts w:ascii="Times New Roman" w:hAnsi="Times New Roman" w:cs="Times New Roman"/>
                <w:b/>
                <w:sz w:val="18"/>
                <w:szCs w:val="18"/>
              </w:rPr>
              <w:t>Sun&amp;More</w:t>
            </w:r>
            <w:proofErr w:type="spellEnd"/>
            <w:r w:rsidRPr="0007512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E04510" w:rsidRPr="008567C7" w:rsidRDefault="00E04510" w:rsidP="00E045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Madalińskiego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/215</w:t>
            </w:r>
          </w:p>
          <w:p w:rsidR="00E04510" w:rsidRPr="001B7815" w:rsidRDefault="00E04510" w:rsidP="00E045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70-101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7512D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134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977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417" w:type="dxa"/>
            <w:vAlign w:val="center"/>
          </w:tcPr>
          <w:p w:rsidR="00E04510" w:rsidRPr="008567C7" w:rsidRDefault="00E04510" w:rsidP="00E04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7512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F960D7" w:rsidRPr="00E04510" w:rsidRDefault="00E04510" w:rsidP="00E04510">
      <w:pPr>
        <w:jc w:val="both"/>
        <w:rPr>
          <w:bCs/>
          <w:sz w:val="22"/>
          <w:szCs w:val="22"/>
        </w:rPr>
      </w:pPr>
      <w:r w:rsidRPr="00E04510">
        <w:rPr>
          <w:bCs/>
          <w:sz w:val="22"/>
          <w:szCs w:val="22"/>
        </w:rPr>
        <w:t>*Zamawiający nie przyznawał punktów, ponieważ oferta została odrzucona.</w:t>
      </w:r>
      <w:bookmarkStart w:id="2" w:name="_GoBack"/>
      <w:bookmarkEnd w:id="0"/>
      <w:bookmarkEnd w:id="2"/>
    </w:p>
    <w:sectPr w:rsidR="00F960D7" w:rsidRPr="00E04510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0E1B" w:rsidRDefault="00FC0E1B">
      <w:r>
        <w:separator/>
      </w:r>
    </w:p>
  </w:endnote>
  <w:endnote w:type="continuationSeparator" w:id="0">
    <w:p w:rsidR="00FC0E1B" w:rsidRDefault="00FC0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0E1B" w:rsidRDefault="00FC0E1B">
      <w:r>
        <w:separator/>
      </w:r>
    </w:p>
  </w:footnote>
  <w:footnote w:type="continuationSeparator" w:id="0">
    <w:p w:rsidR="00FC0E1B" w:rsidRDefault="00FC0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E04510">
    <w:pPr>
      <w:pStyle w:val="Nagwek"/>
    </w:pPr>
    <w:r w:rsidRPr="00F1547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0E1B"/>
    <w:rsid w:val="00005838"/>
    <w:rsid w:val="00022322"/>
    <w:rsid w:val="00042497"/>
    <w:rsid w:val="0007512D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04510"/>
    <w:rsid w:val="00E30B2D"/>
    <w:rsid w:val="00E62859"/>
    <w:rsid w:val="00E85D70"/>
    <w:rsid w:val="00F33C66"/>
    <w:rsid w:val="00F960D7"/>
    <w:rsid w:val="00F96DC7"/>
    <w:rsid w:val="00FB7F50"/>
    <w:rsid w:val="00FC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A055759"/>
  <w15:chartTrackingRefBased/>
  <w15:docId w15:val="{F5CF9080-520B-495D-BEEE-1D2A46EC8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2026-03-17T11:32:00Z</cp:lastPrinted>
  <dcterms:created xsi:type="dcterms:W3CDTF">2026-03-17T11:32:00Z</dcterms:created>
  <dcterms:modified xsi:type="dcterms:W3CDTF">2026-03-17T11:32:00Z</dcterms:modified>
</cp:coreProperties>
</file>