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DE40EB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DE40EB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DE40EB">
        <w:rPr>
          <w:rFonts w:ascii="Times New Roman" w:hAnsi="Times New Roman"/>
          <w:sz w:val="24"/>
          <w:szCs w:val="24"/>
        </w:rPr>
        <w:t>1</w:t>
      </w:r>
    </w:p>
    <w:p w:rsidR="008D2AB8" w:rsidRPr="00DE40EB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DE40EB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 (mikroprzedsiębiorstwo, małe przedsiębiorstwo, średnie przedsiębiorstwo, inny rodzaj)  : ............................................................................................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ADRES:………………………………………………………………………………………………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gospodarczą):………………………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…………………………….............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TEL.……………………………………FAX ……………………………………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D626FE" w:rsidRDefault="00D626FE" w:rsidP="00D626FE">
      <w:pPr>
        <w:ind w:right="-110"/>
        <w:rPr>
          <w:b/>
        </w:rPr>
      </w:pPr>
      <w:r>
        <w:rPr>
          <w:b/>
        </w:rPr>
        <w:t>Akademia Górniczo - Hutnicza</w:t>
      </w:r>
    </w:p>
    <w:p w:rsidR="00D626FE" w:rsidRDefault="00D626FE" w:rsidP="00D626FE">
      <w:pPr>
        <w:ind w:right="-110"/>
        <w:rPr>
          <w:b/>
        </w:rPr>
      </w:pPr>
      <w:r>
        <w:rPr>
          <w:b/>
        </w:rPr>
        <w:t>im. Stanisława Staszica w Krakowie</w:t>
      </w:r>
    </w:p>
    <w:p w:rsidR="00D626FE" w:rsidRDefault="00D626FE" w:rsidP="00D626F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D626FE" w:rsidRDefault="00D626FE" w:rsidP="00D626F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D626FE" w:rsidRDefault="00D626FE" w:rsidP="00D626FE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4018A" w:rsidRPr="0054018A">
        <w:rPr>
          <w:b/>
        </w:rPr>
        <w:t xml:space="preserve">Dostawa </w:t>
      </w:r>
      <w:proofErr w:type="spellStart"/>
      <w:r w:rsidR="0054018A" w:rsidRPr="0054018A">
        <w:rPr>
          <w:b/>
        </w:rPr>
        <w:t>bezokienkowego</w:t>
      </w:r>
      <w:proofErr w:type="spellEnd"/>
      <w:r w:rsidR="0054018A" w:rsidRPr="0054018A">
        <w:rPr>
          <w:b/>
        </w:rPr>
        <w:t xml:space="preserve"> detektora EDS </w:t>
      </w:r>
      <w:proofErr w:type="spellStart"/>
      <w:r w:rsidR="0054018A" w:rsidRPr="0054018A">
        <w:rPr>
          <w:b/>
        </w:rPr>
        <w:t>służacego</w:t>
      </w:r>
      <w:proofErr w:type="spellEnd"/>
      <w:r w:rsidR="0054018A" w:rsidRPr="0054018A">
        <w:rPr>
          <w:b/>
        </w:rPr>
        <w:t xml:space="preserve"> wysokorozdzielczej detekcji lekkich pierwiastków w skaningowym mikroskopie elektronowym - KC-DE-zp.25.24.2026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D626FE" w:rsidRDefault="00D626FE" w:rsidP="00D626FE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netto: ......................................................................... </w:t>
      </w:r>
      <w:r>
        <w:rPr>
          <w:b/>
          <w:sz w:val="22"/>
          <w:szCs w:val="22"/>
          <w:highlight w:val="yellow"/>
        </w:rPr>
        <w:t>EURO *)</w:t>
      </w:r>
    </w:p>
    <w:p w:rsidR="00D626FE" w:rsidRDefault="00D626FE" w:rsidP="00D626FE">
      <w:pPr>
        <w:widowControl w:val="0"/>
        <w:ind w:right="1"/>
        <w:rPr>
          <w:b/>
          <w:sz w:val="22"/>
          <w:szCs w:val="22"/>
        </w:rPr>
      </w:pPr>
    </w:p>
    <w:p w:rsidR="00D626FE" w:rsidRDefault="00D626FE" w:rsidP="00D626FE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brutto: ......................................................................... </w:t>
      </w:r>
      <w:r>
        <w:rPr>
          <w:b/>
          <w:sz w:val="22"/>
          <w:szCs w:val="22"/>
          <w:highlight w:val="yellow"/>
        </w:rPr>
        <w:t>EURO</w:t>
      </w:r>
    </w:p>
    <w:p w:rsidR="00D626FE" w:rsidRDefault="00D626FE" w:rsidP="00D626FE">
      <w:pPr>
        <w:widowControl w:val="0"/>
        <w:ind w:right="1"/>
        <w:jc w:val="both"/>
        <w:rPr>
          <w:b/>
          <w:sz w:val="22"/>
          <w:szCs w:val="22"/>
        </w:rPr>
      </w:pPr>
    </w:p>
    <w:p w:rsidR="00D626FE" w:rsidRDefault="00D626FE" w:rsidP="00D626FE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:rsidR="00D626FE" w:rsidRDefault="00D626FE" w:rsidP="00D626FE">
      <w:pPr>
        <w:widowControl w:val="0"/>
        <w:ind w:right="1"/>
        <w:jc w:val="both"/>
        <w:rPr>
          <w:b/>
          <w:sz w:val="22"/>
          <w:szCs w:val="22"/>
        </w:rPr>
      </w:pPr>
    </w:p>
    <w:p w:rsidR="00D626FE" w:rsidRDefault="00D626FE" w:rsidP="00D626FE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</w:t>
      </w:r>
      <w:r w:rsidR="004E22FE">
        <w:rPr>
          <w:b/>
          <w:sz w:val="22"/>
          <w:szCs w:val="22"/>
        </w:rPr>
        <w:t>EURO</w:t>
      </w:r>
      <w:r>
        <w:rPr>
          <w:b/>
          <w:sz w:val="22"/>
          <w:szCs w:val="22"/>
        </w:rPr>
        <w:t xml:space="preserve"> *)</w:t>
      </w:r>
    </w:p>
    <w:p w:rsidR="00D626FE" w:rsidRDefault="00D626FE" w:rsidP="00D626FE">
      <w:pPr>
        <w:widowControl w:val="0"/>
        <w:rPr>
          <w:b/>
          <w:sz w:val="22"/>
          <w:szCs w:val="22"/>
        </w:rPr>
      </w:pPr>
    </w:p>
    <w:p w:rsidR="00D626FE" w:rsidRDefault="00D626FE" w:rsidP="00D626FE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Producent</w:t>
      </w:r>
      <w:r w:rsidR="004E22FE">
        <w:rPr>
          <w:b/>
          <w:sz w:val="22"/>
          <w:szCs w:val="22"/>
        </w:rPr>
        <w:t xml:space="preserve"> i model</w:t>
      </w:r>
      <w:r>
        <w:rPr>
          <w:b/>
          <w:sz w:val="22"/>
          <w:szCs w:val="22"/>
        </w:rPr>
        <w:t xml:space="preserve"> oferowanego urządzenia: …………………………………………….</w:t>
      </w:r>
    </w:p>
    <w:p w:rsidR="00D626FE" w:rsidRDefault="00D626FE" w:rsidP="00D626F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do ….. tygodni od daty podpisania umowy </w:t>
      </w:r>
      <w:bookmarkStart w:id="1" w:name="_Hlk202861656"/>
      <w:r w:rsidR="004E22FE">
        <w:rPr>
          <w:i/>
          <w:highlight w:val="yellow"/>
        </w:rPr>
        <w:t>(kryterium oceny ofert)</w:t>
      </w:r>
    </w:p>
    <w:bookmarkEnd w:id="1"/>
    <w:p w:rsidR="00D626FE" w:rsidRDefault="00D626FE" w:rsidP="00D626FE">
      <w:pPr>
        <w:widowControl w:val="0"/>
        <w:spacing w:line="360" w:lineRule="auto"/>
        <w:ind w:right="1"/>
        <w:jc w:val="both"/>
      </w:pPr>
      <w:r>
        <w:rPr>
          <w:b/>
        </w:rPr>
        <w:t>Okres udzielonej gwarancji wynosi:</w:t>
      </w:r>
      <w:r>
        <w:t xml:space="preserve"> …… miesięcy</w:t>
      </w:r>
    </w:p>
    <w:p w:rsidR="004E22FE" w:rsidRDefault="00B51860" w:rsidP="004E22F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Powierzchnia aktywna </w:t>
      </w:r>
      <w:r w:rsidR="004E22FE">
        <w:rPr>
          <w:b/>
        </w:rPr>
        <w:t xml:space="preserve">sensora w milimetrach kwadratowych ……….. </w:t>
      </w:r>
      <w:r w:rsidR="004E22FE">
        <w:rPr>
          <w:i/>
          <w:highlight w:val="yellow"/>
        </w:rPr>
        <w:t>(kryterium oceny ofert)</w:t>
      </w:r>
    </w:p>
    <w:p w:rsidR="00D626FE" w:rsidRDefault="00D626FE" w:rsidP="00D626F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E94715" w:rsidRPr="00FE545C" w:rsidRDefault="00E94715" w:rsidP="00E9471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D626FE" w:rsidRPr="00687CB2" w:rsidRDefault="00D626FE" w:rsidP="00D626FE">
      <w:pPr>
        <w:rPr>
          <w:bCs/>
          <w:sz w:val="20"/>
          <w:szCs w:val="20"/>
        </w:rPr>
      </w:pPr>
    </w:p>
    <w:p w:rsidR="00D626FE" w:rsidRPr="00687CB2" w:rsidRDefault="00D626FE" w:rsidP="00D626FE">
      <w:pPr>
        <w:rPr>
          <w:bCs/>
          <w:sz w:val="20"/>
          <w:szCs w:val="20"/>
        </w:rPr>
      </w:pPr>
      <w:r w:rsidRPr="00687CB2">
        <w:rPr>
          <w:bCs/>
          <w:sz w:val="20"/>
          <w:szCs w:val="20"/>
        </w:rPr>
        <w:lastRenderedPageBreak/>
        <w:t xml:space="preserve">* Wykonawcy zagraniczni biorący udział w tym postępowaniu, którzy na podstawie odrębnych przepisów nie są zobowiązani do zapłaty podatku od towarów i usług na terytorium Polski, powinni w ofercie podać wartość zamówienia netto wyrażoną w </w:t>
      </w:r>
      <w:r w:rsidR="00DE40EB" w:rsidRPr="00687CB2">
        <w:rPr>
          <w:bCs/>
          <w:sz w:val="20"/>
          <w:szCs w:val="20"/>
        </w:rPr>
        <w:t>EURO</w:t>
      </w:r>
      <w:r w:rsidRPr="00687CB2">
        <w:rPr>
          <w:bCs/>
          <w:sz w:val="20"/>
          <w:szCs w:val="20"/>
        </w:rPr>
        <w:t>. Wyłącznie do oceny i porównania ofert Zamawiający doliczy podatek VAT należny na etapie oceny ofert. Umowa zostanie podpisana na kwotę netto, podatek VAT Kupujący zapłaci we własnym zakresie.</w:t>
      </w:r>
    </w:p>
    <w:p w:rsidR="00D626FE" w:rsidRPr="00687CB2" w:rsidRDefault="00D626FE" w:rsidP="00D626FE">
      <w:pPr>
        <w:rPr>
          <w:b/>
          <w:sz w:val="20"/>
          <w:szCs w:val="20"/>
        </w:rPr>
      </w:pPr>
    </w:p>
    <w:p w:rsidR="00D626FE" w:rsidRDefault="00D626FE" w:rsidP="00D626F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D626FE" w:rsidRDefault="00D626FE" w:rsidP="00D626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D626FE" w:rsidRDefault="00D626FE" w:rsidP="00D626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D626FE" w:rsidRDefault="00D626FE" w:rsidP="00D626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Oświadczam, że zaoferowane urządzenie jest zgodne z dyrektywami CE</w:t>
      </w:r>
      <w:r w:rsidR="00B51860">
        <w:rPr>
          <w:color w:val="000000"/>
          <w:sz w:val="22"/>
          <w:szCs w:val="22"/>
        </w:rPr>
        <w:t xml:space="preserve"> lub równoważnymi ……………………….</w:t>
      </w:r>
      <w:r>
        <w:rPr>
          <w:color w:val="000000"/>
          <w:sz w:val="22"/>
          <w:szCs w:val="22"/>
        </w:rPr>
        <w:t>.</w:t>
      </w:r>
    </w:p>
    <w:p w:rsidR="00D626FE" w:rsidRDefault="00D626FE" w:rsidP="00D626F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626FE" w:rsidRDefault="00D626FE" w:rsidP="00D626F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626FE" w:rsidRDefault="00D626FE" w:rsidP="00D626F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626FE" w:rsidRDefault="00D626FE" w:rsidP="00D626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26FE" w:rsidTr="00D626F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6FE" w:rsidRDefault="00D626F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6FE" w:rsidRDefault="00D626F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D626FE" w:rsidRDefault="00D626F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26FE" w:rsidRDefault="00D626F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626FE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626FE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D626FE" w:rsidRDefault="00D626FE" w:rsidP="00D626F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626FE" w:rsidRDefault="00D626FE" w:rsidP="00D626FE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D626FE" w:rsidRDefault="00D626FE" w:rsidP="00D626F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D626FE" w:rsidRDefault="00D626FE" w:rsidP="00D626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626FE" w:rsidRDefault="00D626FE" w:rsidP="00D626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626FE" w:rsidRDefault="00D626FE" w:rsidP="00D626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626FE" w:rsidRDefault="00D626FE" w:rsidP="00D626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626FE" w:rsidRDefault="00D626FE" w:rsidP="00D626F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626FE" w:rsidRDefault="00D626FE" w:rsidP="00D626F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626FE" w:rsidRDefault="00D626FE" w:rsidP="00D626F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626FE" w:rsidRDefault="00D626FE" w:rsidP="00D626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626FE" w:rsidRDefault="00D626FE" w:rsidP="00D626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626FE" w:rsidRDefault="00D626FE" w:rsidP="00D626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626FE" w:rsidRDefault="00D626FE" w:rsidP="00D626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626FE" w:rsidRDefault="00D626FE" w:rsidP="00D626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626FE" w:rsidRDefault="00D626FE" w:rsidP="00D626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5B00" w:rsidRDefault="00E55B00">
      <w:r>
        <w:separator/>
      </w:r>
    </w:p>
  </w:endnote>
  <w:endnote w:type="continuationSeparator" w:id="0">
    <w:p w:rsidR="00E55B00" w:rsidRDefault="00E55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F4A" w:rsidRDefault="00C42F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F4A" w:rsidRDefault="00C42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5B00" w:rsidRDefault="00E55B00">
      <w:r>
        <w:separator/>
      </w:r>
    </w:p>
  </w:footnote>
  <w:footnote w:type="continuationSeparator" w:id="0">
    <w:p w:rsidR="00E55B00" w:rsidRDefault="00E55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F4A" w:rsidRDefault="00C42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F4A" w:rsidRDefault="00C42F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42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2D8E"/>
    <w:rsid w:val="00315A4A"/>
    <w:rsid w:val="004B7300"/>
    <w:rsid w:val="004C6753"/>
    <w:rsid w:val="004E22FE"/>
    <w:rsid w:val="0054018A"/>
    <w:rsid w:val="00590316"/>
    <w:rsid w:val="00595C87"/>
    <w:rsid w:val="005D2C65"/>
    <w:rsid w:val="005E6D94"/>
    <w:rsid w:val="0063384F"/>
    <w:rsid w:val="00643C6F"/>
    <w:rsid w:val="00646202"/>
    <w:rsid w:val="0065290F"/>
    <w:rsid w:val="006815F6"/>
    <w:rsid w:val="00687CB2"/>
    <w:rsid w:val="006D450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02B4"/>
    <w:rsid w:val="00B51860"/>
    <w:rsid w:val="00B774DC"/>
    <w:rsid w:val="00C42F4A"/>
    <w:rsid w:val="00C969A6"/>
    <w:rsid w:val="00CA7D36"/>
    <w:rsid w:val="00D24208"/>
    <w:rsid w:val="00D4582D"/>
    <w:rsid w:val="00D60C38"/>
    <w:rsid w:val="00D626FE"/>
    <w:rsid w:val="00D66893"/>
    <w:rsid w:val="00D90ACB"/>
    <w:rsid w:val="00DB4421"/>
    <w:rsid w:val="00DC1500"/>
    <w:rsid w:val="00DE40EB"/>
    <w:rsid w:val="00E44371"/>
    <w:rsid w:val="00E55B00"/>
    <w:rsid w:val="00E818DC"/>
    <w:rsid w:val="00E94715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9129E4-D083-480A-8410-3E27651E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5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5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4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B6786-9572-4E2D-ADF9-6FE17E55C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752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2</cp:revision>
  <cp:lastPrinted>2026-03-12T12:38:00Z</cp:lastPrinted>
  <dcterms:created xsi:type="dcterms:W3CDTF">2026-03-12T12:38:00Z</dcterms:created>
  <dcterms:modified xsi:type="dcterms:W3CDTF">2026-03-12T12:38:00Z</dcterms:modified>
</cp:coreProperties>
</file>