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56C0A" w14:textId="0B05E400" w:rsidR="00D665F5" w:rsidRDefault="00E65D0E" w:rsidP="00D665F5">
      <w:pPr>
        <w:spacing w:after="240"/>
        <w:jc w:val="right"/>
        <w:rPr>
          <w:sz w:val="22"/>
          <w:szCs w:val="22"/>
        </w:rPr>
      </w:pPr>
      <w:r w:rsidRPr="00E65D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5D0E">
        <w:rPr>
          <w:sz w:val="22"/>
          <w:szCs w:val="22"/>
        </w:rPr>
        <w:t>2026-03-13</w:t>
      </w:r>
    </w:p>
    <w:p w14:paraId="4BBEB02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D00CBAA" w14:textId="77777777" w:rsidR="00E65D0E" w:rsidRPr="00E65D0E" w:rsidRDefault="00E65D0E" w:rsidP="00577BC6">
      <w:pPr>
        <w:spacing w:after="40"/>
        <w:rPr>
          <w:b/>
          <w:bCs/>
          <w:sz w:val="22"/>
          <w:szCs w:val="22"/>
        </w:rPr>
      </w:pPr>
      <w:r w:rsidRPr="00E65D0E">
        <w:rPr>
          <w:b/>
          <w:bCs/>
          <w:sz w:val="22"/>
          <w:szCs w:val="22"/>
        </w:rPr>
        <w:t>Akademia Górniczo - Hutnicza</w:t>
      </w:r>
    </w:p>
    <w:p w14:paraId="2AB1F44E" w14:textId="77777777" w:rsidR="00E65D0E" w:rsidRPr="00E65D0E" w:rsidRDefault="00E65D0E" w:rsidP="00577BC6">
      <w:pPr>
        <w:spacing w:after="40"/>
        <w:rPr>
          <w:b/>
          <w:bCs/>
          <w:sz w:val="22"/>
          <w:szCs w:val="22"/>
        </w:rPr>
      </w:pPr>
      <w:r w:rsidRPr="00E65D0E">
        <w:rPr>
          <w:b/>
          <w:bCs/>
          <w:sz w:val="22"/>
          <w:szCs w:val="22"/>
        </w:rPr>
        <w:t>im. Stanisława Staszica w Krakowie</w:t>
      </w:r>
    </w:p>
    <w:p w14:paraId="6D7866A9" w14:textId="07F61E4B" w:rsidR="00D665F5" w:rsidRPr="00D91931" w:rsidRDefault="00E65D0E" w:rsidP="00577BC6">
      <w:pPr>
        <w:spacing w:after="40"/>
        <w:rPr>
          <w:b/>
          <w:bCs/>
          <w:sz w:val="22"/>
          <w:szCs w:val="22"/>
        </w:rPr>
      </w:pPr>
      <w:r w:rsidRPr="00E65D0E">
        <w:rPr>
          <w:b/>
          <w:bCs/>
          <w:sz w:val="22"/>
          <w:szCs w:val="22"/>
        </w:rPr>
        <w:t>Dział Zamówień Publicznych</w:t>
      </w:r>
    </w:p>
    <w:p w14:paraId="3F075ED3" w14:textId="6114587F" w:rsidR="00D665F5" w:rsidRPr="00BD5546" w:rsidRDefault="00E65D0E" w:rsidP="00D665F5">
      <w:pPr>
        <w:rPr>
          <w:sz w:val="22"/>
          <w:szCs w:val="22"/>
        </w:rPr>
      </w:pPr>
      <w:r w:rsidRPr="00E65D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5D0E">
        <w:rPr>
          <w:sz w:val="22"/>
          <w:szCs w:val="22"/>
        </w:rPr>
        <w:t>30</w:t>
      </w:r>
    </w:p>
    <w:p w14:paraId="18CDA131" w14:textId="2D6743DD" w:rsidR="00D665F5" w:rsidRPr="00BD5546" w:rsidRDefault="00E65D0E" w:rsidP="00D665F5">
      <w:pPr>
        <w:rPr>
          <w:sz w:val="22"/>
          <w:szCs w:val="22"/>
        </w:rPr>
      </w:pPr>
      <w:r w:rsidRPr="00E65D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5D0E">
        <w:rPr>
          <w:sz w:val="22"/>
          <w:szCs w:val="22"/>
        </w:rPr>
        <w:t>Kraków</w:t>
      </w:r>
    </w:p>
    <w:p w14:paraId="23AD94CB" w14:textId="2A6D6F5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5D0E" w:rsidRPr="00E65D0E">
        <w:rPr>
          <w:b/>
          <w:sz w:val="22"/>
          <w:szCs w:val="22"/>
        </w:rPr>
        <w:t>KC-DE-zp.25.47.2026</w:t>
      </w:r>
      <w:r w:rsidR="00A80738">
        <w:rPr>
          <w:sz w:val="24"/>
        </w:rPr>
        <w:tab/>
        <w:t xml:space="preserve"> </w:t>
      </w:r>
    </w:p>
    <w:p w14:paraId="5531E7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990B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55AE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21A05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11C7F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31CADD" w14:textId="5A219C7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5D0E" w:rsidRPr="00E65D0E">
        <w:rPr>
          <w:sz w:val="22"/>
          <w:szCs w:val="22"/>
        </w:rPr>
        <w:t xml:space="preserve">Tryb podstawowy bez negocjacji - art. 275 pkt. 1 ustawy </w:t>
      </w:r>
      <w:proofErr w:type="spellStart"/>
      <w:r w:rsidR="00E65D0E" w:rsidRPr="00E65D0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1406297" w14:textId="3009564E" w:rsidR="00A80738" w:rsidRPr="00577BC6" w:rsidRDefault="00E65D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5D0E">
        <w:rPr>
          <w:b/>
          <w:sz w:val="22"/>
          <w:szCs w:val="22"/>
        </w:rPr>
        <w:t xml:space="preserve">Dostawa materiałów promocyjnych dla Centrum </w:t>
      </w:r>
      <w:proofErr w:type="spellStart"/>
      <w:r w:rsidRPr="00E65D0E">
        <w:rPr>
          <w:b/>
          <w:sz w:val="22"/>
          <w:szCs w:val="22"/>
        </w:rPr>
        <w:t>Cyberbezpieczeństwa</w:t>
      </w:r>
      <w:proofErr w:type="spellEnd"/>
      <w:r w:rsidRPr="00E65D0E">
        <w:rPr>
          <w:b/>
          <w:sz w:val="22"/>
          <w:szCs w:val="22"/>
        </w:rPr>
        <w:t xml:space="preserve"> AGH w ramach projektu SOCCER - KC-DE-zp.25.47.2026</w:t>
      </w:r>
    </w:p>
    <w:p w14:paraId="2E1320A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D9ADA5" w14:textId="04469F0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5D0E" w:rsidRPr="00E65D0E">
        <w:rPr>
          <w:sz w:val="22"/>
          <w:szCs w:val="22"/>
        </w:rPr>
        <w:t>13/03/2026</w:t>
      </w:r>
      <w:r w:rsidR="00FF4AB1" w:rsidRPr="00577BC6">
        <w:rPr>
          <w:sz w:val="22"/>
          <w:szCs w:val="22"/>
        </w:rPr>
        <w:t xml:space="preserve"> o godz. </w:t>
      </w:r>
      <w:r w:rsidR="00E65D0E" w:rsidRPr="00E65D0E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B1EA6D4" w14:textId="77777777" w:rsidTr="003F57CD">
        <w:tc>
          <w:tcPr>
            <w:tcW w:w="993" w:type="dxa"/>
            <w:vAlign w:val="center"/>
          </w:tcPr>
          <w:p w14:paraId="6FE765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B1FD386" w14:textId="77777777" w:rsidR="00D665F5" w:rsidRPr="008D7B98" w:rsidRDefault="00D665F5" w:rsidP="003F57CD">
            <w:pPr>
              <w:spacing w:before="120" w:after="120"/>
              <w:jc w:val="center"/>
            </w:pPr>
            <w:r w:rsidRPr="008D7B98">
              <w:t>Nazwa</w:t>
            </w:r>
            <w:r w:rsidR="003F57CD" w:rsidRPr="008D7B98">
              <w:t xml:space="preserve"> </w:t>
            </w:r>
            <w:r w:rsidRPr="008D7B98">
              <w:t>i adres wykonawcy</w:t>
            </w:r>
          </w:p>
        </w:tc>
        <w:tc>
          <w:tcPr>
            <w:tcW w:w="2835" w:type="dxa"/>
            <w:vAlign w:val="center"/>
          </w:tcPr>
          <w:p w14:paraId="2F026D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5D0E" w:rsidRPr="00493F8C" w14:paraId="0941A318" w14:textId="77777777" w:rsidTr="005D1EC4">
        <w:tc>
          <w:tcPr>
            <w:tcW w:w="993" w:type="dxa"/>
            <w:vAlign w:val="center"/>
          </w:tcPr>
          <w:p w14:paraId="55D69F1A" w14:textId="2FC0C283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</w:t>
            </w:r>
          </w:p>
        </w:tc>
        <w:tc>
          <w:tcPr>
            <w:tcW w:w="5244" w:type="dxa"/>
          </w:tcPr>
          <w:p w14:paraId="25A29DDC" w14:textId="539BD02F" w:rsidR="00E65D0E" w:rsidRPr="008D7B98" w:rsidRDefault="00E65D0E" w:rsidP="005D1EC4">
            <w:pPr>
              <w:spacing w:before="40"/>
            </w:pPr>
            <w:r w:rsidRPr="008D7B98">
              <w:t xml:space="preserve">PHU </w:t>
            </w:r>
            <w:proofErr w:type="spellStart"/>
            <w:r w:rsidRPr="008D7B98">
              <w:t>Profexim</w:t>
            </w:r>
            <w:proofErr w:type="spellEnd"/>
            <w:r w:rsidRPr="008D7B98">
              <w:t xml:space="preserve"> Maciej Perek</w:t>
            </w:r>
          </w:p>
          <w:p w14:paraId="6A8ECC99" w14:textId="547ED0F6" w:rsidR="00E65D0E" w:rsidRPr="008D7B98" w:rsidRDefault="00E65D0E" w:rsidP="005D1EC4">
            <w:r w:rsidRPr="008D7B98">
              <w:t>Warmijska</w:t>
            </w:r>
            <w:r w:rsidRPr="008D7B98">
              <w:t xml:space="preserve"> </w:t>
            </w:r>
            <w:r w:rsidRPr="008D7B98">
              <w:t>10/10</w:t>
            </w:r>
            <w:r w:rsidRPr="008D7B98">
              <w:t xml:space="preserve"> </w:t>
            </w:r>
          </w:p>
          <w:p w14:paraId="034BF4F5" w14:textId="2465E5AF" w:rsidR="00E65D0E" w:rsidRPr="008D7B98" w:rsidRDefault="00E65D0E" w:rsidP="005D1EC4">
            <w:pPr>
              <w:spacing w:after="40"/>
              <w:jc w:val="both"/>
            </w:pPr>
            <w:r w:rsidRPr="008D7B98">
              <w:t>30-069</w:t>
            </w:r>
            <w:r w:rsidRPr="008D7B98">
              <w:t xml:space="preserve"> </w:t>
            </w:r>
            <w:r w:rsidRPr="008D7B98">
              <w:t>Kraków</w:t>
            </w:r>
          </w:p>
        </w:tc>
        <w:tc>
          <w:tcPr>
            <w:tcW w:w="2835" w:type="dxa"/>
            <w:vAlign w:val="center"/>
          </w:tcPr>
          <w:p w14:paraId="140119A6" w14:textId="6B91C671" w:rsidR="00E65D0E" w:rsidRPr="00490DC0" w:rsidRDefault="00E65D0E" w:rsidP="005D1EC4">
            <w:pPr>
              <w:spacing w:before="120" w:after="120"/>
              <w:jc w:val="both"/>
            </w:pPr>
            <w:r w:rsidRPr="00E65D0E">
              <w:t>12 992.49 zł</w:t>
            </w:r>
          </w:p>
        </w:tc>
      </w:tr>
      <w:tr w:rsidR="00E65D0E" w:rsidRPr="00493F8C" w14:paraId="36BC4777" w14:textId="77777777" w:rsidTr="005D1EC4">
        <w:tc>
          <w:tcPr>
            <w:tcW w:w="993" w:type="dxa"/>
            <w:vAlign w:val="center"/>
          </w:tcPr>
          <w:p w14:paraId="5276BBAF" w14:textId="751D8557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2</w:t>
            </w:r>
          </w:p>
        </w:tc>
        <w:tc>
          <w:tcPr>
            <w:tcW w:w="5244" w:type="dxa"/>
          </w:tcPr>
          <w:p w14:paraId="300B124D" w14:textId="48CBE62C" w:rsidR="00E65D0E" w:rsidRPr="008D7B98" w:rsidRDefault="00E65D0E" w:rsidP="005D1EC4">
            <w:pPr>
              <w:spacing w:before="40"/>
            </w:pPr>
            <w:r w:rsidRPr="008D7B98">
              <w:t>"MIKODRUK-COMPUTER" S.C. JACEK I SYLWIA MIKOŁAJCZYK</w:t>
            </w:r>
          </w:p>
          <w:p w14:paraId="33C9D2C3" w14:textId="6EA8D127" w:rsidR="00E65D0E" w:rsidRPr="008D7B98" w:rsidRDefault="00E65D0E" w:rsidP="005D1EC4">
            <w:r w:rsidRPr="008D7B98">
              <w:t>Ptolemeusza</w:t>
            </w:r>
            <w:r w:rsidRPr="008D7B98">
              <w:t xml:space="preserve"> </w:t>
            </w:r>
            <w:r w:rsidRPr="008D7B98">
              <w:t>23</w:t>
            </w:r>
            <w:r w:rsidRPr="008D7B98">
              <w:t xml:space="preserve"> </w:t>
            </w:r>
          </w:p>
          <w:p w14:paraId="60A764EB" w14:textId="260CB033" w:rsidR="00E65D0E" w:rsidRPr="008D7B98" w:rsidRDefault="00E65D0E" w:rsidP="005D1EC4">
            <w:pPr>
              <w:spacing w:after="40"/>
              <w:jc w:val="both"/>
            </w:pPr>
            <w:r w:rsidRPr="008D7B98">
              <w:t>62-800</w:t>
            </w:r>
            <w:r w:rsidRPr="008D7B98">
              <w:t xml:space="preserve"> </w:t>
            </w:r>
            <w:r w:rsidRPr="008D7B98">
              <w:t>KALISZ</w:t>
            </w:r>
          </w:p>
        </w:tc>
        <w:tc>
          <w:tcPr>
            <w:tcW w:w="2835" w:type="dxa"/>
            <w:vAlign w:val="center"/>
          </w:tcPr>
          <w:p w14:paraId="10D782A9" w14:textId="091B89DA" w:rsidR="00E65D0E" w:rsidRPr="00490DC0" w:rsidRDefault="00E65D0E" w:rsidP="005D1EC4">
            <w:pPr>
              <w:spacing w:before="120" w:after="120"/>
              <w:jc w:val="both"/>
            </w:pPr>
            <w:r w:rsidRPr="00E65D0E">
              <w:t>17 527.50 zł</w:t>
            </w:r>
          </w:p>
        </w:tc>
      </w:tr>
      <w:tr w:rsidR="00E65D0E" w:rsidRPr="00493F8C" w14:paraId="187BB48B" w14:textId="77777777" w:rsidTr="005D1EC4">
        <w:tc>
          <w:tcPr>
            <w:tcW w:w="993" w:type="dxa"/>
            <w:vAlign w:val="center"/>
          </w:tcPr>
          <w:p w14:paraId="008422DA" w14:textId="4A3D77D1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3</w:t>
            </w:r>
          </w:p>
        </w:tc>
        <w:tc>
          <w:tcPr>
            <w:tcW w:w="5244" w:type="dxa"/>
          </w:tcPr>
          <w:p w14:paraId="6839B094" w14:textId="7E2AEE0F" w:rsidR="00E65D0E" w:rsidRPr="008D7B98" w:rsidRDefault="00E65D0E" w:rsidP="005D1EC4">
            <w:pPr>
              <w:spacing w:before="40"/>
            </w:pPr>
            <w:r w:rsidRPr="008D7B98">
              <w:t>Agencja Promocyjna "WENA" s.c. Jolanta Łyszkowska-Socha i Tomasz Socha</w:t>
            </w:r>
          </w:p>
          <w:p w14:paraId="0837FE21" w14:textId="2E816C30" w:rsidR="00E65D0E" w:rsidRPr="008D7B98" w:rsidRDefault="00E65D0E" w:rsidP="005D1EC4">
            <w:r w:rsidRPr="008D7B98">
              <w:t>Morenowa</w:t>
            </w:r>
            <w:r w:rsidRPr="008D7B98">
              <w:t xml:space="preserve"> </w:t>
            </w:r>
            <w:r w:rsidRPr="008D7B98">
              <w:t>11</w:t>
            </w:r>
            <w:r w:rsidRPr="008D7B98">
              <w:t xml:space="preserve"> </w:t>
            </w:r>
          </w:p>
          <w:p w14:paraId="671CE731" w14:textId="2C41C88B" w:rsidR="00E65D0E" w:rsidRPr="008D7B98" w:rsidRDefault="00E65D0E" w:rsidP="005D1EC4">
            <w:pPr>
              <w:spacing w:after="40"/>
              <w:jc w:val="both"/>
            </w:pPr>
            <w:r w:rsidRPr="008D7B98">
              <w:t>80-172</w:t>
            </w:r>
            <w:r w:rsidRPr="008D7B98">
              <w:t xml:space="preserve"> </w:t>
            </w:r>
            <w:r w:rsidRPr="008D7B98">
              <w:t>Gdańsk</w:t>
            </w:r>
          </w:p>
        </w:tc>
        <w:tc>
          <w:tcPr>
            <w:tcW w:w="2835" w:type="dxa"/>
            <w:vAlign w:val="center"/>
          </w:tcPr>
          <w:p w14:paraId="5ADE2D46" w14:textId="7964AD5E" w:rsidR="00E65D0E" w:rsidRPr="00490DC0" w:rsidRDefault="00E65D0E" w:rsidP="005D1EC4">
            <w:pPr>
              <w:spacing w:before="120" w:after="120"/>
              <w:jc w:val="both"/>
            </w:pPr>
            <w:r w:rsidRPr="00E65D0E">
              <w:t>18 462.36 zł</w:t>
            </w:r>
          </w:p>
        </w:tc>
      </w:tr>
      <w:tr w:rsidR="00E65D0E" w:rsidRPr="00493F8C" w14:paraId="575ED866" w14:textId="77777777" w:rsidTr="005D1EC4">
        <w:tc>
          <w:tcPr>
            <w:tcW w:w="993" w:type="dxa"/>
            <w:vAlign w:val="center"/>
          </w:tcPr>
          <w:p w14:paraId="265BDDF8" w14:textId="6A3A7FA7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4</w:t>
            </w:r>
          </w:p>
        </w:tc>
        <w:tc>
          <w:tcPr>
            <w:tcW w:w="5244" w:type="dxa"/>
          </w:tcPr>
          <w:p w14:paraId="2D5F3F72" w14:textId="71FB4B11" w:rsidR="00E65D0E" w:rsidRPr="008D7B98" w:rsidRDefault="00E65D0E" w:rsidP="005D1EC4">
            <w:pPr>
              <w:spacing w:before="40"/>
            </w:pPr>
            <w:r w:rsidRPr="008D7B98">
              <w:t xml:space="preserve">PPHU LIR </w:t>
            </w:r>
            <w:proofErr w:type="spellStart"/>
            <w:r w:rsidRPr="008D7B98">
              <w:t>Elzbieta</w:t>
            </w:r>
            <w:proofErr w:type="spellEnd"/>
            <w:r w:rsidRPr="008D7B98">
              <w:t xml:space="preserve"> </w:t>
            </w:r>
            <w:proofErr w:type="spellStart"/>
            <w:r w:rsidRPr="008D7B98">
              <w:t>Zajet</w:t>
            </w:r>
            <w:proofErr w:type="spellEnd"/>
          </w:p>
          <w:p w14:paraId="3A11D5C7" w14:textId="0787444A" w:rsidR="00E65D0E" w:rsidRPr="008D7B98" w:rsidRDefault="00E65D0E" w:rsidP="005D1EC4">
            <w:r w:rsidRPr="008D7B98">
              <w:t>Grunwaldzka</w:t>
            </w:r>
            <w:r w:rsidRPr="008D7B98">
              <w:t xml:space="preserve"> </w:t>
            </w:r>
            <w:r w:rsidRPr="008D7B98">
              <w:t>2</w:t>
            </w:r>
            <w:r w:rsidRPr="008D7B98">
              <w:t xml:space="preserve"> </w:t>
            </w:r>
          </w:p>
          <w:p w14:paraId="5942F335" w14:textId="467C3688" w:rsidR="00E65D0E" w:rsidRPr="008D7B98" w:rsidRDefault="00E65D0E" w:rsidP="005D1EC4">
            <w:pPr>
              <w:spacing w:after="40"/>
              <w:jc w:val="both"/>
            </w:pPr>
            <w:r w:rsidRPr="008D7B98">
              <w:t>82-300</w:t>
            </w:r>
            <w:r w:rsidRPr="008D7B98">
              <w:t xml:space="preserve"> </w:t>
            </w:r>
            <w:r w:rsidRPr="008D7B98">
              <w:t>Elbląg</w:t>
            </w:r>
          </w:p>
        </w:tc>
        <w:tc>
          <w:tcPr>
            <w:tcW w:w="2835" w:type="dxa"/>
            <w:vAlign w:val="center"/>
          </w:tcPr>
          <w:p w14:paraId="78790FC4" w14:textId="3A4677F2" w:rsidR="00E65D0E" w:rsidRPr="00490DC0" w:rsidRDefault="00E65D0E" w:rsidP="005D1EC4">
            <w:pPr>
              <w:spacing w:before="120" w:after="120"/>
              <w:jc w:val="both"/>
            </w:pPr>
            <w:r w:rsidRPr="00E65D0E">
              <w:t>40 590.00 zł</w:t>
            </w:r>
          </w:p>
        </w:tc>
      </w:tr>
      <w:tr w:rsidR="00E65D0E" w:rsidRPr="00493F8C" w14:paraId="11F169CF" w14:textId="77777777" w:rsidTr="005D1EC4">
        <w:tc>
          <w:tcPr>
            <w:tcW w:w="993" w:type="dxa"/>
            <w:vAlign w:val="center"/>
          </w:tcPr>
          <w:p w14:paraId="3C7464AB" w14:textId="1F1E4AE2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5</w:t>
            </w:r>
          </w:p>
        </w:tc>
        <w:tc>
          <w:tcPr>
            <w:tcW w:w="5244" w:type="dxa"/>
          </w:tcPr>
          <w:p w14:paraId="5846C139" w14:textId="6A7B92B4" w:rsidR="00E65D0E" w:rsidRPr="008D7B98" w:rsidRDefault="00E65D0E" w:rsidP="005D1EC4">
            <w:pPr>
              <w:spacing w:before="40"/>
            </w:pPr>
            <w:r w:rsidRPr="008D7B98">
              <w:t xml:space="preserve">Agencja Reklamowa SOLDIES Dominik </w:t>
            </w:r>
            <w:proofErr w:type="spellStart"/>
            <w:r w:rsidRPr="008D7B98">
              <w:t>Maślerz</w:t>
            </w:r>
            <w:proofErr w:type="spellEnd"/>
          </w:p>
          <w:p w14:paraId="2D6F7E07" w14:textId="78D72F98" w:rsidR="00E65D0E" w:rsidRPr="008D7B98" w:rsidRDefault="00E65D0E" w:rsidP="005D1EC4">
            <w:r w:rsidRPr="008D7B98">
              <w:t>Droginia</w:t>
            </w:r>
            <w:r w:rsidRPr="008D7B98">
              <w:t xml:space="preserve"> </w:t>
            </w:r>
            <w:r w:rsidRPr="008D7B98">
              <w:t>320/-</w:t>
            </w:r>
            <w:r w:rsidRPr="008D7B98">
              <w:t xml:space="preserve"> </w:t>
            </w:r>
          </w:p>
          <w:p w14:paraId="29428F9C" w14:textId="680A6BDD" w:rsidR="00E65D0E" w:rsidRPr="008D7B98" w:rsidRDefault="00E65D0E" w:rsidP="005D1EC4">
            <w:pPr>
              <w:spacing w:after="40"/>
              <w:jc w:val="both"/>
            </w:pPr>
            <w:r w:rsidRPr="008D7B98">
              <w:t>32-400</w:t>
            </w:r>
            <w:r w:rsidRPr="008D7B98">
              <w:t xml:space="preserve"> </w:t>
            </w:r>
            <w:r w:rsidRPr="008D7B98">
              <w:t>Myślenice</w:t>
            </w:r>
          </w:p>
        </w:tc>
        <w:tc>
          <w:tcPr>
            <w:tcW w:w="2835" w:type="dxa"/>
            <w:vAlign w:val="center"/>
          </w:tcPr>
          <w:p w14:paraId="798C2EEE" w14:textId="09257A39" w:rsidR="00E65D0E" w:rsidRPr="00490DC0" w:rsidRDefault="00E65D0E" w:rsidP="005D1EC4">
            <w:pPr>
              <w:spacing w:before="120" w:after="120"/>
              <w:jc w:val="both"/>
            </w:pPr>
            <w:r w:rsidRPr="00E65D0E">
              <w:t>18 665.87 zł</w:t>
            </w:r>
          </w:p>
        </w:tc>
      </w:tr>
      <w:tr w:rsidR="00E65D0E" w:rsidRPr="00493F8C" w14:paraId="232C7E3B" w14:textId="77777777" w:rsidTr="005D1EC4">
        <w:tc>
          <w:tcPr>
            <w:tcW w:w="993" w:type="dxa"/>
            <w:vAlign w:val="center"/>
          </w:tcPr>
          <w:p w14:paraId="7DCEA0AA" w14:textId="21C67A87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6</w:t>
            </w:r>
          </w:p>
        </w:tc>
        <w:tc>
          <w:tcPr>
            <w:tcW w:w="5244" w:type="dxa"/>
          </w:tcPr>
          <w:p w14:paraId="7AF6904B" w14:textId="6FF65616" w:rsidR="00E65D0E" w:rsidRPr="008D7B98" w:rsidRDefault="00E65D0E" w:rsidP="005D1EC4">
            <w:pPr>
              <w:spacing w:before="40"/>
            </w:pPr>
            <w:r w:rsidRPr="008D7B98">
              <w:t>Intermedia Paweł Kędzierski</w:t>
            </w:r>
          </w:p>
          <w:p w14:paraId="600A74DF" w14:textId="0E9D73B7" w:rsidR="00E65D0E" w:rsidRPr="008D7B98" w:rsidRDefault="00E65D0E" w:rsidP="005D1EC4">
            <w:r w:rsidRPr="008D7B98">
              <w:t>Spółdzielcza</w:t>
            </w:r>
            <w:r w:rsidRPr="008D7B98">
              <w:t xml:space="preserve"> </w:t>
            </w:r>
            <w:r w:rsidRPr="008D7B98">
              <w:t>17</w:t>
            </w:r>
            <w:r w:rsidRPr="008D7B98">
              <w:t xml:space="preserve"> </w:t>
            </w:r>
          </w:p>
          <w:p w14:paraId="0C3270F2" w14:textId="48C257CE" w:rsidR="00E65D0E" w:rsidRPr="008D7B98" w:rsidRDefault="00E65D0E" w:rsidP="005D1EC4">
            <w:pPr>
              <w:spacing w:after="40"/>
              <w:jc w:val="both"/>
            </w:pPr>
            <w:r w:rsidRPr="008D7B98">
              <w:t>09-407</w:t>
            </w:r>
            <w:r w:rsidRPr="008D7B98">
              <w:t xml:space="preserve"> </w:t>
            </w:r>
            <w:r w:rsidRPr="008D7B98">
              <w:t>Płock</w:t>
            </w:r>
          </w:p>
        </w:tc>
        <w:tc>
          <w:tcPr>
            <w:tcW w:w="2835" w:type="dxa"/>
            <w:vAlign w:val="center"/>
          </w:tcPr>
          <w:p w14:paraId="0623B6E7" w14:textId="7B1B91A0" w:rsidR="00E65D0E" w:rsidRPr="00490DC0" w:rsidRDefault="00E65D0E" w:rsidP="005D1EC4">
            <w:pPr>
              <w:spacing w:before="120" w:after="120"/>
              <w:jc w:val="both"/>
            </w:pPr>
            <w:r w:rsidRPr="00E65D0E">
              <w:t>14 042.30 zł</w:t>
            </w:r>
          </w:p>
        </w:tc>
      </w:tr>
      <w:tr w:rsidR="00E65D0E" w:rsidRPr="00493F8C" w14:paraId="3AAA0C30" w14:textId="77777777" w:rsidTr="005D1EC4">
        <w:tc>
          <w:tcPr>
            <w:tcW w:w="993" w:type="dxa"/>
            <w:vAlign w:val="center"/>
          </w:tcPr>
          <w:p w14:paraId="6BAEB377" w14:textId="764D43E6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7</w:t>
            </w:r>
          </w:p>
        </w:tc>
        <w:tc>
          <w:tcPr>
            <w:tcW w:w="5244" w:type="dxa"/>
          </w:tcPr>
          <w:p w14:paraId="2827BE50" w14:textId="6DDFE080" w:rsidR="00E65D0E" w:rsidRPr="008D7B98" w:rsidRDefault="00E65D0E" w:rsidP="005D1EC4">
            <w:pPr>
              <w:spacing w:before="40"/>
            </w:pPr>
            <w:r w:rsidRPr="008D7B98">
              <w:t>Podarowane.pl Biedrzycki Spółka Jawna</w:t>
            </w:r>
          </w:p>
          <w:p w14:paraId="17BCD410" w14:textId="5C082573" w:rsidR="00E65D0E" w:rsidRPr="008D7B98" w:rsidRDefault="00E65D0E" w:rsidP="005D1EC4">
            <w:r w:rsidRPr="008D7B98">
              <w:t>Kasztanowa</w:t>
            </w:r>
            <w:r w:rsidRPr="008D7B98">
              <w:t xml:space="preserve"> </w:t>
            </w:r>
            <w:r w:rsidRPr="008D7B98">
              <w:t>26</w:t>
            </w:r>
            <w:r w:rsidRPr="008D7B98">
              <w:t xml:space="preserve"> </w:t>
            </w:r>
          </w:p>
          <w:p w14:paraId="42202ADA" w14:textId="08E872CB" w:rsidR="00E65D0E" w:rsidRPr="008D7B98" w:rsidRDefault="00E65D0E" w:rsidP="005D1EC4">
            <w:pPr>
              <w:spacing w:after="40"/>
              <w:jc w:val="both"/>
            </w:pPr>
            <w:r w:rsidRPr="008D7B98">
              <w:t>32-040</w:t>
            </w:r>
            <w:r w:rsidRPr="008D7B98">
              <w:t xml:space="preserve"> </w:t>
            </w:r>
            <w:r w:rsidRPr="008D7B98">
              <w:t>Rzeszotary</w:t>
            </w:r>
          </w:p>
        </w:tc>
        <w:tc>
          <w:tcPr>
            <w:tcW w:w="2835" w:type="dxa"/>
            <w:vAlign w:val="center"/>
          </w:tcPr>
          <w:p w14:paraId="6718BA25" w14:textId="06E01A15" w:rsidR="00E65D0E" w:rsidRPr="00490DC0" w:rsidRDefault="00E65D0E" w:rsidP="005D1EC4">
            <w:pPr>
              <w:spacing w:before="120" w:after="120"/>
              <w:jc w:val="both"/>
            </w:pPr>
            <w:r w:rsidRPr="00E65D0E">
              <w:t>13 239.72 zł</w:t>
            </w:r>
          </w:p>
        </w:tc>
      </w:tr>
      <w:tr w:rsidR="00E65D0E" w:rsidRPr="00493F8C" w14:paraId="7C4A0D3B" w14:textId="77777777" w:rsidTr="005D1EC4">
        <w:tc>
          <w:tcPr>
            <w:tcW w:w="993" w:type="dxa"/>
            <w:vAlign w:val="center"/>
          </w:tcPr>
          <w:p w14:paraId="5E555E82" w14:textId="228DE80E" w:rsidR="00E65D0E" w:rsidRPr="00490DC0" w:rsidRDefault="00E65D0E" w:rsidP="005D1EC4">
            <w:pPr>
              <w:spacing w:before="120" w:after="120"/>
              <w:jc w:val="center"/>
            </w:pPr>
            <w:r w:rsidRPr="00E65D0E">
              <w:lastRenderedPageBreak/>
              <w:t>8</w:t>
            </w:r>
          </w:p>
        </w:tc>
        <w:tc>
          <w:tcPr>
            <w:tcW w:w="5244" w:type="dxa"/>
          </w:tcPr>
          <w:p w14:paraId="0C179AFD" w14:textId="1F8C0957" w:rsidR="00E65D0E" w:rsidRPr="008D7B98" w:rsidRDefault="00E65D0E" w:rsidP="005D1EC4">
            <w:pPr>
              <w:spacing w:before="40"/>
            </w:pPr>
            <w:r w:rsidRPr="008D7B98">
              <w:t>Gamma Spółka z ograniczoną odpowiedzialnością</w:t>
            </w:r>
          </w:p>
          <w:p w14:paraId="00A195C2" w14:textId="00840CDB" w:rsidR="00E65D0E" w:rsidRPr="008D7B98" w:rsidRDefault="00E65D0E" w:rsidP="005D1EC4">
            <w:r w:rsidRPr="008D7B98">
              <w:t>Przeryty Bór</w:t>
            </w:r>
            <w:r w:rsidRPr="008D7B98">
              <w:t xml:space="preserve"> </w:t>
            </w:r>
            <w:r w:rsidRPr="008D7B98">
              <w:t>52</w:t>
            </w:r>
            <w:r w:rsidRPr="008D7B98">
              <w:t xml:space="preserve"> </w:t>
            </w:r>
          </w:p>
          <w:p w14:paraId="51FAEFA5" w14:textId="2D3C1476" w:rsidR="00E65D0E" w:rsidRPr="008D7B98" w:rsidRDefault="00E65D0E" w:rsidP="005D1EC4">
            <w:pPr>
              <w:spacing w:after="40"/>
              <w:jc w:val="both"/>
            </w:pPr>
            <w:r w:rsidRPr="008D7B98">
              <w:t>39-216</w:t>
            </w:r>
            <w:r w:rsidRPr="008D7B98">
              <w:t xml:space="preserve"> </w:t>
            </w:r>
            <w:r w:rsidR="006A1A6E" w:rsidRPr="008D7B98">
              <w:t>Stara Jastrząbka</w:t>
            </w:r>
          </w:p>
        </w:tc>
        <w:tc>
          <w:tcPr>
            <w:tcW w:w="2835" w:type="dxa"/>
            <w:vAlign w:val="center"/>
          </w:tcPr>
          <w:p w14:paraId="22C86150" w14:textId="578741C6" w:rsidR="00E65D0E" w:rsidRPr="00490DC0" w:rsidRDefault="00E65D0E" w:rsidP="005D1EC4">
            <w:pPr>
              <w:spacing w:before="120" w:after="120"/>
              <w:jc w:val="both"/>
            </w:pPr>
            <w:r w:rsidRPr="00E65D0E">
              <w:t>20 831.90 zł</w:t>
            </w:r>
          </w:p>
        </w:tc>
      </w:tr>
      <w:tr w:rsidR="00E65D0E" w:rsidRPr="00493F8C" w14:paraId="12875782" w14:textId="77777777" w:rsidTr="005D1EC4">
        <w:tc>
          <w:tcPr>
            <w:tcW w:w="993" w:type="dxa"/>
            <w:vAlign w:val="center"/>
          </w:tcPr>
          <w:p w14:paraId="7AF31C52" w14:textId="1E1F2512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9</w:t>
            </w:r>
          </w:p>
        </w:tc>
        <w:tc>
          <w:tcPr>
            <w:tcW w:w="5244" w:type="dxa"/>
          </w:tcPr>
          <w:p w14:paraId="5B927C5C" w14:textId="7D7F4D38" w:rsidR="00E65D0E" w:rsidRPr="008D7B98" w:rsidRDefault="00E65D0E" w:rsidP="005D1EC4">
            <w:pPr>
              <w:spacing w:before="40"/>
            </w:pPr>
            <w:r w:rsidRPr="008D7B98">
              <w:t>MIROSŁAW KOMIN MK STUDIO AGENCJA REKLAMOWA</w:t>
            </w:r>
          </w:p>
          <w:p w14:paraId="1DB9B7F4" w14:textId="03BE1526" w:rsidR="00E65D0E" w:rsidRPr="008D7B98" w:rsidRDefault="006A1A6E" w:rsidP="005D1EC4">
            <w:r w:rsidRPr="008D7B98">
              <w:t>UL. DNIEPROWA 6</w:t>
            </w:r>
          </w:p>
          <w:p w14:paraId="78D2E002" w14:textId="3CE04984" w:rsidR="00E65D0E" w:rsidRPr="008D7B98" w:rsidRDefault="006A1A6E" w:rsidP="005D1EC4">
            <w:pPr>
              <w:spacing w:after="40"/>
              <w:jc w:val="both"/>
            </w:pPr>
            <w:r w:rsidRPr="008D7B98">
              <w:t>63-200 JAROCIN</w:t>
            </w:r>
          </w:p>
        </w:tc>
        <w:tc>
          <w:tcPr>
            <w:tcW w:w="2835" w:type="dxa"/>
            <w:vAlign w:val="center"/>
          </w:tcPr>
          <w:p w14:paraId="4CE89ACC" w14:textId="3E069C53" w:rsidR="00E65D0E" w:rsidRPr="00490DC0" w:rsidRDefault="00E65D0E" w:rsidP="005D1EC4">
            <w:pPr>
              <w:spacing w:before="120" w:after="120"/>
              <w:jc w:val="both"/>
            </w:pPr>
            <w:r w:rsidRPr="00E65D0E">
              <w:t>15 874.38 zł</w:t>
            </w:r>
          </w:p>
        </w:tc>
      </w:tr>
      <w:tr w:rsidR="00E65D0E" w:rsidRPr="00493F8C" w14:paraId="2A1C3613" w14:textId="77777777" w:rsidTr="005D1EC4">
        <w:tc>
          <w:tcPr>
            <w:tcW w:w="993" w:type="dxa"/>
            <w:vAlign w:val="center"/>
          </w:tcPr>
          <w:p w14:paraId="1EA7FADD" w14:textId="6E9E851D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10</w:t>
            </w:r>
          </w:p>
        </w:tc>
        <w:tc>
          <w:tcPr>
            <w:tcW w:w="5244" w:type="dxa"/>
          </w:tcPr>
          <w:p w14:paraId="2D4FBA8A" w14:textId="1CB57CE2" w:rsidR="00E65D0E" w:rsidRPr="008D7B98" w:rsidRDefault="00E65D0E" w:rsidP="005D1EC4">
            <w:pPr>
              <w:spacing w:before="40"/>
              <w:rPr>
                <w:lang w:val="en-US"/>
              </w:rPr>
            </w:pPr>
            <w:r w:rsidRPr="008D7B98">
              <w:rPr>
                <w:lang w:val="en-US"/>
              </w:rPr>
              <w:t xml:space="preserve">XD GIFTS </w:t>
            </w:r>
            <w:proofErr w:type="spellStart"/>
            <w:r w:rsidRPr="008D7B98">
              <w:rPr>
                <w:lang w:val="en-US"/>
              </w:rPr>
              <w:t>Sp</w:t>
            </w:r>
            <w:proofErr w:type="spellEnd"/>
            <w:r w:rsidRPr="008D7B98">
              <w:rPr>
                <w:lang w:val="en-US"/>
              </w:rPr>
              <w:t xml:space="preserve"> </w:t>
            </w:r>
            <w:proofErr w:type="spellStart"/>
            <w:r w:rsidRPr="008D7B98">
              <w:rPr>
                <w:lang w:val="en-US"/>
              </w:rPr>
              <w:t>z.o.o</w:t>
            </w:r>
            <w:proofErr w:type="spellEnd"/>
          </w:p>
          <w:p w14:paraId="66B41A32" w14:textId="73D2408C" w:rsidR="00E65D0E" w:rsidRPr="008D7B98" w:rsidRDefault="006A1A6E" w:rsidP="005D1EC4">
            <w:r w:rsidRPr="008D7B98">
              <w:t>Kolejowa 6</w:t>
            </w:r>
          </w:p>
          <w:p w14:paraId="265DD6BE" w14:textId="1C1868B2" w:rsidR="00E65D0E" w:rsidRPr="008D7B98" w:rsidRDefault="00E65D0E" w:rsidP="005D1EC4">
            <w:pPr>
              <w:spacing w:after="40"/>
              <w:jc w:val="both"/>
            </w:pPr>
            <w:r w:rsidRPr="008D7B98">
              <w:t>60-185</w:t>
            </w:r>
            <w:r w:rsidRPr="008D7B98">
              <w:t xml:space="preserve"> </w:t>
            </w:r>
            <w:r w:rsidRPr="008D7B98">
              <w:t>Skórzewo</w:t>
            </w:r>
          </w:p>
        </w:tc>
        <w:tc>
          <w:tcPr>
            <w:tcW w:w="2835" w:type="dxa"/>
            <w:vAlign w:val="center"/>
          </w:tcPr>
          <w:p w14:paraId="7904040C" w14:textId="7CBFBCAD" w:rsidR="00E65D0E" w:rsidRPr="00490DC0" w:rsidRDefault="00E65D0E" w:rsidP="005D1EC4">
            <w:pPr>
              <w:spacing w:before="120" w:after="120"/>
              <w:jc w:val="both"/>
            </w:pPr>
            <w:r w:rsidRPr="00E65D0E">
              <w:t>18 593.91 zł</w:t>
            </w:r>
          </w:p>
        </w:tc>
      </w:tr>
      <w:tr w:rsidR="00E65D0E" w:rsidRPr="00493F8C" w14:paraId="445AA042" w14:textId="77777777" w:rsidTr="005D1EC4">
        <w:tc>
          <w:tcPr>
            <w:tcW w:w="993" w:type="dxa"/>
            <w:vAlign w:val="center"/>
          </w:tcPr>
          <w:p w14:paraId="62B6438A" w14:textId="4337E9F4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11</w:t>
            </w:r>
          </w:p>
        </w:tc>
        <w:tc>
          <w:tcPr>
            <w:tcW w:w="5244" w:type="dxa"/>
          </w:tcPr>
          <w:p w14:paraId="0549E75E" w14:textId="38DEBAA8" w:rsidR="00E65D0E" w:rsidRPr="008D7B98" w:rsidRDefault="00E65D0E" w:rsidP="005D1EC4">
            <w:pPr>
              <w:spacing w:before="40"/>
            </w:pPr>
            <w:proofErr w:type="spellStart"/>
            <w:r w:rsidRPr="008D7B98">
              <w:t>GoMa</w:t>
            </w:r>
            <w:proofErr w:type="spellEnd"/>
            <w:r w:rsidRPr="008D7B98">
              <w:t xml:space="preserve"> Mariusz </w:t>
            </w:r>
            <w:proofErr w:type="spellStart"/>
            <w:r w:rsidRPr="008D7B98">
              <w:t>Markut</w:t>
            </w:r>
            <w:proofErr w:type="spellEnd"/>
          </w:p>
          <w:p w14:paraId="7F3DB9A4" w14:textId="3B84FE0F" w:rsidR="00E65D0E" w:rsidRPr="008D7B98" w:rsidRDefault="006A1A6E" w:rsidP="005D1EC4">
            <w:r w:rsidRPr="008D7B98">
              <w:t xml:space="preserve">K. </w:t>
            </w:r>
            <w:r w:rsidR="00E65D0E" w:rsidRPr="008D7B98">
              <w:t>Mireckiego</w:t>
            </w:r>
            <w:r w:rsidR="00E65D0E" w:rsidRPr="008D7B98">
              <w:t xml:space="preserve"> </w:t>
            </w:r>
            <w:r w:rsidR="00E65D0E" w:rsidRPr="008D7B98">
              <w:t>13</w:t>
            </w:r>
            <w:r w:rsidR="00E65D0E" w:rsidRPr="008D7B98">
              <w:t xml:space="preserve"> </w:t>
            </w:r>
          </w:p>
          <w:p w14:paraId="7E07C721" w14:textId="45E6FD0F" w:rsidR="00E65D0E" w:rsidRPr="008D7B98" w:rsidRDefault="00E65D0E" w:rsidP="005D1EC4">
            <w:pPr>
              <w:spacing w:after="40"/>
              <w:jc w:val="both"/>
            </w:pPr>
            <w:r w:rsidRPr="008D7B98">
              <w:t>37-450</w:t>
            </w:r>
            <w:r w:rsidRPr="008D7B98">
              <w:t xml:space="preserve"> </w:t>
            </w:r>
            <w:r w:rsidRPr="008D7B98">
              <w:t>Stalowa Wola</w:t>
            </w:r>
          </w:p>
        </w:tc>
        <w:tc>
          <w:tcPr>
            <w:tcW w:w="2835" w:type="dxa"/>
            <w:vAlign w:val="center"/>
          </w:tcPr>
          <w:p w14:paraId="0B6F3540" w14:textId="593F1BC6" w:rsidR="00E65D0E" w:rsidRPr="00490DC0" w:rsidRDefault="00E65D0E" w:rsidP="005D1EC4">
            <w:pPr>
              <w:spacing w:before="120" w:after="120"/>
              <w:jc w:val="both"/>
            </w:pPr>
            <w:r w:rsidRPr="00E65D0E">
              <w:t>11 573.69 zł</w:t>
            </w:r>
          </w:p>
        </w:tc>
      </w:tr>
      <w:tr w:rsidR="00E65D0E" w:rsidRPr="00493F8C" w14:paraId="5DC77B78" w14:textId="77777777" w:rsidTr="005D1EC4">
        <w:tc>
          <w:tcPr>
            <w:tcW w:w="993" w:type="dxa"/>
            <w:vAlign w:val="center"/>
          </w:tcPr>
          <w:p w14:paraId="6519524B" w14:textId="38AA81FA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12</w:t>
            </w:r>
          </w:p>
        </w:tc>
        <w:tc>
          <w:tcPr>
            <w:tcW w:w="5244" w:type="dxa"/>
          </w:tcPr>
          <w:p w14:paraId="1776FF82" w14:textId="0EFFA562" w:rsidR="00E65D0E" w:rsidRPr="008D7B98" w:rsidRDefault="00E65D0E" w:rsidP="005D1EC4">
            <w:pPr>
              <w:spacing w:before="40"/>
            </w:pPr>
            <w:r w:rsidRPr="008D7B98">
              <w:t>Agencja Reklamy Eureka Plus Barbara Fedorowicz Ryszard Fedorowicz</w:t>
            </w:r>
          </w:p>
          <w:p w14:paraId="4B34E628" w14:textId="631EDFDC" w:rsidR="00E65D0E" w:rsidRPr="008D7B98" w:rsidRDefault="00E65D0E" w:rsidP="005D1EC4">
            <w:r w:rsidRPr="008D7B98">
              <w:t>ul. 3 Maja</w:t>
            </w:r>
            <w:r w:rsidRPr="008D7B98">
              <w:t xml:space="preserve"> </w:t>
            </w:r>
            <w:r w:rsidRPr="008D7B98">
              <w:t>11</w:t>
            </w:r>
          </w:p>
          <w:p w14:paraId="476E74C2" w14:textId="6E8A02BC" w:rsidR="00E65D0E" w:rsidRPr="008D7B98" w:rsidRDefault="00E65D0E" w:rsidP="005D1EC4">
            <w:pPr>
              <w:spacing w:after="40"/>
              <w:jc w:val="both"/>
            </w:pPr>
            <w:r w:rsidRPr="008D7B98">
              <w:t>35-030</w:t>
            </w:r>
            <w:r w:rsidRPr="008D7B98">
              <w:t xml:space="preserve"> </w:t>
            </w:r>
            <w:r w:rsidRPr="008D7B98">
              <w:t>Rzeszów</w:t>
            </w:r>
          </w:p>
        </w:tc>
        <w:tc>
          <w:tcPr>
            <w:tcW w:w="2835" w:type="dxa"/>
            <w:vAlign w:val="center"/>
          </w:tcPr>
          <w:p w14:paraId="7382035A" w14:textId="3E4AD2AA" w:rsidR="00E65D0E" w:rsidRPr="00490DC0" w:rsidRDefault="00E65D0E" w:rsidP="005D1EC4">
            <w:pPr>
              <w:spacing w:before="120" w:after="120"/>
              <w:jc w:val="both"/>
            </w:pPr>
            <w:r w:rsidRPr="00E65D0E">
              <w:t>17 765.51 zł</w:t>
            </w:r>
          </w:p>
        </w:tc>
      </w:tr>
      <w:tr w:rsidR="00E65D0E" w:rsidRPr="00493F8C" w14:paraId="437F26B2" w14:textId="77777777" w:rsidTr="005D1EC4">
        <w:tc>
          <w:tcPr>
            <w:tcW w:w="993" w:type="dxa"/>
            <w:vAlign w:val="center"/>
          </w:tcPr>
          <w:p w14:paraId="57808BD6" w14:textId="0B688B63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13</w:t>
            </w:r>
          </w:p>
        </w:tc>
        <w:tc>
          <w:tcPr>
            <w:tcW w:w="5244" w:type="dxa"/>
          </w:tcPr>
          <w:p w14:paraId="798186E7" w14:textId="64BB169D" w:rsidR="00E65D0E" w:rsidRPr="008D7B98" w:rsidRDefault="00E65D0E" w:rsidP="005D1EC4">
            <w:pPr>
              <w:spacing w:before="40"/>
            </w:pPr>
            <w:proofErr w:type="spellStart"/>
            <w:r w:rsidRPr="008D7B98">
              <w:t>Butterfly</w:t>
            </w:r>
            <w:proofErr w:type="spellEnd"/>
            <w:r w:rsidRPr="008D7B98">
              <w:t xml:space="preserve"> Agencja Reklamowa Agnieszka Borowy</w:t>
            </w:r>
          </w:p>
          <w:p w14:paraId="792136EA" w14:textId="27A95886" w:rsidR="00E65D0E" w:rsidRPr="008D7B98" w:rsidRDefault="00E65D0E" w:rsidP="005D1EC4">
            <w:r w:rsidRPr="008D7B98">
              <w:t>Myśliwska</w:t>
            </w:r>
            <w:r w:rsidRPr="008D7B98">
              <w:t xml:space="preserve"> </w:t>
            </w:r>
            <w:r w:rsidRPr="008D7B98">
              <w:t>8/1</w:t>
            </w:r>
            <w:r w:rsidRPr="008D7B98">
              <w:t xml:space="preserve"> </w:t>
            </w:r>
          </w:p>
          <w:p w14:paraId="0A449789" w14:textId="6C508CA8" w:rsidR="00E65D0E" w:rsidRPr="008D7B98" w:rsidRDefault="00E65D0E" w:rsidP="005D1EC4">
            <w:pPr>
              <w:spacing w:after="40"/>
              <w:jc w:val="both"/>
            </w:pPr>
            <w:r w:rsidRPr="008D7B98">
              <w:t>70-662</w:t>
            </w:r>
            <w:r w:rsidRPr="008D7B98">
              <w:t xml:space="preserve"> </w:t>
            </w:r>
            <w:r w:rsidRPr="008D7B98">
              <w:t>Szczecin</w:t>
            </w:r>
          </w:p>
        </w:tc>
        <w:tc>
          <w:tcPr>
            <w:tcW w:w="2835" w:type="dxa"/>
            <w:vAlign w:val="center"/>
          </w:tcPr>
          <w:p w14:paraId="0476253C" w14:textId="168D1361" w:rsidR="00E65D0E" w:rsidRPr="00490DC0" w:rsidRDefault="00E65D0E" w:rsidP="005D1EC4">
            <w:pPr>
              <w:spacing w:before="120" w:after="120"/>
              <w:jc w:val="both"/>
            </w:pPr>
            <w:r w:rsidRPr="00E65D0E">
              <w:t>15 105.02 zł</w:t>
            </w:r>
          </w:p>
        </w:tc>
      </w:tr>
      <w:tr w:rsidR="00E65D0E" w:rsidRPr="00493F8C" w14:paraId="432FE294" w14:textId="77777777" w:rsidTr="005D1EC4">
        <w:tc>
          <w:tcPr>
            <w:tcW w:w="993" w:type="dxa"/>
            <w:vAlign w:val="center"/>
          </w:tcPr>
          <w:p w14:paraId="3D2D3D1D" w14:textId="603DA14B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14</w:t>
            </w:r>
          </w:p>
        </w:tc>
        <w:tc>
          <w:tcPr>
            <w:tcW w:w="5244" w:type="dxa"/>
          </w:tcPr>
          <w:p w14:paraId="0B8E6950" w14:textId="36891582" w:rsidR="00E65D0E" w:rsidRPr="008D7B98" w:rsidRDefault="00E65D0E" w:rsidP="005D1EC4">
            <w:pPr>
              <w:spacing w:before="40"/>
            </w:pPr>
            <w:r w:rsidRPr="008D7B98">
              <w:t>AKART Alicja Kurowska-</w:t>
            </w:r>
            <w:proofErr w:type="spellStart"/>
            <w:r w:rsidRPr="008D7B98">
              <w:t>Harmatys</w:t>
            </w:r>
            <w:proofErr w:type="spellEnd"/>
          </w:p>
          <w:p w14:paraId="716AEB7D" w14:textId="1DF2C6A8" w:rsidR="00E65D0E" w:rsidRPr="008D7B98" w:rsidRDefault="00E65D0E" w:rsidP="005D1EC4">
            <w:r w:rsidRPr="008D7B98">
              <w:t>Ciepła</w:t>
            </w:r>
            <w:r w:rsidRPr="008D7B98">
              <w:t xml:space="preserve"> </w:t>
            </w:r>
            <w:r w:rsidRPr="008D7B98">
              <w:t>7</w:t>
            </w:r>
            <w:r w:rsidRPr="008D7B98">
              <w:t xml:space="preserve"> </w:t>
            </w:r>
          </w:p>
          <w:p w14:paraId="2DD91AEA" w14:textId="2D789F7A" w:rsidR="00E65D0E" w:rsidRPr="008D7B98" w:rsidRDefault="00E65D0E" w:rsidP="005D1EC4">
            <w:pPr>
              <w:spacing w:after="40"/>
              <w:jc w:val="both"/>
            </w:pPr>
            <w:r w:rsidRPr="008D7B98">
              <w:t>30-432</w:t>
            </w:r>
            <w:r w:rsidRPr="008D7B98">
              <w:t xml:space="preserve"> </w:t>
            </w:r>
            <w:r w:rsidRPr="008D7B98">
              <w:t>Kraków</w:t>
            </w:r>
          </w:p>
        </w:tc>
        <w:tc>
          <w:tcPr>
            <w:tcW w:w="2835" w:type="dxa"/>
            <w:vAlign w:val="center"/>
          </w:tcPr>
          <w:p w14:paraId="7CEA4A43" w14:textId="750D9881" w:rsidR="00E65D0E" w:rsidRPr="00490DC0" w:rsidRDefault="00E65D0E" w:rsidP="005D1EC4">
            <w:pPr>
              <w:spacing w:before="120" w:after="120"/>
              <w:jc w:val="both"/>
            </w:pPr>
            <w:r w:rsidRPr="00E65D0E">
              <w:t>16 328.25 zł</w:t>
            </w:r>
          </w:p>
        </w:tc>
      </w:tr>
      <w:tr w:rsidR="00E65D0E" w:rsidRPr="00493F8C" w14:paraId="1EC8D295" w14:textId="77777777" w:rsidTr="005D1EC4">
        <w:tc>
          <w:tcPr>
            <w:tcW w:w="993" w:type="dxa"/>
            <w:vAlign w:val="center"/>
          </w:tcPr>
          <w:p w14:paraId="25A08F64" w14:textId="4A336FBA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15</w:t>
            </w:r>
          </w:p>
        </w:tc>
        <w:tc>
          <w:tcPr>
            <w:tcW w:w="5244" w:type="dxa"/>
          </w:tcPr>
          <w:p w14:paraId="1BA9B2FE" w14:textId="0F17DC50" w:rsidR="00E65D0E" w:rsidRPr="008D7B98" w:rsidRDefault="00E65D0E" w:rsidP="005D1EC4">
            <w:pPr>
              <w:spacing w:before="40"/>
            </w:pPr>
            <w:proofErr w:type="spellStart"/>
            <w:r w:rsidRPr="008D7B98">
              <w:t>Promo</w:t>
            </w:r>
            <w:proofErr w:type="spellEnd"/>
            <w:r w:rsidRPr="008D7B98">
              <w:t xml:space="preserve">-Land s.c. </w:t>
            </w:r>
            <w:proofErr w:type="spellStart"/>
            <w:r w:rsidRPr="008D7B98">
              <w:t>D.Grodzińska</w:t>
            </w:r>
            <w:proofErr w:type="spellEnd"/>
            <w:r w:rsidRPr="008D7B98">
              <w:t xml:space="preserve">-Moszczyńska, </w:t>
            </w:r>
            <w:proofErr w:type="spellStart"/>
            <w:r w:rsidRPr="008D7B98">
              <w:t>R.Rutkowska</w:t>
            </w:r>
            <w:proofErr w:type="spellEnd"/>
          </w:p>
          <w:p w14:paraId="58446E92" w14:textId="764CFA04" w:rsidR="00E65D0E" w:rsidRPr="008D7B98" w:rsidRDefault="006A1A6E" w:rsidP="005D1EC4">
            <w:r w:rsidRPr="008D7B98">
              <w:t>Chechło Pierwsze</w:t>
            </w:r>
            <w:r w:rsidRPr="008D7B98">
              <w:t xml:space="preserve">, </w:t>
            </w:r>
            <w:proofErr w:type="spellStart"/>
            <w:r w:rsidRPr="008D7B98">
              <w:t>ul.</w:t>
            </w:r>
            <w:r w:rsidR="00E65D0E" w:rsidRPr="008D7B98">
              <w:t>Zwycięstwa</w:t>
            </w:r>
            <w:proofErr w:type="spellEnd"/>
            <w:r w:rsidR="00E65D0E" w:rsidRPr="008D7B98">
              <w:t xml:space="preserve"> </w:t>
            </w:r>
            <w:r w:rsidR="00E65D0E" w:rsidRPr="008D7B98">
              <w:t>10</w:t>
            </w:r>
            <w:r w:rsidR="00E65D0E" w:rsidRPr="008D7B98">
              <w:t xml:space="preserve"> </w:t>
            </w:r>
          </w:p>
          <w:p w14:paraId="5452CF00" w14:textId="2F904D3C" w:rsidR="00E65D0E" w:rsidRPr="008D7B98" w:rsidRDefault="00E65D0E" w:rsidP="005D1EC4">
            <w:pPr>
              <w:spacing w:after="40"/>
              <w:jc w:val="both"/>
            </w:pPr>
            <w:r w:rsidRPr="008D7B98">
              <w:t>95-082</w:t>
            </w:r>
            <w:r w:rsidRPr="008D7B98">
              <w:t xml:space="preserve"> </w:t>
            </w:r>
            <w:r w:rsidR="006A1A6E" w:rsidRPr="008D7B98">
              <w:t>Dobroń</w:t>
            </w:r>
          </w:p>
        </w:tc>
        <w:tc>
          <w:tcPr>
            <w:tcW w:w="2835" w:type="dxa"/>
            <w:vAlign w:val="center"/>
          </w:tcPr>
          <w:p w14:paraId="07DC056D" w14:textId="52B9AD28" w:rsidR="00E65D0E" w:rsidRPr="00490DC0" w:rsidRDefault="00E65D0E" w:rsidP="005D1EC4">
            <w:pPr>
              <w:spacing w:before="120" w:after="120"/>
              <w:jc w:val="both"/>
            </w:pPr>
            <w:r w:rsidRPr="00E65D0E">
              <w:t>16 988.76 zł</w:t>
            </w:r>
          </w:p>
        </w:tc>
      </w:tr>
      <w:tr w:rsidR="00E65D0E" w:rsidRPr="00493F8C" w14:paraId="198281C3" w14:textId="77777777" w:rsidTr="005D1EC4">
        <w:tc>
          <w:tcPr>
            <w:tcW w:w="993" w:type="dxa"/>
            <w:vAlign w:val="center"/>
          </w:tcPr>
          <w:p w14:paraId="3834B98A" w14:textId="539CA840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16</w:t>
            </w:r>
          </w:p>
        </w:tc>
        <w:tc>
          <w:tcPr>
            <w:tcW w:w="5244" w:type="dxa"/>
          </w:tcPr>
          <w:p w14:paraId="59BEAD16" w14:textId="6DF6AE29" w:rsidR="00E65D0E" w:rsidRPr="00490DC0" w:rsidRDefault="00E65D0E" w:rsidP="005D1EC4">
            <w:pPr>
              <w:spacing w:before="40"/>
            </w:pPr>
            <w:r w:rsidRPr="00E65D0E">
              <w:t>ANADO Anna Romejko</w:t>
            </w:r>
          </w:p>
          <w:p w14:paraId="0303098D" w14:textId="0B725155" w:rsidR="00E65D0E" w:rsidRPr="00490DC0" w:rsidRDefault="00E65D0E" w:rsidP="005D1EC4">
            <w:r w:rsidRPr="00E65D0E">
              <w:t>Okólna</w:t>
            </w:r>
            <w:r w:rsidRPr="00490DC0">
              <w:t xml:space="preserve"> </w:t>
            </w:r>
            <w:r w:rsidRPr="00E65D0E">
              <w:t>5/2</w:t>
            </w:r>
            <w:r w:rsidRPr="00490DC0">
              <w:t xml:space="preserve"> </w:t>
            </w:r>
          </w:p>
          <w:p w14:paraId="2692108F" w14:textId="08AF4534" w:rsidR="00E65D0E" w:rsidRPr="00490DC0" w:rsidRDefault="00E65D0E" w:rsidP="005D1EC4">
            <w:pPr>
              <w:spacing w:after="40"/>
              <w:jc w:val="both"/>
            </w:pPr>
            <w:r w:rsidRPr="00E65D0E">
              <w:t>30-669</w:t>
            </w:r>
            <w:r w:rsidRPr="00490DC0">
              <w:t xml:space="preserve"> </w:t>
            </w:r>
            <w:r w:rsidRPr="00E65D0E">
              <w:t>Kraków</w:t>
            </w:r>
          </w:p>
        </w:tc>
        <w:tc>
          <w:tcPr>
            <w:tcW w:w="2835" w:type="dxa"/>
            <w:vAlign w:val="center"/>
          </w:tcPr>
          <w:p w14:paraId="4C92097B" w14:textId="2CF77008" w:rsidR="00E65D0E" w:rsidRPr="00490DC0" w:rsidRDefault="00E65D0E" w:rsidP="005D1EC4">
            <w:pPr>
              <w:spacing w:before="120" w:after="120"/>
              <w:jc w:val="both"/>
            </w:pPr>
            <w:r w:rsidRPr="00E65D0E">
              <w:t>16 344.86 zł</w:t>
            </w:r>
          </w:p>
        </w:tc>
      </w:tr>
      <w:tr w:rsidR="00E65D0E" w:rsidRPr="00493F8C" w14:paraId="62052ACD" w14:textId="77777777" w:rsidTr="005D1EC4">
        <w:tc>
          <w:tcPr>
            <w:tcW w:w="993" w:type="dxa"/>
            <w:vAlign w:val="center"/>
          </w:tcPr>
          <w:p w14:paraId="2B91AD9D" w14:textId="108E715F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17</w:t>
            </w:r>
          </w:p>
        </w:tc>
        <w:tc>
          <w:tcPr>
            <w:tcW w:w="5244" w:type="dxa"/>
          </w:tcPr>
          <w:p w14:paraId="0EBE1730" w14:textId="6D4BB579" w:rsidR="00E65D0E" w:rsidRPr="00490DC0" w:rsidRDefault="00E65D0E" w:rsidP="005D1EC4">
            <w:pPr>
              <w:spacing w:before="40"/>
            </w:pPr>
            <w:proofErr w:type="spellStart"/>
            <w:r w:rsidRPr="00E65D0E">
              <w:t>Nataalia</w:t>
            </w:r>
            <w:proofErr w:type="spellEnd"/>
            <w:r w:rsidRPr="00E65D0E">
              <w:t xml:space="preserve"> bis </w:t>
            </w:r>
            <w:proofErr w:type="spellStart"/>
            <w:r w:rsidRPr="00E65D0E">
              <w:t>Sp.z</w:t>
            </w:r>
            <w:proofErr w:type="spellEnd"/>
            <w:r w:rsidRPr="00E65D0E">
              <w:t xml:space="preserve"> o.o.</w:t>
            </w:r>
          </w:p>
          <w:p w14:paraId="2D8C33ED" w14:textId="2D6BF805" w:rsidR="00E65D0E" w:rsidRPr="00490DC0" w:rsidRDefault="00E65D0E" w:rsidP="005D1EC4">
            <w:r w:rsidRPr="00E65D0E">
              <w:t>Przewodowa</w:t>
            </w:r>
            <w:r w:rsidRPr="00490DC0">
              <w:t xml:space="preserve"> </w:t>
            </w:r>
            <w:r w:rsidRPr="00E65D0E">
              <w:t>140a</w:t>
            </w:r>
            <w:r w:rsidRPr="00490DC0">
              <w:t xml:space="preserve"> </w:t>
            </w:r>
          </w:p>
          <w:p w14:paraId="76B0DA5E" w14:textId="3A5AA6EC" w:rsidR="00E65D0E" w:rsidRPr="00490DC0" w:rsidRDefault="00E65D0E" w:rsidP="005D1EC4">
            <w:pPr>
              <w:spacing w:after="40"/>
              <w:jc w:val="both"/>
            </w:pPr>
            <w:r w:rsidRPr="00E65D0E">
              <w:t>04-895</w:t>
            </w:r>
            <w:r w:rsidRPr="00490DC0">
              <w:t xml:space="preserve"> </w:t>
            </w:r>
            <w:r w:rsidRPr="00E65D0E">
              <w:t>Warszawa</w:t>
            </w:r>
          </w:p>
        </w:tc>
        <w:tc>
          <w:tcPr>
            <w:tcW w:w="2835" w:type="dxa"/>
            <w:vAlign w:val="center"/>
          </w:tcPr>
          <w:p w14:paraId="79B64F17" w14:textId="3D03B922" w:rsidR="00E65D0E" w:rsidRPr="00490DC0" w:rsidRDefault="00E65D0E" w:rsidP="005D1EC4">
            <w:pPr>
              <w:spacing w:before="120" w:after="120"/>
              <w:jc w:val="both"/>
            </w:pPr>
            <w:r w:rsidRPr="00E65D0E">
              <w:t>16 247.07 zł</w:t>
            </w:r>
          </w:p>
        </w:tc>
      </w:tr>
      <w:tr w:rsidR="00E65D0E" w:rsidRPr="00493F8C" w14:paraId="18A2FC65" w14:textId="77777777" w:rsidTr="005D1EC4">
        <w:tc>
          <w:tcPr>
            <w:tcW w:w="993" w:type="dxa"/>
            <w:vAlign w:val="center"/>
          </w:tcPr>
          <w:p w14:paraId="52E223F8" w14:textId="467377BB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18</w:t>
            </w:r>
          </w:p>
        </w:tc>
        <w:tc>
          <w:tcPr>
            <w:tcW w:w="5244" w:type="dxa"/>
          </w:tcPr>
          <w:p w14:paraId="488ABA09" w14:textId="64C03728" w:rsidR="00E65D0E" w:rsidRPr="00490DC0" w:rsidRDefault="00E65D0E" w:rsidP="005D1EC4">
            <w:pPr>
              <w:spacing w:before="40"/>
            </w:pPr>
            <w:r w:rsidRPr="00E65D0E">
              <w:t xml:space="preserve">Media Consulting </w:t>
            </w:r>
            <w:proofErr w:type="spellStart"/>
            <w:r w:rsidRPr="00E65D0E">
              <w:t>Agency</w:t>
            </w:r>
            <w:proofErr w:type="spellEnd"/>
            <w:r w:rsidRPr="00E65D0E">
              <w:t xml:space="preserve"> Irina </w:t>
            </w:r>
            <w:proofErr w:type="spellStart"/>
            <w:r w:rsidRPr="00E65D0E">
              <w:t>Chicherina</w:t>
            </w:r>
            <w:proofErr w:type="spellEnd"/>
          </w:p>
          <w:p w14:paraId="0D0FB60D" w14:textId="5D928BA0" w:rsidR="00E65D0E" w:rsidRPr="00490DC0" w:rsidRDefault="00E65D0E" w:rsidP="005D1EC4">
            <w:r w:rsidRPr="00E65D0E">
              <w:t>ks. Czesława Klimasa</w:t>
            </w:r>
            <w:r w:rsidRPr="00490DC0">
              <w:t xml:space="preserve"> </w:t>
            </w:r>
            <w:r w:rsidRPr="00E65D0E">
              <w:t>41D/27</w:t>
            </w:r>
            <w:r w:rsidRPr="00490DC0">
              <w:t xml:space="preserve"> </w:t>
            </w:r>
          </w:p>
          <w:p w14:paraId="2EC7CED7" w14:textId="61D63D69" w:rsidR="00E65D0E" w:rsidRPr="00490DC0" w:rsidRDefault="00E65D0E" w:rsidP="005D1EC4">
            <w:pPr>
              <w:spacing w:after="40"/>
              <w:jc w:val="both"/>
            </w:pPr>
            <w:r w:rsidRPr="00E65D0E">
              <w:t>50-515</w:t>
            </w:r>
            <w:r w:rsidRPr="00490DC0">
              <w:t xml:space="preserve"> </w:t>
            </w:r>
            <w:r w:rsidRPr="00E65D0E">
              <w:t>Wrocław</w:t>
            </w:r>
          </w:p>
        </w:tc>
        <w:tc>
          <w:tcPr>
            <w:tcW w:w="2835" w:type="dxa"/>
            <w:vAlign w:val="center"/>
          </w:tcPr>
          <w:p w14:paraId="4256D7D6" w14:textId="32EEA6D8" w:rsidR="00E65D0E" w:rsidRPr="00490DC0" w:rsidRDefault="00E65D0E" w:rsidP="005D1EC4">
            <w:pPr>
              <w:spacing w:before="120" w:after="120"/>
              <w:jc w:val="both"/>
            </w:pPr>
            <w:r w:rsidRPr="00E65D0E">
              <w:t>17 806.10 zł</w:t>
            </w:r>
          </w:p>
        </w:tc>
      </w:tr>
      <w:tr w:rsidR="00E65D0E" w:rsidRPr="00493F8C" w14:paraId="6F71BFA2" w14:textId="77777777" w:rsidTr="005D1EC4">
        <w:tc>
          <w:tcPr>
            <w:tcW w:w="993" w:type="dxa"/>
            <w:vAlign w:val="center"/>
          </w:tcPr>
          <w:p w14:paraId="08836B7D" w14:textId="79C0C07D" w:rsidR="00E65D0E" w:rsidRPr="00490DC0" w:rsidRDefault="00E65D0E" w:rsidP="005D1EC4">
            <w:pPr>
              <w:spacing w:before="120" w:after="120"/>
              <w:jc w:val="center"/>
            </w:pPr>
            <w:r w:rsidRPr="00E65D0E">
              <w:t>19</w:t>
            </w:r>
          </w:p>
        </w:tc>
        <w:tc>
          <w:tcPr>
            <w:tcW w:w="5244" w:type="dxa"/>
          </w:tcPr>
          <w:p w14:paraId="34BF44AC" w14:textId="51B01127" w:rsidR="00E65D0E" w:rsidRPr="00490DC0" w:rsidRDefault="00E65D0E" w:rsidP="005D1EC4">
            <w:pPr>
              <w:spacing w:before="40"/>
            </w:pPr>
            <w:r w:rsidRPr="00E65D0E">
              <w:t xml:space="preserve">BODMAN </w:t>
            </w:r>
            <w:r w:rsidR="00B676C7">
              <w:t>J.</w:t>
            </w:r>
            <w:r w:rsidRPr="00E65D0E">
              <w:t xml:space="preserve"> Maniak P. Maniak Sp. J.</w:t>
            </w:r>
          </w:p>
          <w:p w14:paraId="28BA3F0C" w14:textId="0CB6F0E1" w:rsidR="00E65D0E" w:rsidRPr="00490DC0" w:rsidRDefault="00E65D0E" w:rsidP="005D1EC4">
            <w:r w:rsidRPr="00E65D0E">
              <w:t>Ryglicka</w:t>
            </w:r>
            <w:r w:rsidRPr="00490DC0">
              <w:t xml:space="preserve"> </w:t>
            </w:r>
            <w:r w:rsidRPr="00E65D0E">
              <w:t>21/B</w:t>
            </w:r>
            <w:r w:rsidRPr="00490DC0">
              <w:t xml:space="preserve"> </w:t>
            </w:r>
          </w:p>
          <w:p w14:paraId="0C116A8E" w14:textId="6C70016D" w:rsidR="00E65D0E" w:rsidRPr="00490DC0" w:rsidRDefault="00E65D0E" w:rsidP="005D1EC4">
            <w:pPr>
              <w:spacing w:after="40"/>
              <w:jc w:val="both"/>
            </w:pPr>
            <w:r w:rsidRPr="00E65D0E">
              <w:t>33-170</w:t>
            </w:r>
            <w:r w:rsidRPr="00490DC0">
              <w:t xml:space="preserve"> </w:t>
            </w:r>
            <w:r w:rsidRPr="00E65D0E">
              <w:t>Tuchów</w:t>
            </w:r>
          </w:p>
        </w:tc>
        <w:tc>
          <w:tcPr>
            <w:tcW w:w="2835" w:type="dxa"/>
            <w:vAlign w:val="center"/>
          </w:tcPr>
          <w:p w14:paraId="13319019" w14:textId="5EC6C631" w:rsidR="00E65D0E" w:rsidRPr="00490DC0" w:rsidRDefault="00E65D0E" w:rsidP="005D1EC4">
            <w:pPr>
              <w:spacing w:before="120" w:after="120"/>
              <w:jc w:val="both"/>
            </w:pPr>
            <w:r w:rsidRPr="00E65D0E">
              <w:t>12 068.15 zł</w:t>
            </w:r>
          </w:p>
        </w:tc>
      </w:tr>
    </w:tbl>
    <w:p w14:paraId="3BAAFDE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B51C7" w14:textId="77777777" w:rsidR="00B82D72" w:rsidRDefault="00B82D72">
      <w:r>
        <w:separator/>
      </w:r>
    </w:p>
  </w:endnote>
  <w:endnote w:type="continuationSeparator" w:id="0">
    <w:p w14:paraId="1AE0CC55" w14:textId="77777777" w:rsidR="00B82D72" w:rsidRDefault="00B82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79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4D65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4E5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746B5C">
        <v:line id="_x0000_s1025" style="position:absolute;left:0;text-align:left;z-index:251657728" from="-3.85pt,8.7pt" to="455.15pt,8.7pt"/>
      </w:pict>
    </w:r>
  </w:p>
  <w:p w14:paraId="1489CA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F6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631A2" w14:textId="77777777" w:rsidR="009F189D" w:rsidRDefault="009F189D">
    <w:pPr>
      <w:pStyle w:val="Stopka"/>
      <w:tabs>
        <w:tab w:val="clear" w:pos="4536"/>
      </w:tabs>
      <w:jc w:val="center"/>
    </w:pPr>
  </w:p>
  <w:p w14:paraId="0DDB00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D9A5D" w14:textId="77777777" w:rsidR="00B82D72" w:rsidRDefault="00B82D72">
      <w:r>
        <w:separator/>
      </w:r>
    </w:p>
  </w:footnote>
  <w:footnote w:type="continuationSeparator" w:id="0">
    <w:p w14:paraId="244548D3" w14:textId="77777777" w:rsidR="00B82D72" w:rsidRDefault="00B82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1FFC8" w14:textId="77777777" w:rsidR="00E65D0E" w:rsidRDefault="00E65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A8C95" w14:textId="77777777" w:rsidR="00E65D0E" w:rsidRDefault="00E65D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83562" w14:textId="77777777" w:rsidR="00E65D0E" w:rsidRDefault="00E65D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F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6F2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1A6E"/>
    <w:rsid w:val="006D03E2"/>
    <w:rsid w:val="006E3702"/>
    <w:rsid w:val="0073323E"/>
    <w:rsid w:val="007965DC"/>
    <w:rsid w:val="00843263"/>
    <w:rsid w:val="00861E75"/>
    <w:rsid w:val="008D7B98"/>
    <w:rsid w:val="009C20BC"/>
    <w:rsid w:val="009D19BD"/>
    <w:rsid w:val="009F189D"/>
    <w:rsid w:val="00A120F7"/>
    <w:rsid w:val="00A67C20"/>
    <w:rsid w:val="00A80738"/>
    <w:rsid w:val="00AA718D"/>
    <w:rsid w:val="00B676C7"/>
    <w:rsid w:val="00B82D72"/>
    <w:rsid w:val="00C236D3"/>
    <w:rsid w:val="00C659E2"/>
    <w:rsid w:val="00CB0802"/>
    <w:rsid w:val="00D20908"/>
    <w:rsid w:val="00D665F5"/>
    <w:rsid w:val="00D7128F"/>
    <w:rsid w:val="00E65D0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61D34"/>
  <w15:chartTrackingRefBased/>
  <w15:docId w15:val="{6A68F5DF-664F-4139-ADDA-3D131C13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6</cp:revision>
  <dcterms:created xsi:type="dcterms:W3CDTF">2026-03-13T12:27:00Z</dcterms:created>
  <dcterms:modified xsi:type="dcterms:W3CDTF">2026-03-13T12:38:00Z</dcterms:modified>
</cp:coreProperties>
</file>