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17F8B39E" w:rsidR="00E84376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7F0504" w:rsidRPr="007F0504">
        <w:rPr>
          <w:rFonts w:ascii="Verdana" w:hAnsi="Verdana"/>
          <w:b/>
          <w:bCs/>
        </w:rPr>
        <w:t xml:space="preserve">Przygotowanie i przeprowadzenie szkolenia w j. angielskim w obszarze opracowywania ścieżki kariery zawodowej w Polsce „My 2 </w:t>
      </w:r>
      <w:proofErr w:type="spellStart"/>
      <w:r w:rsidR="007F0504" w:rsidRPr="007F0504">
        <w:rPr>
          <w:rFonts w:ascii="Verdana" w:hAnsi="Verdana"/>
          <w:b/>
          <w:bCs/>
        </w:rPr>
        <w:t>minutes</w:t>
      </w:r>
      <w:proofErr w:type="spellEnd"/>
      <w:r w:rsidR="007F0504" w:rsidRPr="007F0504">
        <w:rPr>
          <w:rFonts w:ascii="Verdana" w:hAnsi="Verdana"/>
          <w:b/>
          <w:bCs/>
        </w:rPr>
        <w:t xml:space="preserve">" w ramach programu NAWA </w:t>
      </w:r>
      <w:proofErr w:type="spellStart"/>
      <w:r w:rsidR="007F0504" w:rsidRPr="007F0504">
        <w:rPr>
          <w:rFonts w:ascii="Verdana" w:hAnsi="Verdana"/>
          <w:b/>
          <w:bCs/>
        </w:rPr>
        <w:t>Welcome</w:t>
      </w:r>
      <w:proofErr w:type="spellEnd"/>
      <w:r w:rsidR="007F0504" w:rsidRPr="007F0504">
        <w:rPr>
          <w:rFonts w:ascii="Verdana" w:hAnsi="Verdana"/>
          <w:b/>
          <w:bCs/>
        </w:rPr>
        <w:t xml:space="preserve"> to Poland - KC-DE-zp.25.64.2026</w:t>
      </w:r>
    </w:p>
    <w:p w14:paraId="48B0225B" w14:textId="77777777" w:rsidR="00346788" w:rsidRPr="00A87FF1" w:rsidRDefault="00346788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3BBF0871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5D578334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 w:rsidR="003B75D2"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="007F0504" w:rsidRPr="007F0504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="007F0504">
              <w:rPr>
                <w:rFonts w:ascii="Verdana" w:hAnsi="Verdana"/>
                <w:iCs/>
              </w:rPr>
              <w:t xml:space="preserve"> 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863254" w:rsidRPr="007F0504">
              <w:rPr>
                <w:rFonts w:ascii="Verdana" w:hAnsi="Verdana"/>
                <w:iCs/>
              </w:rPr>
              <w:t>szkoleń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863254" w:rsidRPr="00863254">
              <w:rPr>
                <w:rFonts w:ascii="Verdana" w:hAnsi="Verdana"/>
                <w:iCs/>
              </w:rPr>
              <w:t>z zakresu planowania ścieżek kariery rozpoznawania potrzeb rozwojowych, planowania strategicznego i oceny rynku</w:t>
            </w:r>
            <w:r w:rsidR="003B75D2">
              <w:rPr>
                <w:rFonts w:ascii="Verdana" w:hAnsi="Verdana"/>
                <w:iCs/>
              </w:rPr>
              <w:t>, zrealizowanych w okresie ostatnich 3 lat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476A82E" w14:textId="77777777" w:rsidR="00346788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 w:rsidR="00346788"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 w:rsidR="00346788"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1CFCD891" w14:textId="214274AD" w:rsidR="005D643B" w:rsidRPr="00346788" w:rsidRDefault="005D643B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 w:rsidR="00346788">
              <w:rPr>
                <w:rFonts w:ascii="Verdana" w:hAnsi="Verdana"/>
              </w:rPr>
              <w:t>. w terminie ……………………..</w:t>
            </w:r>
          </w:p>
          <w:p w14:paraId="7883A635" w14:textId="004067A4" w:rsidR="005D643B" w:rsidRDefault="00346788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431A74EE" w14:textId="6B43C0A5" w:rsidR="00346788" w:rsidRDefault="00346788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45B862C3" w14:textId="77777777" w:rsidR="00346788" w:rsidRPr="00346788" w:rsidRDefault="00346788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37F4DA06" w14:textId="0BC2068E" w:rsidR="005D643B" w:rsidRPr="00A87FF1" w:rsidRDefault="005D643B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061A16C" w14:textId="4247135F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 xml:space="preserve">*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0428C" w14:textId="77777777" w:rsidR="00282E72" w:rsidRDefault="00282E72">
      <w:r>
        <w:separator/>
      </w:r>
    </w:p>
  </w:endnote>
  <w:endnote w:type="continuationSeparator" w:id="0">
    <w:p w14:paraId="2118017C" w14:textId="77777777" w:rsidR="00282E72" w:rsidRDefault="00282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CCBCC" w14:textId="77777777" w:rsidR="00282E72" w:rsidRDefault="00282E72">
      <w:r>
        <w:separator/>
      </w:r>
    </w:p>
  </w:footnote>
  <w:footnote w:type="continuationSeparator" w:id="0">
    <w:p w14:paraId="40C6D5F3" w14:textId="77777777" w:rsidR="00282E72" w:rsidRDefault="00282E72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BD85" w14:textId="77777777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  <w:r w:rsidRPr="00D017F8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4F4A9F20" wp14:editId="7CC778CC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31A608C7" w:rsidR="00C303B2" w:rsidRPr="00A844AF" w:rsidRDefault="00863254" w:rsidP="00863254">
    <w:pPr>
      <w:pStyle w:val="Nagwek"/>
      <w:jc w:val="center"/>
    </w:pP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0B7212B6" wp14:editId="32449979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0CC08A22" wp14:editId="517FDF4A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B03F9E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74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44EB"/>
    <w:rsid w:val="00045736"/>
    <w:rsid w:val="0006512A"/>
    <w:rsid w:val="00067509"/>
    <w:rsid w:val="000710B7"/>
    <w:rsid w:val="00090D0F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2328A0"/>
    <w:rsid w:val="00263CEB"/>
    <w:rsid w:val="00265684"/>
    <w:rsid w:val="00282E72"/>
    <w:rsid w:val="00283F76"/>
    <w:rsid w:val="0028660D"/>
    <w:rsid w:val="002939C4"/>
    <w:rsid w:val="002A7F51"/>
    <w:rsid w:val="002B253E"/>
    <w:rsid w:val="002E4884"/>
    <w:rsid w:val="002F6C4A"/>
    <w:rsid w:val="00346788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3A87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0504"/>
    <w:rsid w:val="007F6736"/>
    <w:rsid w:val="00800586"/>
    <w:rsid w:val="00810E6F"/>
    <w:rsid w:val="00813382"/>
    <w:rsid w:val="008539D0"/>
    <w:rsid w:val="00863254"/>
    <w:rsid w:val="00866510"/>
    <w:rsid w:val="008671A7"/>
    <w:rsid w:val="00875247"/>
    <w:rsid w:val="00895B8F"/>
    <w:rsid w:val="008D320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35BCD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1BAC"/>
    <w:rsid w:val="00D1547F"/>
    <w:rsid w:val="00D22664"/>
    <w:rsid w:val="00D67C47"/>
    <w:rsid w:val="00D93916"/>
    <w:rsid w:val="00DE7EDF"/>
    <w:rsid w:val="00E35DB9"/>
    <w:rsid w:val="00E36089"/>
    <w:rsid w:val="00E57D8D"/>
    <w:rsid w:val="00E74DEC"/>
    <w:rsid w:val="00E84376"/>
    <w:rsid w:val="00E97FEE"/>
    <w:rsid w:val="00EF3374"/>
    <w:rsid w:val="00F02E42"/>
    <w:rsid w:val="00F04CB8"/>
    <w:rsid w:val="00F0603B"/>
    <w:rsid w:val="00F21267"/>
    <w:rsid w:val="00F55B12"/>
    <w:rsid w:val="00F67296"/>
    <w:rsid w:val="00F71DAF"/>
    <w:rsid w:val="00F73A4C"/>
    <w:rsid w:val="00FA0093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  <w:style w:type="paragraph" w:styleId="Akapitzlist">
    <w:name w:val="List Paragraph"/>
    <w:basedOn w:val="Normalny"/>
    <w:uiPriority w:val="34"/>
    <w:qFormat/>
    <w:rsid w:val="00346788"/>
    <w:pPr>
      <w:ind w:left="720"/>
      <w:contextualSpacing/>
    </w:pPr>
  </w:style>
  <w:style w:type="character" w:styleId="Odwoaniedokomentarza">
    <w:name w:val="annotation reference"/>
    <w:rsid w:val="0034678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6788"/>
    <w:pPr>
      <w:suppressAutoHyphens/>
      <w:autoSpaceDN w:val="0"/>
      <w:textAlignment w:val="baseline"/>
    </w:pPr>
  </w:style>
  <w:style w:type="character" w:customStyle="1" w:styleId="TekstkomentarzaZnak">
    <w:name w:val="Tekst komentarza Znak"/>
    <w:basedOn w:val="Domylnaczcionkaakapitu"/>
    <w:link w:val="Tekstkomentarza"/>
    <w:rsid w:val="00346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217</Words>
  <Characters>1517</Characters>
  <Application>Microsoft Office Word</Application>
  <DocSecurity>0</DocSecurity>
  <Lines>54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2026-03-12T12:32:00Z</cp:lastPrinted>
  <dcterms:created xsi:type="dcterms:W3CDTF">2026-03-12T12:35:00Z</dcterms:created>
  <dcterms:modified xsi:type="dcterms:W3CDTF">2026-03-12T12:35:00Z</dcterms:modified>
</cp:coreProperties>
</file>