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351B1" w14:textId="10F9F74B" w:rsidR="00CF7835" w:rsidRPr="00493A9A" w:rsidRDefault="00482B00" w:rsidP="00CF7835">
      <w:pPr>
        <w:spacing w:after="600"/>
        <w:jc w:val="right"/>
      </w:pPr>
      <w:r w:rsidRPr="00493A9A">
        <w:t>Niepołomice</w:t>
      </w:r>
      <w:r w:rsidR="00CF7835" w:rsidRPr="00493A9A">
        <w:t xml:space="preserve"> dnia: </w:t>
      </w:r>
      <w:r w:rsidRPr="00493A9A">
        <w:t>2026-03-13</w:t>
      </w:r>
    </w:p>
    <w:p w14:paraId="5F01D36F" w14:textId="2B4C1088" w:rsidR="00CF7835" w:rsidRPr="00493A9A" w:rsidRDefault="00482B00" w:rsidP="00CF7835">
      <w:pPr>
        <w:spacing w:line="360" w:lineRule="auto"/>
        <w:rPr>
          <w:b/>
          <w:bCs/>
        </w:rPr>
      </w:pPr>
      <w:r w:rsidRPr="00493A9A">
        <w:rPr>
          <w:b/>
          <w:bCs/>
        </w:rPr>
        <w:t>GMINA NIEPOŁOMICE</w:t>
      </w:r>
    </w:p>
    <w:p w14:paraId="641924E2" w14:textId="047D1B76" w:rsidR="00CF7835" w:rsidRPr="00493A9A" w:rsidRDefault="00482B00" w:rsidP="00CF7835">
      <w:pPr>
        <w:spacing w:line="360" w:lineRule="auto"/>
      </w:pPr>
      <w:r w:rsidRPr="00493A9A">
        <w:t>Pl. Zwycięstwa</w:t>
      </w:r>
      <w:r w:rsidR="00CF7835" w:rsidRPr="00493A9A">
        <w:t xml:space="preserve"> </w:t>
      </w:r>
      <w:r w:rsidRPr="00493A9A">
        <w:t>13</w:t>
      </w:r>
    </w:p>
    <w:p w14:paraId="2D9CF016" w14:textId="6ED3BEF6" w:rsidR="00CF7835" w:rsidRPr="00493A9A" w:rsidRDefault="00482B00" w:rsidP="00493A9A">
      <w:r w:rsidRPr="00493A9A">
        <w:t>32-005</w:t>
      </w:r>
      <w:r w:rsidR="00CF7835" w:rsidRPr="00493A9A">
        <w:t xml:space="preserve"> </w:t>
      </w:r>
      <w:r w:rsidRPr="00493A9A"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493A9A" w14:paraId="10333D9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B3438C" w14:textId="77777777" w:rsidR="00CF7835" w:rsidRPr="00493A9A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493A9A">
              <w:rPr>
                <w:b/>
                <w:spacing w:val="20"/>
              </w:rPr>
              <w:t>INFORMACJA Z OTWARCIA OFERT</w:t>
            </w:r>
          </w:p>
        </w:tc>
      </w:tr>
    </w:tbl>
    <w:p w14:paraId="18CF44F1" w14:textId="77777777" w:rsidR="00CF7835" w:rsidRPr="00493A9A" w:rsidRDefault="00CF7835" w:rsidP="00CF7835">
      <w:pPr>
        <w:pStyle w:val="Nagwek"/>
        <w:tabs>
          <w:tab w:val="clear" w:pos="4536"/>
        </w:tabs>
        <w:spacing w:after="360"/>
      </w:pPr>
      <w:r w:rsidRPr="00493A9A">
        <w:tab/>
        <w:t xml:space="preserve"> </w:t>
      </w:r>
    </w:p>
    <w:p w14:paraId="62949F06" w14:textId="77777777" w:rsidR="00CF7835" w:rsidRPr="00493A9A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493A9A">
        <w:rPr>
          <w:rFonts w:eastAsia="Calibri"/>
          <w:lang w:eastAsia="en-US"/>
        </w:rPr>
        <w:t xml:space="preserve">Dotyczy </w:t>
      </w:r>
      <w:r w:rsidRPr="00493A9A">
        <w:t>postępowania o udzielenie zamówienia publicznego</w:t>
      </w:r>
      <w:r w:rsidRPr="00493A9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93A9A" w14:paraId="3C370319" w14:textId="77777777" w:rsidTr="000C1C6D">
        <w:tc>
          <w:tcPr>
            <w:tcW w:w="2269" w:type="dxa"/>
          </w:tcPr>
          <w:p w14:paraId="7AA5A256" w14:textId="77777777" w:rsidR="00CF7835" w:rsidRPr="00493A9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93A9A">
              <w:t>Nazwa zamówienia:</w:t>
            </w:r>
          </w:p>
        </w:tc>
        <w:tc>
          <w:tcPr>
            <w:tcW w:w="6803" w:type="dxa"/>
          </w:tcPr>
          <w:p w14:paraId="3F51B26E" w14:textId="099BF949" w:rsidR="00CF7835" w:rsidRPr="00493A9A" w:rsidRDefault="00482B0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93A9A">
              <w:rPr>
                <w:bCs/>
              </w:rPr>
              <w:t>Rozbudowa drogi gminnej nr 560360K ul. Grzybowej w km od 0+000 do km 0+636,50 w miejscowości Niepołomice, powiat wielicki, gmina Niepołomice</w:t>
            </w:r>
            <w:r w:rsidR="00CF7835" w:rsidRPr="00493A9A">
              <w:rPr>
                <w:bCs/>
              </w:rPr>
              <w:t>.</w:t>
            </w:r>
          </w:p>
        </w:tc>
      </w:tr>
      <w:tr w:rsidR="00482B00" w:rsidRPr="00493A9A" w14:paraId="732798A4" w14:textId="77777777" w:rsidTr="000C1B4F">
        <w:tc>
          <w:tcPr>
            <w:tcW w:w="2269" w:type="dxa"/>
          </w:tcPr>
          <w:p w14:paraId="7B72553C" w14:textId="77777777" w:rsidR="00482B00" w:rsidRPr="00493A9A" w:rsidRDefault="00482B00" w:rsidP="000C1B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93A9A">
              <w:t>Numer referencyjny:</w:t>
            </w:r>
          </w:p>
        </w:tc>
        <w:tc>
          <w:tcPr>
            <w:tcW w:w="6803" w:type="dxa"/>
          </w:tcPr>
          <w:p w14:paraId="6C3CCA3E" w14:textId="1992822A" w:rsidR="00482B00" w:rsidRPr="00493A9A" w:rsidRDefault="00482B00" w:rsidP="000C1B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93A9A">
              <w:rPr>
                <w:bCs/>
              </w:rPr>
              <w:t>ZP.271.8.2026</w:t>
            </w:r>
          </w:p>
        </w:tc>
      </w:tr>
    </w:tbl>
    <w:p w14:paraId="25EBA44D" w14:textId="77C538B0" w:rsidR="00D665F5" w:rsidRPr="00493A9A" w:rsidRDefault="00D665F5" w:rsidP="00493A9A">
      <w:pPr>
        <w:spacing w:line="360" w:lineRule="auto"/>
        <w:jc w:val="both"/>
      </w:pPr>
      <w:r w:rsidRPr="00493A9A">
        <w:t>Zamawiający, działając na podstawie art. 22</w:t>
      </w:r>
      <w:r w:rsidR="00601802" w:rsidRPr="00493A9A">
        <w:t>2</w:t>
      </w:r>
      <w:r w:rsidRPr="00493A9A">
        <w:t xml:space="preserve"> ust. 5 </w:t>
      </w:r>
      <w:r w:rsidRPr="00493A9A">
        <w:rPr>
          <w:bCs/>
        </w:rPr>
        <w:t>ustawy z dnia 11 września 2019r. Prawo zamówień publicznych</w:t>
      </w:r>
      <w:r w:rsidRPr="00493A9A">
        <w:t xml:space="preserve"> </w:t>
      </w:r>
      <w:r w:rsidR="00482B00" w:rsidRPr="00493A9A">
        <w:t>(</w:t>
      </w:r>
      <w:proofErr w:type="spellStart"/>
      <w:r w:rsidR="00482B00" w:rsidRPr="00493A9A">
        <w:t>t.j</w:t>
      </w:r>
      <w:proofErr w:type="spellEnd"/>
      <w:r w:rsidR="00482B00" w:rsidRPr="00493A9A">
        <w:t>. Dz. U. z 2024 r. poz. 1320 z</w:t>
      </w:r>
      <w:r w:rsidR="00493A9A">
        <w:t>e</w:t>
      </w:r>
      <w:r w:rsidR="00482B00" w:rsidRPr="00493A9A">
        <w:t>. zm.)</w:t>
      </w:r>
      <w:r w:rsidR="00490DC0" w:rsidRPr="00493A9A">
        <w:t xml:space="preserve"> </w:t>
      </w:r>
      <w:r w:rsidRPr="00493A9A">
        <w:t>udostępnia</w:t>
      </w:r>
      <w:r w:rsidR="00F95C33" w:rsidRPr="00493A9A">
        <w:t xml:space="preserve"> </w:t>
      </w:r>
      <w:r w:rsidR="004C7E9B" w:rsidRPr="00493A9A">
        <w:t>informacj</w:t>
      </w:r>
      <w:r w:rsidR="00577BC6" w:rsidRPr="00493A9A">
        <w:t>ę</w:t>
      </w:r>
      <w:r w:rsidR="00035488" w:rsidRPr="00493A9A">
        <w:t xml:space="preserve"> z otwarcia ofert</w:t>
      </w:r>
      <w:r w:rsidR="00577BC6" w:rsidRPr="00493A9A">
        <w:t>.</w:t>
      </w:r>
    </w:p>
    <w:p w14:paraId="5C0AD1BF" w14:textId="74B08B04" w:rsidR="00A80738" w:rsidRPr="00493A9A" w:rsidRDefault="00D665F5" w:rsidP="00CF7835">
      <w:pPr>
        <w:spacing w:before="120" w:after="120" w:line="360" w:lineRule="auto"/>
        <w:jc w:val="both"/>
      </w:pPr>
      <w:r w:rsidRPr="00493A9A">
        <w:t>Podczas otwarcia ofert, mającego miejsce</w:t>
      </w:r>
      <w:r w:rsidR="00FF4AB1" w:rsidRPr="00493A9A">
        <w:t xml:space="preserve"> w dniu </w:t>
      </w:r>
      <w:r w:rsidR="00482B00" w:rsidRPr="00493A9A">
        <w:t>13/03/2026</w:t>
      </w:r>
      <w:r w:rsidR="00FF4AB1" w:rsidRPr="00493A9A">
        <w:t xml:space="preserve"> o godz. </w:t>
      </w:r>
      <w:r w:rsidR="00482B00" w:rsidRPr="00493A9A">
        <w:t>08:30</w:t>
      </w:r>
      <w:r w:rsidRPr="00493A9A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528"/>
        <w:gridCol w:w="2268"/>
      </w:tblGrid>
      <w:tr w:rsidR="00D665F5" w:rsidRPr="00493A9A" w14:paraId="69D1F00F" w14:textId="77777777" w:rsidTr="00493A9A">
        <w:tc>
          <w:tcPr>
            <w:tcW w:w="1276" w:type="dxa"/>
            <w:shd w:val="clear" w:color="auto" w:fill="F2F2F2"/>
            <w:vAlign w:val="center"/>
          </w:tcPr>
          <w:p w14:paraId="261D79EF" w14:textId="77777777" w:rsidR="00D665F5" w:rsidRPr="00493A9A" w:rsidRDefault="00960CEB" w:rsidP="003F57CD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O</w:t>
            </w:r>
            <w:r w:rsidR="00D665F5" w:rsidRPr="00493A9A">
              <w:rPr>
                <w:sz w:val="18"/>
                <w:szCs w:val="18"/>
              </w:rPr>
              <w:t>fert</w:t>
            </w:r>
            <w:r w:rsidRPr="00493A9A">
              <w:rPr>
                <w:sz w:val="18"/>
                <w:szCs w:val="18"/>
              </w:rPr>
              <w:t>a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53DB8EBB" w14:textId="77777777" w:rsidR="00D665F5" w:rsidRPr="00493A9A" w:rsidRDefault="00D665F5" w:rsidP="003F57CD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Nazwa</w:t>
            </w:r>
            <w:r w:rsidR="003F57CD"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28FF6BA9" w14:textId="77777777" w:rsidR="00D665F5" w:rsidRPr="00493A9A" w:rsidRDefault="00D665F5" w:rsidP="003F57CD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Cena oferty</w:t>
            </w:r>
          </w:p>
        </w:tc>
      </w:tr>
      <w:tr w:rsidR="00482B00" w:rsidRPr="00493A9A" w14:paraId="146694C3" w14:textId="77777777" w:rsidTr="00493A9A">
        <w:tc>
          <w:tcPr>
            <w:tcW w:w="1276" w:type="dxa"/>
            <w:vAlign w:val="center"/>
          </w:tcPr>
          <w:p w14:paraId="6C0C6C97" w14:textId="5E0766A6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1</w:t>
            </w:r>
          </w:p>
        </w:tc>
        <w:tc>
          <w:tcPr>
            <w:tcW w:w="5528" w:type="dxa"/>
          </w:tcPr>
          <w:p w14:paraId="33AEC6CE" w14:textId="771832BF" w:rsidR="00482B00" w:rsidRP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Przedsiębiorstwo Drogowo-Mostowe "LIMDROG" Sp. z o.o.</w:t>
            </w:r>
          </w:p>
          <w:p w14:paraId="530DA0AE" w14:textId="64BDD1BC" w:rsidR="00482B00" w:rsidRPr="00493A9A" w:rsidRDefault="00482B00" w:rsidP="000C1B4F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ul. Matki Boskiej Bolesnej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87</w:t>
            </w:r>
            <w:r w:rsidRPr="00493A9A">
              <w:rPr>
                <w:sz w:val="18"/>
                <w:szCs w:val="18"/>
              </w:rPr>
              <w:t xml:space="preserve"> </w:t>
            </w:r>
          </w:p>
          <w:p w14:paraId="4CDA16DD" w14:textId="7CA8754F" w:rsidR="00482B00" w:rsidRPr="00493A9A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34-600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Limanowa</w:t>
            </w:r>
          </w:p>
        </w:tc>
        <w:tc>
          <w:tcPr>
            <w:tcW w:w="2268" w:type="dxa"/>
            <w:vAlign w:val="center"/>
          </w:tcPr>
          <w:p w14:paraId="65AC0C73" w14:textId="2AFA5D8C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3 148 148.00 zł</w:t>
            </w:r>
          </w:p>
        </w:tc>
      </w:tr>
      <w:tr w:rsidR="00482B00" w:rsidRPr="00493A9A" w14:paraId="6E25A1AA" w14:textId="77777777" w:rsidTr="00493A9A">
        <w:tc>
          <w:tcPr>
            <w:tcW w:w="1276" w:type="dxa"/>
            <w:vAlign w:val="center"/>
          </w:tcPr>
          <w:p w14:paraId="61E39814" w14:textId="0FFD3387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2</w:t>
            </w:r>
          </w:p>
        </w:tc>
        <w:tc>
          <w:tcPr>
            <w:tcW w:w="5528" w:type="dxa"/>
          </w:tcPr>
          <w:p w14:paraId="734E1765" w14:textId="6668B840" w:rsidR="00482B00" w:rsidRP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Firma Budowlana "BRUKMAN" Roman Staroń</w:t>
            </w:r>
          </w:p>
          <w:p w14:paraId="15E47F9F" w14:textId="7EE5588A" w:rsidR="00482B00" w:rsidRPr="00493A9A" w:rsidRDefault="00493A9A" w:rsidP="000C1B4F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Ul. </w:t>
            </w:r>
            <w:r w:rsidR="00482B00" w:rsidRPr="00493A9A">
              <w:rPr>
                <w:sz w:val="18"/>
                <w:szCs w:val="18"/>
              </w:rPr>
              <w:t>Krakowska</w:t>
            </w:r>
            <w:r w:rsidR="00482B00" w:rsidRPr="00493A9A">
              <w:rPr>
                <w:sz w:val="18"/>
                <w:szCs w:val="18"/>
              </w:rPr>
              <w:t xml:space="preserve"> </w:t>
            </w:r>
            <w:r w:rsidR="00482B00" w:rsidRPr="00493A9A">
              <w:rPr>
                <w:sz w:val="18"/>
                <w:szCs w:val="18"/>
              </w:rPr>
              <w:t>212</w:t>
            </w:r>
            <w:r w:rsidR="00482B00" w:rsidRPr="00493A9A">
              <w:rPr>
                <w:sz w:val="18"/>
                <w:szCs w:val="18"/>
              </w:rPr>
              <w:t xml:space="preserve"> </w:t>
            </w:r>
          </w:p>
          <w:p w14:paraId="7A00A909" w14:textId="42565F2F" w:rsidR="00482B00" w:rsidRPr="00493A9A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32-065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Krzeszowice</w:t>
            </w:r>
          </w:p>
        </w:tc>
        <w:tc>
          <w:tcPr>
            <w:tcW w:w="2268" w:type="dxa"/>
            <w:vAlign w:val="center"/>
          </w:tcPr>
          <w:p w14:paraId="0661B9E8" w14:textId="22AAD15C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4 080 418.36 zł</w:t>
            </w:r>
          </w:p>
        </w:tc>
      </w:tr>
      <w:tr w:rsidR="00482B00" w:rsidRPr="00493A9A" w14:paraId="7B18D7C2" w14:textId="77777777" w:rsidTr="00493A9A">
        <w:tc>
          <w:tcPr>
            <w:tcW w:w="1276" w:type="dxa"/>
            <w:vAlign w:val="center"/>
          </w:tcPr>
          <w:p w14:paraId="0E2E7BA9" w14:textId="1CEFEE33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</w:t>
            </w:r>
          </w:p>
        </w:tc>
        <w:tc>
          <w:tcPr>
            <w:tcW w:w="5528" w:type="dxa"/>
          </w:tcPr>
          <w:p w14:paraId="284AAF94" w14:textId="6813D16F" w:rsidR="00482B00" w:rsidRP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Firma Handlowo Usługowa WANTA Piotr </w:t>
            </w:r>
            <w:proofErr w:type="spellStart"/>
            <w:r w:rsidRPr="00493A9A">
              <w:rPr>
                <w:sz w:val="18"/>
                <w:szCs w:val="18"/>
              </w:rPr>
              <w:t>Zębol</w:t>
            </w:r>
            <w:proofErr w:type="spellEnd"/>
          </w:p>
          <w:p w14:paraId="543E888C" w14:textId="48464412" w:rsidR="00482B00" w:rsidRPr="00493A9A" w:rsidRDefault="00493A9A" w:rsidP="000C1B4F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Ul. </w:t>
            </w:r>
            <w:proofErr w:type="spellStart"/>
            <w:r w:rsidR="00482B00" w:rsidRPr="00493A9A">
              <w:rPr>
                <w:sz w:val="18"/>
                <w:szCs w:val="18"/>
              </w:rPr>
              <w:t>Malejowska</w:t>
            </w:r>
            <w:proofErr w:type="spellEnd"/>
            <w:r w:rsidR="00482B00" w:rsidRPr="00493A9A">
              <w:rPr>
                <w:sz w:val="18"/>
                <w:szCs w:val="18"/>
              </w:rPr>
              <w:t xml:space="preserve"> </w:t>
            </w:r>
            <w:r w:rsidR="00482B00" w:rsidRPr="00493A9A">
              <w:rPr>
                <w:sz w:val="18"/>
                <w:szCs w:val="18"/>
              </w:rPr>
              <w:t>90</w:t>
            </w:r>
            <w:r w:rsidR="00482B00" w:rsidRPr="00493A9A">
              <w:rPr>
                <w:sz w:val="18"/>
                <w:szCs w:val="18"/>
              </w:rPr>
              <w:t xml:space="preserve"> </w:t>
            </w:r>
          </w:p>
          <w:p w14:paraId="7E093D25" w14:textId="056C889B" w:rsidR="00482B00" w:rsidRPr="00493A9A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34-240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Jordanów</w:t>
            </w:r>
          </w:p>
        </w:tc>
        <w:tc>
          <w:tcPr>
            <w:tcW w:w="2268" w:type="dxa"/>
            <w:vAlign w:val="center"/>
          </w:tcPr>
          <w:p w14:paraId="437BAFEC" w14:textId="2871E145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4 091 954.69 zł</w:t>
            </w:r>
          </w:p>
        </w:tc>
      </w:tr>
      <w:tr w:rsidR="00482B00" w:rsidRPr="00493A9A" w14:paraId="408C0721" w14:textId="77777777" w:rsidTr="00493A9A">
        <w:tc>
          <w:tcPr>
            <w:tcW w:w="1276" w:type="dxa"/>
            <w:vAlign w:val="center"/>
          </w:tcPr>
          <w:p w14:paraId="33DBD4CE" w14:textId="5BE20032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4</w:t>
            </w:r>
          </w:p>
        </w:tc>
        <w:tc>
          <w:tcPr>
            <w:tcW w:w="5528" w:type="dxa"/>
          </w:tcPr>
          <w:p w14:paraId="137FBA48" w14:textId="781AABB1" w:rsidR="00482B00" w:rsidRP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proofErr w:type="spellStart"/>
            <w:r w:rsidRPr="00493A9A">
              <w:rPr>
                <w:sz w:val="18"/>
                <w:szCs w:val="18"/>
              </w:rPr>
              <w:t>Sarivo</w:t>
            </w:r>
            <w:proofErr w:type="spellEnd"/>
            <w:r w:rsidRPr="00493A9A">
              <w:rPr>
                <w:sz w:val="18"/>
                <w:szCs w:val="18"/>
              </w:rPr>
              <w:t xml:space="preserve"> Infrastruktura Sp .z o.o.</w:t>
            </w:r>
          </w:p>
          <w:p w14:paraId="261A0EA9" w14:textId="747384D1" w:rsidR="00482B00" w:rsidRPr="00493A9A" w:rsidRDefault="00493A9A" w:rsidP="000C1B4F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Ul. </w:t>
            </w:r>
            <w:r w:rsidR="00482B00" w:rsidRPr="00493A9A">
              <w:rPr>
                <w:sz w:val="18"/>
                <w:szCs w:val="18"/>
              </w:rPr>
              <w:t xml:space="preserve">Christo </w:t>
            </w:r>
            <w:proofErr w:type="spellStart"/>
            <w:r w:rsidR="00482B00" w:rsidRPr="00493A9A">
              <w:rPr>
                <w:sz w:val="18"/>
                <w:szCs w:val="18"/>
              </w:rPr>
              <w:t>Botewa</w:t>
            </w:r>
            <w:proofErr w:type="spellEnd"/>
            <w:r w:rsidR="00482B00" w:rsidRPr="00493A9A">
              <w:rPr>
                <w:sz w:val="18"/>
                <w:szCs w:val="18"/>
              </w:rPr>
              <w:t xml:space="preserve"> </w:t>
            </w:r>
            <w:r w:rsidR="00482B00" w:rsidRPr="00493A9A">
              <w:rPr>
                <w:sz w:val="18"/>
                <w:szCs w:val="18"/>
              </w:rPr>
              <w:t>14</w:t>
            </w:r>
            <w:r w:rsidR="00482B00" w:rsidRPr="00493A9A">
              <w:rPr>
                <w:sz w:val="18"/>
                <w:szCs w:val="18"/>
              </w:rPr>
              <w:t xml:space="preserve"> </w:t>
            </w:r>
          </w:p>
          <w:p w14:paraId="50B12D34" w14:textId="0537D738" w:rsidR="00482B00" w:rsidRPr="00493A9A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30-798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14:paraId="38200C7E" w14:textId="4C62B006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3 932 779.32 zł</w:t>
            </w:r>
          </w:p>
        </w:tc>
      </w:tr>
      <w:tr w:rsidR="00482B00" w:rsidRPr="00493A9A" w14:paraId="437A1089" w14:textId="77777777" w:rsidTr="00493A9A">
        <w:tc>
          <w:tcPr>
            <w:tcW w:w="1276" w:type="dxa"/>
            <w:vAlign w:val="center"/>
          </w:tcPr>
          <w:p w14:paraId="0107BB7D" w14:textId="7432BC27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5</w:t>
            </w:r>
          </w:p>
        </w:tc>
        <w:tc>
          <w:tcPr>
            <w:tcW w:w="5528" w:type="dxa"/>
          </w:tcPr>
          <w:p w14:paraId="20B04DB4" w14:textId="45F25638" w:rsidR="00482B00" w:rsidRP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 AG System </w:t>
            </w:r>
            <w:r w:rsidR="00493A9A" w:rsidRPr="00493A9A">
              <w:rPr>
                <w:sz w:val="18"/>
                <w:szCs w:val="18"/>
              </w:rPr>
              <w:t>Sp. z o.o.</w:t>
            </w:r>
          </w:p>
          <w:p w14:paraId="26A1BB13" w14:textId="547719AC" w:rsidR="00482B00" w:rsidRPr="00493A9A" w:rsidRDefault="00493A9A" w:rsidP="000C1B4F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Ul. </w:t>
            </w:r>
            <w:r w:rsidR="00482B00" w:rsidRPr="00493A9A">
              <w:rPr>
                <w:sz w:val="18"/>
                <w:szCs w:val="18"/>
              </w:rPr>
              <w:t>Senatorska</w:t>
            </w:r>
            <w:r w:rsidR="00482B00" w:rsidRPr="00493A9A">
              <w:rPr>
                <w:sz w:val="18"/>
                <w:szCs w:val="18"/>
              </w:rPr>
              <w:t xml:space="preserve"> </w:t>
            </w:r>
            <w:r w:rsidR="00482B00" w:rsidRPr="00493A9A">
              <w:rPr>
                <w:sz w:val="18"/>
                <w:szCs w:val="18"/>
              </w:rPr>
              <w:t>15</w:t>
            </w:r>
            <w:r w:rsidR="00482B00" w:rsidRPr="00493A9A">
              <w:rPr>
                <w:sz w:val="18"/>
                <w:szCs w:val="18"/>
              </w:rPr>
              <w:t xml:space="preserve"> </w:t>
            </w:r>
          </w:p>
          <w:p w14:paraId="25928E39" w14:textId="25D6F2B0" w:rsidR="00482B00" w:rsidRPr="00493A9A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30-106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14:paraId="0266F964" w14:textId="3C6B9C34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4 276 710.00 zł</w:t>
            </w:r>
          </w:p>
        </w:tc>
      </w:tr>
      <w:tr w:rsidR="00482B00" w:rsidRPr="00493A9A" w14:paraId="611DEC7E" w14:textId="77777777" w:rsidTr="00493A9A">
        <w:tc>
          <w:tcPr>
            <w:tcW w:w="1276" w:type="dxa"/>
            <w:vAlign w:val="center"/>
          </w:tcPr>
          <w:p w14:paraId="07544139" w14:textId="1797AEAB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6</w:t>
            </w:r>
          </w:p>
        </w:tc>
        <w:tc>
          <w:tcPr>
            <w:tcW w:w="5528" w:type="dxa"/>
          </w:tcPr>
          <w:p w14:paraId="4656E260" w14:textId="7AC77192" w:rsidR="00482B00" w:rsidRP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INSTBUD Sp. z o. o.</w:t>
            </w:r>
          </w:p>
          <w:p w14:paraId="0E375F56" w14:textId="08BBFE28" w:rsidR="00482B00" w:rsidRPr="00493A9A" w:rsidRDefault="00493A9A" w:rsidP="000C1B4F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Ul. </w:t>
            </w:r>
            <w:r w:rsidR="00482B00" w:rsidRPr="00493A9A">
              <w:rPr>
                <w:sz w:val="18"/>
                <w:szCs w:val="18"/>
              </w:rPr>
              <w:t>Przemysłowa</w:t>
            </w:r>
            <w:r w:rsidR="00482B00" w:rsidRPr="00493A9A">
              <w:rPr>
                <w:sz w:val="18"/>
                <w:szCs w:val="18"/>
              </w:rPr>
              <w:t xml:space="preserve"> </w:t>
            </w:r>
            <w:r w:rsidR="00482B00" w:rsidRPr="00493A9A">
              <w:rPr>
                <w:sz w:val="18"/>
                <w:szCs w:val="18"/>
              </w:rPr>
              <w:t>3</w:t>
            </w:r>
            <w:r w:rsidR="00482B00" w:rsidRPr="00493A9A">
              <w:rPr>
                <w:sz w:val="18"/>
                <w:szCs w:val="18"/>
              </w:rPr>
              <w:t xml:space="preserve"> </w:t>
            </w:r>
          </w:p>
          <w:p w14:paraId="7D510D47" w14:textId="0CE597BA" w:rsidR="00482B00" w:rsidRPr="00493A9A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32-420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Gdów</w:t>
            </w:r>
          </w:p>
        </w:tc>
        <w:tc>
          <w:tcPr>
            <w:tcW w:w="2268" w:type="dxa"/>
            <w:vAlign w:val="center"/>
          </w:tcPr>
          <w:p w14:paraId="29774EFC" w14:textId="4B05D561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3 161 100.00 zł</w:t>
            </w:r>
          </w:p>
        </w:tc>
      </w:tr>
      <w:tr w:rsidR="00482B00" w:rsidRPr="00493A9A" w14:paraId="5BF6DF09" w14:textId="77777777" w:rsidTr="00493A9A">
        <w:tc>
          <w:tcPr>
            <w:tcW w:w="1276" w:type="dxa"/>
            <w:vAlign w:val="center"/>
          </w:tcPr>
          <w:p w14:paraId="39D7D862" w14:textId="6509CD69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7</w:t>
            </w:r>
          </w:p>
        </w:tc>
        <w:tc>
          <w:tcPr>
            <w:tcW w:w="5528" w:type="dxa"/>
          </w:tcPr>
          <w:p w14:paraId="698E464A" w14:textId="77777777" w:rsidR="00493A9A" w:rsidRPr="00493A9A" w:rsidRDefault="00493A9A" w:rsidP="00493A9A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Konsorcjum:</w:t>
            </w:r>
          </w:p>
          <w:p w14:paraId="122B7AAC" w14:textId="77777777" w:rsidR="00493A9A" w:rsidRPr="00493A9A" w:rsidRDefault="00493A9A" w:rsidP="00493A9A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Lider: P-BUD Przemysław Birkowski</w:t>
            </w:r>
          </w:p>
          <w:p w14:paraId="290DE0A4" w14:textId="77777777" w:rsidR="00493A9A" w:rsidRPr="00493A9A" w:rsidRDefault="00493A9A" w:rsidP="00493A9A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Zawada 86 </w:t>
            </w:r>
          </w:p>
          <w:p w14:paraId="146FCA59" w14:textId="77777777" w:rsidR="00493A9A" w:rsidRPr="00493A9A" w:rsidRDefault="00493A9A" w:rsidP="00493A9A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32-700 Bochnia </w:t>
            </w:r>
          </w:p>
          <w:p w14:paraId="1FB278D9" w14:textId="77777777" w:rsidR="00493A9A" w:rsidRPr="00493A9A" w:rsidRDefault="00493A9A" w:rsidP="00493A9A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Partner: </w:t>
            </w:r>
          </w:p>
          <w:p w14:paraId="1CD2DF5F" w14:textId="77777777" w:rsidR="00493A9A" w:rsidRPr="00493A9A" w:rsidRDefault="00493A9A" w:rsidP="00493A9A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R-BUD Firma Usługowo – Transportowo – Handlowa Ryszard  Birkowski</w:t>
            </w:r>
          </w:p>
          <w:p w14:paraId="60CFFE60" w14:textId="77777777" w:rsidR="00493A9A" w:rsidRPr="00493A9A" w:rsidRDefault="00493A9A" w:rsidP="00493A9A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Zawada 86 </w:t>
            </w:r>
          </w:p>
          <w:p w14:paraId="12D896F2" w14:textId="265E91ED" w:rsidR="00482B00" w:rsidRPr="00493A9A" w:rsidRDefault="00493A9A" w:rsidP="00493A9A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32-700 Bochnia</w:t>
            </w:r>
          </w:p>
        </w:tc>
        <w:tc>
          <w:tcPr>
            <w:tcW w:w="2268" w:type="dxa"/>
            <w:vAlign w:val="center"/>
          </w:tcPr>
          <w:p w14:paraId="1A236C1A" w14:textId="697DA3F5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3 243 496.36 zł</w:t>
            </w:r>
          </w:p>
        </w:tc>
      </w:tr>
      <w:tr w:rsidR="00482B00" w:rsidRPr="00493A9A" w14:paraId="16E8E094" w14:textId="77777777" w:rsidTr="00493A9A">
        <w:tc>
          <w:tcPr>
            <w:tcW w:w="1276" w:type="dxa"/>
            <w:vAlign w:val="center"/>
          </w:tcPr>
          <w:p w14:paraId="1407CB5E" w14:textId="3122D962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5528" w:type="dxa"/>
          </w:tcPr>
          <w:p w14:paraId="0A119511" w14:textId="3D8203B1" w:rsidR="00482B00" w:rsidRP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Firma Usługowa ERMIKA Roman Mika</w:t>
            </w:r>
          </w:p>
          <w:p w14:paraId="5F905E54" w14:textId="4AD3D493" w:rsidR="00482B00" w:rsidRPr="00493A9A" w:rsidRDefault="00482B00" w:rsidP="000C1B4F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Wierzchosławice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855B</w:t>
            </w:r>
            <w:r w:rsidRPr="00493A9A">
              <w:rPr>
                <w:sz w:val="18"/>
                <w:szCs w:val="18"/>
              </w:rPr>
              <w:t xml:space="preserve"> </w:t>
            </w:r>
          </w:p>
          <w:p w14:paraId="407F9C59" w14:textId="1CB99F70" w:rsidR="00482B00" w:rsidRPr="00493A9A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33-122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Wierzchosławice</w:t>
            </w:r>
          </w:p>
        </w:tc>
        <w:tc>
          <w:tcPr>
            <w:tcW w:w="2268" w:type="dxa"/>
            <w:vAlign w:val="center"/>
          </w:tcPr>
          <w:p w14:paraId="7A9DE862" w14:textId="0FBF0F82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2 986 276.15 zł</w:t>
            </w:r>
          </w:p>
        </w:tc>
      </w:tr>
      <w:tr w:rsidR="00482B00" w:rsidRPr="00493A9A" w14:paraId="2E5AFAF5" w14:textId="77777777" w:rsidTr="00493A9A">
        <w:tc>
          <w:tcPr>
            <w:tcW w:w="1276" w:type="dxa"/>
            <w:vAlign w:val="center"/>
          </w:tcPr>
          <w:p w14:paraId="2FC2AEF7" w14:textId="6BF0DCC3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9</w:t>
            </w:r>
          </w:p>
        </w:tc>
        <w:tc>
          <w:tcPr>
            <w:tcW w:w="5528" w:type="dxa"/>
          </w:tcPr>
          <w:p w14:paraId="5ABF112C" w14:textId="714A8C6F" w:rsidR="00482B00" w:rsidRP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Strabag Infrastruktura Południe Sp. z o. o.</w:t>
            </w:r>
          </w:p>
          <w:p w14:paraId="6F029DD9" w14:textId="33C8B259" w:rsidR="00482B00" w:rsidRPr="00493A9A" w:rsidRDefault="00493A9A" w:rsidP="000C1B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482B00" w:rsidRPr="00493A9A">
              <w:rPr>
                <w:sz w:val="18"/>
                <w:szCs w:val="18"/>
              </w:rPr>
              <w:t>Wyścigowa</w:t>
            </w:r>
            <w:r w:rsidR="00482B00" w:rsidRPr="00493A9A">
              <w:rPr>
                <w:sz w:val="18"/>
                <w:szCs w:val="18"/>
              </w:rPr>
              <w:t xml:space="preserve"> </w:t>
            </w:r>
            <w:r w:rsidR="00482B00" w:rsidRPr="00493A9A">
              <w:rPr>
                <w:sz w:val="18"/>
                <w:szCs w:val="18"/>
              </w:rPr>
              <w:t>58</w:t>
            </w:r>
            <w:r w:rsidR="00482B00" w:rsidRPr="00493A9A">
              <w:rPr>
                <w:sz w:val="18"/>
                <w:szCs w:val="18"/>
              </w:rPr>
              <w:t xml:space="preserve"> </w:t>
            </w:r>
          </w:p>
          <w:p w14:paraId="526E7801" w14:textId="1E7FE5F1" w:rsidR="00482B00" w:rsidRPr="00493A9A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53-012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vAlign w:val="center"/>
          </w:tcPr>
          <w:p w14:paraId="72FEA709" w14:textId="787BC7F9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3 797 837.00 zł</w:t>
            </w:r>
          </w:p>
        </w:tc>
      </w:tr>
      <w:tr w:rsidR="00482B00" w:rsidRPr="00493A9A" w14:paraId="67B22409" w14:textId="77777777" w:rsidTr="00493A9A">
        <w:tc>
          <w:tcPr>
            <w:tcW w:w="1276" w:type="dxa"/>
            <w:vAlign w:val="center"/>
          </w:tcPr>
          <w:p w14:paraId="3FB39896" w14:textId="56DEC79A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10</w:t>
            </w:r>
          </w:p>
        </w:tc>
        <w:tc>
          <w:tcPr>
            <w:tcW w:w="5528" w:type="dxa"/>
          </w:tcPr>
          <w:p w14:paraId="67F19984" w14:textId="205A93EB" w:rsidR="00482B00" w:rsidRP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AMTC POLAND </w:t>
            </w:r>
            <w:r w:rsidR="00493A9A" w:rsidRPr="00493A9A">
              <w:rPr>
                <w:sz w:val="18"/>
                <w:szCs w:val="18"/>
              </w:rPr>
              <w:t>Sp. z o. o.</w:t>
            </w:r>
          </w:p>
          <w:p w14:paraId="3A9B53CA" w14:textId="60FCE449" w:rsidR="00482B00" w:rsidRPr="00493A9A" w:rsidRDefault="00482B00" w:rsidP="000C1B4F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ul. Młodzieży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9D</w:t>
            </w:r>
            <w:r w:rsidRPr="00493A9A">
              <w:rPr>
                <w:sz w:val="18"/>
                <w:szCs w:val="18"/>
              </w:rPr>
              <w:t xml:space="preserve"> </w:t>
            </w:r>
          </w:p>
          <w:p w14:paraId="73EA495E" w14:textId="588FF878" w:rsidR="00482B00" w:rsidRPr="00493A9A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30-829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14:paraId="7E0D84F2" w14:textId="64472A89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3 936 840.98 zł</w:t>
            </w:r>
          </w:p>
        </w:tc>
      </w:tr>
      <w:tr w:rsidR="00482B00" w:rsidRPr="00493A9A" w14:paraId="0BC9BE0E" w14:textId="77777777" w:rsidTr="00493A9A">
        <w:tc>
          <w:tcPr>
            <w:tcW w:w="1276" w:type="dxa"/>
            <w:vAlign w:val="center"/>
          </w:tcPr>
          <w:p w14:paraId="1937C7F4" w14:textId="15B058E9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11</w:t>
            </w:r>
          </w:p>
        </w:tc>
        <w:tc>
          <w:tcPr>
            <w:tcW w:w="5528" w:type="dxa"/>
          </w:tcPr>
          <w:p w14:paraId="733E2DE7" w14:textId="77777777" w:rsid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Konsorcjum</w:t>
            </w:r>
            <w:r w:rsidR="00493A9A">
              <w:rPr>
                <w:sz w:val="18"/>
                <w:szCs w:val="18"/>
              </w:rPr>
              <w:t>:</w:t>
            </w:r>
          </w:p>
          <w:p w14:paraId="0BFE8AA0" w14:textId="5CCF3C6B" w:rsidR="00482B00" w:rsidRPr="00493A9A" w:rsidRDefault="00493A9A" w:rsidP="000C1B4F">
            <w:pPr>
              <w:spacing w:before="8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="00482B00" w:rsidRPr="00493A9A">
              <w:rPr>
                <w:sz w:val="18"/>
                <w:szCs w:val="18"/>
              </w:rPr>
              <w:t>ider: PROFEXIM Spółka jawna H. J. Duda</w:t>
            </w:r>
          </w:p>
          <w:p w14:paraId="3F18CB55" w14:textId="362500A4" w:rsidR="00482B00" w:rsidRPr="00493A9A" w:rsidRDefault="00493A9A" w:rsidP="000C1B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482B00" w:rsidRPr="00493A9A">
              <w:rPr>
                <w:sz w:val="18"/>
                <w:szCs w:val="18"/>
              </w:rPr>
              <w:t>Chodkiewicza</w:t>
            </w:r>
            <w:r w:rsidR="00482B00" w:rsidRPr="00493A9A">
              <w:rPr>
                <w:sz w:val="18"/>
                <w:szCs w:val="18"/>
              </w:rPr>
              <w:t xml:space="preserve"> </w:t>
            </w:r>
            <w:r w:rsidR="00482B00" w:rsidRPr="00493A9A">
              <w:rPr>
                <w:sz w:val="18"/>
                <w:szCs w:val="18"/>
              </w:rPr>
              <w:t>9/4</w:t>
            </w:r>
            <w:r w:rsidR="00482B00" w:rsidRPr="00493A9A">
              <w:rPr>
                <w:sz w:val="18"/>
                <w:szCs w:val="18"/>
              </w:rPr>
              <w:t xml:space="preserve"> </w:t>
            </w:r>
          </w:p>
          <w:p w14:paraId="57D6EBBA" w14:textId="77777777" w:rsidR="00482B00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31-532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Kraków</w:t>
            </w:r>
          </w:p>
          <w:p w14:paraId="03902C7B" w14:textId="77777777" w:rsidR="00493A9A" w:rsidRDefault="00493A9A" w:rsidP="000C1B4F">
            <w:pPr>
              <w:spacing w:after="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Partner: </w:t>
            </w:r>
            <w:proofErr w:type="spellStart"/>
            <w:r>
              <w:rPr>
                <w:sz w:val="18"/>
                <w:szCs w:val="18"/>
              </w:rPr>
              <w:t>PRODiM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Sp. z o. o.</w:t>
            </w:r>
          </w:p>
          <w:p w14:paraId="5F7F271C" w14:textId="77777777" w:rsidR="00493A9A" w:rsidRDefault="00493A9A" w:rsidP="000C1B4F">
            <w:pPr>
              <w:spacing w:after="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Blokowa 14</w:t>
            </w:r>
          </w:p>
          <w:p w14:paraId="353D3FFD" w14:textId="58550836" w:rsidR="00493A9A" w:rsidRPr="00493A9A" w:rsidRDefault="00493A9A" w:rsidP="000C1B4F">
            <w:pPr>
              <w:spacing w:after="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31-752 Kraków</w:t>
            </w:r>
          </w:p>
        </w:tc>
        <w:tc>
          <w:tcPr>
            <w:tcW w:w="2268" w:type="dxa"/>
            <w:vAlign w:val="center"/>
          </w:tcPr>
          <w:p w14:paraId="09CCAB06" w14:textId="69C92348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3 363 622.64 zł</w:t>
            </w:r>
          </w:p>
        </w:tc>
      </w:tr>
      <w:tr w:rsidR="00482B00" w:rsidRPr="00493A9A" w14:paraId="2CF5F692" w14:textId="77777777" w:rsidTr="00493A9A">
        <w:tc>
          <w:tcPr>
            <w:tcW w:w="1276" w:type="dxa"/>
            <w:vAlign w:val="center"/>
          </w:tcPr>
          <w:p w14:paraId="645B6B7A" w14:textId="0CC25A4D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12</w:t>
            </w:r>
          </w:p>
        </w:tc>
        <w:tc>
          <w:tcPr>
            <w:tcW w:w="5528" w:type="dxa"/>
          </w:tcPr>
          <w:p w14:paraId="22371DDC" w14:textId="7BE354A3" w:rsidR="00482B00" w:rsidRP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 xml:space="preserve">ZIBUD </w:t>
            </w:r>
            <w:r w:rsidR="00493A9A" w:rsidRPr="00493A9A">
              <w:rPr>
                <w:sz w:val="18"/>
                <w:szCs w:val="18"/>
              </w:rPr>
              <w:t>Sp. z o. o.</w:t>
            </w:r>
            <w:r w:rsid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Spółka komandytowa</w:t>
            </w:r>
          </w:p>
          <w:p w14:paraId="37814209" w14:textId="01FED049" w:rsidR="00482B00" w:rsidRPr="00493A9A" w:rsidRDefault="00482B00" w:rsidP="000C1B4F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Kamienica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1000</w:t>
            </w:r>
            <w:r w:rsidRPr="00493A9A">
              <w:rPr>
                <w:sz w:val="18"/>
                <w:szCs w:val="18"/>
              </w:rPr>
              <w:t xml:space="preserve"> </w:t>
            </w:r>
          </w:p>
          <w:p w14:paraId="74CF2730" w14:textId="46ADB250" w:rsidR="00482B00" w:rsidRPr="00493A9A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34-608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Kamienica</w:t>
            </w:r>
          </w:p>
        </w:tc>
        <w:tc>
          <w:tcPr>
            <w:tcW w:w="2268" w:type="dxa"/>
            <w:vAlign w:val="center"/>
          </w:tcPr>
          <w:p w14:paraId="4A1F470F" w14:textId="2931AD35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4 280 552.92 zł</w:t>
            </w:r>
          </w:p>
        </w:tc>
      </w:tr>
      <w:tr w:rsidR="00482B00" w:rsidRPr="00493A9A" w14:paraId="717EAA2A" w14:textId="77777777" w:rsidTr="00493A9A">
        <w:tc>
          <w:tcPr>
            <w:tcW w:w="1276" w:type="dxa"/>
            <w:vAlign w:val="center"/>
          </w:tcPr>
          <w:p w14:paraId="71CE9448" w14:textId="4301C795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13</w:t>
            </w:r>
          </w:p>
        </w:tc>
        <w:tc>
          <w:tcPr>
            <w:tcW w:w="5528" w:type="dxa"/>
          </w:tcPr>
          <w:p w14:paraId="1D1B79AE" w14:textId="13A742E6" w:rsidR="00482B00" w:rsidRPr="00493A9A" w:rsidRDefault="00482B00" w:rsidP="000C1B4F">
            <w:pPr>
              <w:spacing w:before="80" w:after="40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Wielobranżowe Przedsiębiorstwo produkcyjno Usługowo Handlowe JANDA Janina Duda</w:t>
            </w:r>
          </w:p>
          <w:p w14:paraId="4217D4DD" w14:textId="525F7E8B" w:rsidR="00482B00" w:rsidRPr="00493A9A" w:rsidRDefault="00482B00" w:rsidP="000C1B4F">
            <w:pPr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Łostówka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271</w:t>
            </w:r>
            <w:r w:rsidRPr="00493A9A">
              <w:rPr>
                <w:sz w:val="18"/>
                <w:szCs w:val="18"/>
              </w:rPr>
              <w:t xml:space="preserve"> </w:t>
            </w:r>
          </w:p>
          <w:p w14:paraId="274DF528" w14:textId="70B68259" w:rsidR="00482B00" w:rsidRPr="00493A9A" w:rsidRDefault="00482B00" w:rsidP="000C1B4F">
            <w:pPr>
              <w:spacing w:after="80"/>
              <w:jc w:val="both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34-730</w:t>
            </w:r>
            <w:r w:rsidRPr="00493A9A">
              <w:rPr>
                <w:sz w:val="18"/>
                <w:szCs w:val="18"/>
              </w:rPr>
              <w:t xml:space="preserve"> </w:t>
            </w:r>
            <w:r w:rsidRPr="00493A9A">
              <w:rPr>
                <w:sz w:val="18"/>
                <w:szCs w:val="18"/>
              </w:rPr>
              <w:t>Łostówka</w:t>
            </w:r>
          </w:p>
        </w:tc>
        <w:tc>
          <w:tcPr>
            <w:tcW w:w="2268" w:type="dxa"/>
            <w:vAlign w:val="center"/>
          </w:tcPr>
          <w:p w14:paraId="74C2D552" w14:textId="1464100F" w:rsidR="00482B00" w:rsidRPr="00493A9A" w:rsidRDefault="00482B00" w:rsidP="000C1B4F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93A9A">
              <w:rPr>
                <w:sz w:val="18"/>
                <w:szCs w:val="18"/>
              </w:rPr>
              <w:t>3 690 000.00 zł</w:t>
            </w:r>
          </w:p>
        </w:tc>
      </w:tr>
    </w:tbl>
    <w:p w14:paraId="54EBB73D" w14:textId="77777777" w:rsidR="0069085C" w:rsidRPr="00493A9A" w:rsidRDefault="0069085C" w:rsidP="00A80738">
      <w:pPr>
        <w:spacing w:before="120" w:after="120"/>
        <w:jc w:val="both"/>
      </w:pPr>
    </w:p>
    <w:p w14:paraId="71E1922C" w14:textId="77777777" w:rsidR="00577BC6" w:rsidRPr="00493A9A" w:rsidRDefault="00577BC6" w:rsidP="00A80738">
      <w:pPr>
        <w:spacing w:before="120" w:after="120"/>
        <w:jc w:val="both"/>
      </w:pPr>
    </w:p>
    <w:p w14:paraId="399C894A" w14:textId="6284F2A8" w:rsidR="00C236D3" w:rsidRPr="00493A9A" w:rsidRDefault="00C236D3" w:rsidP="00173B20">
      <w:pPr>
        <w:jc w:val="right"/>
      </w:pPr>
    </w:p>
    <w:sectPr w:rsidR="00C236D3" w:rsidRPr="00493A9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8626B" w14:textId="77777777" w:rsidR="0017494A" w:rsidRDefault="0017494A">
      <w:r>
        <w:separator/>
      </w:r>
    </w:p>
  </w:endnote>
  <w:endnote w:type="continuationSeparator" w:id="0">
    <w:p w14:paraId="16997CF0" w14:textId="77777777" w:rsidR="0017494A" w:rsidRDefault="00174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4E9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2D38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595F2" w14:textId="6870A2DB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E9C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52E5A1" w14:textId="77777777" w:rsidR="009F189D" w:rsidRDefault="009F189D">
    <w:pPr>
      <w:pStyle w:val="Stopka"/>
      <w:tabs>
        <w:tab w:val="clear" w:pos="4536"/>
      </w:tabs>
      <w:jc w:val="center"/>
    </w:pPr>
  </w:p>
  <w:p w14:paraId="254013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B9806" w14:textId="77777777" w:rsidR="0017494A" w:rsidRDefault="0017494A">
      <w:r>
        <w:separator/>
      </w:r>
    </w:p>
  </w:footnote>
  <w:footnote w:type="continuationSeparator" w:id="0">
    <w:p w14:paraId="363D02C4" w14:textId="77777777" w:rsidR="0017494A" w:rsidRDefault="00174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13487" w14:textId="77777777" w:rsidR="00482B00" w:rsidRDefault="00482B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FBE77" w14:textId="77777777" w:rsidR="00482B00" w:rsidRDefault="00482B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7369D" w14:textId="77777777" w:rsidR="00482B00" w:rsidRDefault="00482B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C2F"/>
    <w:rsid w:val="00007727"/>
    <w:rsid w:val="00017720"/>
    <w:rsid w:val="00035488"/>
    <w:rsid w:val="000C1C6D"/>
    <w:rsid w:val="000D7F25"/>
    <w:rsid w:val="000E00E5"/>
    <w:rsid w:val="00100DA3"/>
    <w:rsid w:val="001146A4"/>
    <w:rsid w:val="00173B20"/>
    <w:rsid w:val="0017494A"/>
    <w:rsid w:val="001C69FF"/>
    <w:rsid w:val="0023318D"/>
    <w:rsid w:val="00355C9D"/>
    <w:rsid w:val="003B6B36"/>
    <w:rsid w:val="003D72FD"/>
    <w:rsid w:val="003F57CD"/>
    <w:rsid w:val="00423179"/>
    <w:rsid w:val="00482B00"/>
    <w:rsid w:val="00490DC0"/>
    <w:rsid w:val="00493A9A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5C2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0C36F7"/>
  <w15:chartTrackingRefBased/>
  <w15:docId w15:val="{3E64CB9D-52B9-4FBB-909E-69B8BF051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2026-03-13T08:21:00Z</cp:lastPrinted>
  <dcterms:created xsi:type="dcterms:W3CDTF">2026-03-13T08:21:00Z</dcterms:created>
  <dcterms:modified xsi:type="dcterms:W3CDTF">2026-03-13T08:21:00Z</dcterms:modified>
</cp:coreProperties>
</file>