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17E7" w14:textId="0B25B9FC" w:rsidR="00FA3E00" w:rsidRPr="00FA3E00" w:rsidRDefault="00FA3E00" w:rsidP="00FA3E00">
      <w:pPr>
        <w:shd w:val="clear" w:color="auto" w:fill="FFFFFF"/>
        <w:spacing w:line="276" w:lineRule="auto"/>
        <w:ind w:right="14"/>
        <w:jc w:val="right"/>
        <w:rPr>
          <w:b/>
          <w:bCs/>
          <w:sz w:val="20"/>
          <w:szCs w:val="20"/>
        </w:rPr>
      </w:pPr>
      <w:bookmarkStart w:id="0" w:name="_Hlk53520193"/>
      <w:r w:rsidRPr="00FA3E00">
        <w:rPr>
          <w:b/>
          <w:noProof/>
          <w:sz w:val="20"/>
          <w:szCs w:val="20"/>
        </w:rPr>
        <w:pict w14:anchorId="0CD3F7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2.55pt;height:39.35pt;visibility:visible;mso-wrap-style:square">
            <v:imagedata r:id="rId6" o:title=""/>
          </v:shape>
        </w:pict>
      </w:r>
    </w:p>
    <w:p w14:paraId="5C45FA58" w14:textId="302C25BA" w:rsidR="00081D13" w:rsidRPr="00FA3E00" w:rsidRDefault="008A477F" w:rsidP="00FA3E00">
      <w:pPr>
        <w:jc w:val="right"/>
        <w:rPr>
          <w:sz w:val="20"/>
          <w:szCs w:val="20"/>
        </w:rPr>
      </w:pPr>
      <w:r w:rsidRPr="00FA3E00">
        <w:rPr>
          <w:sz w:val="20"/>
          <w:szCs w:val="20"/>
        </w:rPr>
        <w:t>Niepołomice</w:t>
      </w:r>
      <w:r w:rsidR="00081D13" w:rsidRPr="00FA3E00">
        <w:rPr>
          <w:sz w:val="20"/>
          <w:szCs w:val="20"/>
        </w:rPr>
        <w:t xml:space="preserve"> dnia: </w:t>
      </w:r>
      <w:r w:rsidRPr="00FA3E00">
        <w:rPr>
          <w:sz w:val="20"/>
          <w:szCs w:val="20"/>
        </w:rPr>
        <w:t>2026-03-1</w:t>
      </w:r>
      <w:r w:rsidR="00FA3E00" w:rsidRPr="00FA3E00">
        <w:rPr>
          <w:sz w:val="20"/>
          <w:szCs w:val="20"/>
        </w:rPr>
        <w:t>2</w:t>
      </w:r>
    </w:p>
    <w:p w14:paraId="03A1EBC6" w14:textId="1BDEA2B5" w:rsidR="00081D13" w:rsidRPr="00FA3E00" w:rsidRDefault="008A477F" w:rsidP="00FA3E00">
      <w:pPr>
        <w:spacing w:line="360" w:lineRule="auto"/>
        <w:ind w:right="3969"/>
        <w:rPr>
          <w:b/>
          <w:bCs/>
          <w:sz w:val="20"/>
          <w:szCs w:val="20"/>
        </w:rPr>
      </w:pPr>
      <w:r w:rsidRPr="00FA3E00">
        <w:rPr>
          <w:b/>
          <w:bCs/>
          <w:sz w:val="20"/>
          <w:szCs w:val="20"/>
        </w:rPr>
        <w:t>GMINA NIEPOŁOMICE</w:t>
      </w:r>
    </w:p>
    <w:p w14:paraId="75DEAA52" w14:textId="2D978919" w:rsidR="00081D13" w:rsidRPr="00FA3E00" w:rsidRDefault="008A477F" w:rsidP="00FA3E00">
      <w:pPr>
        <w:spacing w:line="360" w:lineRule="auto"/>
        <w:ind w:right="3969"/>
        <w:rPr>
          <w:sz w:val="20"/>
          <w:szCs w:val="20"/>
        </w:rPr>
      </w:pPr>
      <w:r w:rsidRPr="00FA3E00">
        <w:rPr>
          <w:sz w:val="20"/>
          <w:szCs w:val="20"/>
        </w:rPr>
        <w:t>Pl. Zwycięstwa</w:t>
      </w:r>
      <w:r w:rsidR="00081D13" w:rsidRPr="00FA3E00">
        <w:rPr>
          <w:sz w:val="20"/>
          <w:szCs w:val="20"/>
        </w:rPr>
        <w:t xml:space="preserve"> </w:t>
      </w:r>
      <w:r w:rsidRPr="00FA3E00">
        <w:rPr>
          <w:sz w:val="20"/>
          <w:szCs w:val="20"/>
        </w:rPr>
        <w:t>13</w:t>
      </w:r>
    </w:p>
    <w:p w14:paraId="7A39101C" w14:textId="19DA3B44" w:rsidR="00081D13" w:rsidRPr="00FA3E00" w:rsidRDefault="008A477F" w:rsidP="00FA3E00">
      <w:pPr>
        <w:ind w:right="3969"/>
        <w:rPr>
          <w:sz w:val="20"/>
          <w:szCs w:val="20"/>
        </w:rPr>
      </w:pPr>
      <w:r w:rsidRPr="00FA3E00">
        <w:rPr>
          <w:sz w:val="20"/>
          <w:szCs w:val="20"/>
        </w:rPr>
        <w:t>32-005</w:t>
      </w:r>
      <w:r w:rsidR="00081D13" w:rsidRPr="00FA3E00">
        <w:rPr>
          <w:sz w:val="20"/>
          <w:szCs w:val="20"/>
        </w:rPr>
        <w:t xml:space="preserve"> </w:t>
      </w:r>
      <w:r w:rsidRPr="00FA3E00">
        <w:rPr>
          <w:sz w:val="20"/>
          <w:szCs w:val="20"/>
        </w:rPr>
        <w:t>Niepołomice</w:t>
      </w:r>
    </w:p>
    <w:p w14:paraId="26F7D671" w14:textId="77777777" w:rsidR="00081D13" w:rsidRPr="00FA3E00" w:rsidRDefault="00081D13" w:rsidP="00FA3E00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A3E00" w14:paraId="244889EF" w14:textId="77777777" w:rsidTr="00C13EA9">
        <w:tc>
          <w:tcPr>
            <w:tcW w:w="10065" w:type="dxa"/>
            <w:shd w:val="clear" w:color="auto" w:fill="F2F2F2"/>
            <w:hideMark/>
          </w:tcPr>
          <w:p w14:paraId="1A6B5FD7" w14:textId="03C71F1C" w:rsidR="00081D13" w:rsidRPr="00FA3E00" w:rsidRDefault="00081D13" w:rsidP="00FA3E00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A3E00">
              <w:rPr>
                <w:b/>
                <w:spacing w:val="50"/>
                <w:kern w:val="28"/>
                <w:sz w:val="20"/>
                <w:szCs w:val="20"/>
              </w:rPr>
              <w:t>INFORMACJAO WYBORZE NAJKORZYSTNIEJSZEJ OFERTY</w:t>
            </w:r>
          </w:p>
        </w:tc>
      </w:tr>
    </w:tbl>
    <w:p w14:paraId="0DE04C9A" w14:textId="77777777" w:rsidR="00081D13" w:rsidRPr="00FA3E00" w:rsidRDefault="00081D13" w:rsidP="00FA3E00">
      <w:pPr>
        <w:keepNext/>
        <w:outlineLvl w:val="0"/>
        <w:rPr>
          <w:b/>
          <w:sz w:val="20"/>
          <w:szCs w:val="20"/>
        </w:rPr>
      </w:pPr>
    </w:p>
    <w:p w14:paraId="70E75AF4" w14:textId="77777777" w:rsidR="00081D13" w:rsidRPr="00FA3E0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A3E00">
        <w:rPr>
          <w:rFonts w:eastAsia="Calibri"/>
          <w:sz w:val="20"/>
          <w:szCs w:val="20"/>
          <w:lang w:eastAsia="en-US"/>
        </w:rPr>
        <w:t xml:space="preserve">Dotyczy </w:t>
      </w:r>
      <w:r w:rsidRPr="00FA3E00">
        <w:rPr>
          <w:sz w:val="20"/>
          <w:szCs w:val="20"/>
        </w:rPr>
        <w:t>postępowania o udzielenie zamówienia publicznego</w:t>
      </w:r>
      <w:r w:rsidRPr="00FA3E0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A3E00" w14:paraId="5DB605BE" w14:textId="77777777" w:rsidTr="00081D13">
        <w:tc>
          <w:tcPr>
            <w:tcW w:w="2269" w:type="dxa"/>
          </w:tcPr>
          <w:p w14:paraId="76992684" w14:textId="77777777" w:rsidR="00081D13" w:rsidRPr="00FA3E00" w:rsidRDefault="00081D13" w:rsidP="00FA3E0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FA3E0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6C679B19" w14:textId="4A7C76D8" w:rsidR="00081D13" w:rsidRPr="00FA3E00" w:rsidRDefault="008A477F" w:rsidP="00FA3E0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FA3E00">
              <w:rPr>
                <w:bCs/>
                <w:sz w:val="20"/>
                <w:szCs w:val="20"/>
              </w:rPr>
              <w:t>Budowa ciągu pieszo - rowerowego łączącego ul. Droga Królewska z ul. Kusocińskiego</w:t>
            </w:r>
          </w:p>
        </w:tc>
      </w:tr>
      <w:tr w:rsidR="008A477F" w:rsidRPr="00FA3E00" w14:paraId="0C5548C0" w14:textId="77777777" w:rsidTr="00EB7C98">
        <w:tc>
          <w:tcPr>
            <w:tcW w:w="2269" w:type="dxa"/>
          </w:tcPr>
          <w:p w14:paraId="303D5B76" w14:textId="77777777" w:rsidR="008A477F" w:rsidRPr="00FA3E00" w:rsidRDefault="008A477F" w:rsidP="00FA3E0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FA3E0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CEA874C" w14:textId="012DFDBC" w:rsidR="008A477F" w:rsidRPr="00FA3E00" w:rsidRDefault="008A477F" w:rsidP="00FA3E00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FA3E00">
              <w:rPr>
                <w:bCs/>
                <w:sz w:val="20"/>
                <w:szCs w:val="20"/>
              </w:rPr>
              <w:t>ZP.271.6.2026</w:t>
            </w:r>
          </w:p>
        </w:tc>
      </w:tr>
    </w:tbl>
    <w:p w14:paraId="3701BF6F" w14:textId="77777777" w:rsidR="00081D13" w:rsidRPr="00FA3E00" w:rsidRDefault="00081D13" w:rsidP="00FA3E00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919D69F" w14:textId="48376971" w:rsidR="00081D13" w:rsidRPr="00FA3E00" w:rsidRDefault="00C65E53" w:rsidP="00FA3E00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  <w:sz w:val="20"/>
          <w:szCs w:val="20"/>
        </w:rPr>
      </w:pPr>
      <w:r w:rsidRPr="00FA3E00">
        <w:rPr>
          <w:sz w:val="20"/>
          <w:szCs w:val="20"/>
        </w:rPr>
        <w:t xml:space="preserve">Zamawiający, </w:t>
      </w:r>
      <w:r w:rsidR="008A477F" w:rsidRPr="00FA3E00">
        <w:rPr>
          <w:b/>
          <w:sz w:val="20"/>
          <w:szCs w:val="20"/>
        </w:rPr>
        <w:t>GMINA NIEPOŁOMICE</w:t>
      </w:r>
      <w:r w:rsidRPr="00FA3E00">
        <w:rPr>
          <w:sz w:val="20"/>
          <w:szCs w:val="20"/>
        </w:rPr>
        <w:t xml:space="preserve">, działając na podstawie art. 253 </w:t>
      </w:r>
      <w:r w:rsidR="00A17CDB" w:rsidRPr="00FA3E00">
        <w:rPr>
          <w:sz w:val="20"/>
          <w:szCs w:val="20"/>
        </w:rPr>
        <w:t xml:space="preserve">ust. 1 pkt. 1 i </w:t>
      </w:r>
      <w:r w:rsidRPr="00FA3E00">
        <w:rPr>
          <w:sz w:val="20"/>
          <w:szCs w:val="20"/>
        </w:rPr>
        <w:t xml:space="preserve">ust. </w:t>
      </w:r>
      <w:r w:rsidR="00A17CDB" w:rsidRPr="00FA3E00">
        <w:rPr>
          <w:sz w:val="20"/>
          <w:szCs w:val="20"/>
        </w:rPr>
        <w:t>2</w:t>
      </w:r>
      <w:r w:rsidRPr="00FA3E00">
        <w:rPr>
          <w:sz w:val="20"/>
          <w:szCs w:val="20"/>
        </w:rPr>
        <w:t xml:space="preserve"> </w:t>
      </w:r>
      <w:r w:rsidR="00081D13" w:rsidRPr="00FA3E00">
        <w:rPr>
          <w:sz w:val="20"/>
          <w:szCs w:val="20"/>
        </w:rPr>
        <w:t xml:space="preserve">ustawy z dnia 11 września 2019r. Prawo zamówień publicznych </w:t>
      </w:r>
      <w:r w:rsidR="008A477F" w:rsidRPr="00FA3E00">
        <w:rPr>
          <w:sz w:val="20"/>
          <w:szCs w:val="20"/>
        </w:rPr>
        <w:t>(</w:t>
      </w:r>
      <w:proofErr w:type="spellStart"/>
      <w:r w:rsidR="008A477F" w:rsidRPr="00FA3E00">
        <w:rPr>
          <w:sz w:val="20"/>
          <w:szCs w:val="20"/>
        </w:rPr>
        <w:t>t.j</w:t>
      </w:r>
      <w:proofErr w:type="spellEnd"/>
      <w:r w:rsidR="008A477F" w:rsidRPr="00FA3E00">
        <w:rPr>
          <w:sz w:val="20"/>
          <w:szCs w:val="20"/>
        </w:rPr>
        <w:t>. Dz. U. z 2024 r. poz. 1320 z</w:t>
      </w:r>
      <w:r w:rsidR="00FA3E00">
        <w:rPr>
          <w:sz w:val="20"/>
          <w:szCs w:val="20"/>
        </w:rPr>
        <w:t>e</w:t>
      </w:r>
      <w:r w:rsidR="008A477F" w:rsidRPr="00FA3E00">
        <w:rPr>
          <w:sz w:val="20"/>
          <w:szCs w:val="20"/>
        </w:rPr>
        <w:t>. zm.)</w:t>
      </w:r>
      <w:r w:rsidR="00081D13" w:rsidRPr="00FA3E00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477F" w:rsidRPr="00FA3E00" w14:paraId="03095755" w14:textId="77777777" w:rsidTr="00EB7C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31F126D" w14:textId="6B156464" w:rsidR="008A477F" w:rsidRPr="00FA3E00" w:rsidRDefault="008A477F" w:rsidP="00FA3E00">
            <w:pPr>
              <w:ind w:left="-75"/>
              <w:jc w:val="both"/>
              <w:rPr>
                <w:b/>
                <w:sz w:val="20"/>
                <w:szCs w:val="20"/>
              </w:rPr>
            </w:pPr>
            <w:r w:rsidRPr="00FA3E00">
              <w:rPr>
                <w:b/>
                <w:sz w:val="20"/>
                <w:szCs w:val="20"/>
              </w:rPr>
              <w:t>Strabag Infrastruktura Południe Sp. z o. o.</w:t>
            </w:r>
          </w:p>
          <w:p w14:paraId="5A128D14" w14:textId="1FB9787F" w:rsidR="008A477F" w:rsidRPr="00FA3E00" w:rsidRDefault="00FA3E00" w:rsidP="00FA3E00">
            <w:pPr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A477F" w:rsidRPr="00FA3E00">
              <w:rPr>
                <w:bCs/>
                <w:sz w:val="20"/>
                <w:szCs w:val="20"/>
              </w:rPr>
              <w:t>Wyścigowa</w:t>
            </w:r>
            <w:r w:rsidR="008A477F" w:rsidRPr="00FA3E00">
              <w:rPr>
                <w:bCs/>
                <w:sz w:val="20"/>
                <w:szCs w:val="20"/>
              </w:rPr>
              <w:t xml:space="preserve"> </w:t>
            </w:r>
            <w:r w:rsidR="008A477F" w:rsidRPr="00FA3E00">
              <w:rPr>
                <w:bCs/>
                <w:sz w:val="20"/>
                <w:szCs w:val="20"/>
              </w:rPr>
              <w:t>58</w:t>
            </w:r>
            <w:r w:rsidR="008A477F" w:rsidRPr="00FA3E00">
              <w:rPr>
                <w:bCs/>
                <w:sz w:val="20"/>
                <w:szCs w:val="20"/>
              </w:rPr>
              <w:t xml:space="preserve"> </w:t>
            </w:r>
          </w:p>
          <w:p w14:paraId="14BB1BED" w14:textId="692D139C" w:rsidR="008A477F" w:rsidRDefault="008A477F" w:rsidP="00FA3E00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FA3E00">
              <w:rPr>
                <w:bCs/>
                <w:sz w:val="20"/>
                <w:szCs w:val="20"/>
              </w:rPr>
              <w:t>53-012</w:t>
            </w:r>
            <w:r w:rsidRPr="00FA3E00">
              <w:rPr>
                <w:bCs/>
                <w:sz w:val="20"/>
                <w:szCs w:val="20"/>
              </w:rPr>
              <w:t xml:space="preserve"> </w:t>
            </w:r>
            <w:r w:rsidRPr="00FA3E00">
              <w:rPr>
                <w:bCs/>
                <w:sz w:val="20"/>
                <w:szCs w:val="20"/>
              </w:rPr>
              <w:t>Wrocław</w:t>
            </w:r>
          </w:p>
          <w:p w14:paraId="1D6982F0" w14:textId="77777777" w:rsidR="00FA3E00" w:rsidRPr="00FA3E00" w:rsidRDefault="00FA3E00" w:rsidP="00FA3E00">
            <w:pPr>
              <w:ind w:left="-75"/>
              <w:jc w:val="both"/>
              <w:rPr>
                <w:bCs/>
                <w:sz w:val="20"/>
                <w:szCs w:val="20"/>
              </w:rPr>
            </w:pPr>
          </w:p>
          <w:p w14:paraId="692B0D8A" w14:textId="62615877" w:rsidR="008A477F" w:rsidRPr="00FA3E00" w:rsidRDefault="008A477F" w:rsidP="00FA3E00">
            <w:pPr>
              <w:spacing w:after="40"/>
              <w:ind w:left="-75"/>
              <w:jc w:val="both"/>
              <w:rPr>
                <w:sz w:val="20"/>
                <w:szCs w:val="20"/>
              </w:rPr>
            </w:pPr>
            <w:r w:rsidRPr="00FA3E0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FA3E00">
              <w:rPr>
                <w:sz w:val="20"/>
                <w:szCs w:val="20"/>
              </w:rPr>
              <w:t xml:space="preserve"> </w:t>
            </w:r>
            <w:bookmarkEnd w:id="1"/>
            <w:r w:rsidRPr="00FA3E00">
              <w:rPr>
                <w:b/>
                <w:sz w:val="20"/>
                <w:szCs w:val="20"/>
              </w:rPr>
              <w:t>1 348 059.00 zł</w:t>
            </w:r>
            <w:r w:rsidRPr="00FA3E00">
              <w:rPr>
                <w:b/>
                <w:sz w:val="20"/>
                <w:szCs w:val="20"/>
              </w:rPr>
              <w:t xml:space="preserve"> brutto</w:t>
            </w:r>
            <w:r w:rsidRPr="00FA3E00">
              <w:rPr>
                <w:bCs/>
                <w:sz w:val="20"/>
                <w:szCs w:val="20"/>
              </w:rPr>
              <w:t>.</w:t>
            </w:r>
          </w:p>
          <w:p w14:paraId="33B35B0C" w14:textId="77777777" w:rsidR="008A477F" w:rsidRPr="00FA3E00" w:rsidRDefault="008A477F" w:rsidP="00FA3E00">
            <w:pPr>
              <w:spacing w:after="60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FA3E00">
              <w:rPr>
                <w:color w:val="000000"/>
                <w:sz w:val="20"/>
                <w:szCs w:val="20"/>
              </w:rPr>
              <w:t>Uzasadnienie wyboru:</w:t>
            </w:r>
          </w:p>
          <w:p w14:paraId="02B8B521" w14:textId="48DCEBEE" w:rsidR="008A477F" w:rsidRPr="00FA3E00" w:rsidRDefault="008A477F" w:rsidP="00FA3E00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sz w:val="20"/>
                <w:szCs w:val="20"/>
              </w:rPr>
            </w:pPr>
            <w:r w:rsidRPr="00FA3E00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1DDA18D5" w14:textId="77777777" w:rsidR="00081D13" w:rsidRPr="00FA3E00" w:rsidRDefault="00081D13" w:rsidP="00FA3E00">
      <w:pPr>
        <w:spacing w:after="120"/>
        <w:jc w:val="both"/>
        <w:rPr>
          <w:color w:val="000000"/>
          <w:sz w:val="20"/>
          <w:szCs w:val="20"/>
        </w:rPr>
      </w:pPr>
      <w:r w:rsidRPr="00FA3E0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A3E00">
        <w:rPr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1276"/>
        <w:gridCol w:w="1843"/>
        <w:gridCol w:w="1559"/>
      </w:tblGrid>
      <w:tr w:rsidR="00FA3E00" w:rsidRPr="003B67EC" w14:paraId="51593C3D" w14:textId="77777777" w:rsidTr="00EB7C9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88743B3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B67E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283D1E18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BB8400E" w14:textId="77777777" w:rsidR="00FA3E00" w:rsidRPr="003B67EC" w:rsidRDefault="00FA3E00" w:rsidP="00EB7C9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67E41E8" w14:textId="77777777" w:rsidR="00FA3E00" w:rsidRPr="003B67EC" w:rsidRDefault="00FA3E00" w:rsidP="00EB7C9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4B365E7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FA3E00" w:rsidRPr="003B67EC" w14:paraId="394C79DE" w14:textId="77777777" w:rsidTr="00EB7C98">
        <w:tc>
          <w:tcPr>
            <w:tcW w:w="851" w:type="dxa"/>
            <w:vAlign w:val="center"/>
          </w:tcPr>
          <w:p w14:paraId="6768CA86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vAlign w:val="center"/>
          </w:tcPr>
          <w:p w14:paraId="3A2E52C4" w14:textId="77777777" w:rsidR="00FA3E00" w:rsidRPr="003B67EC" w:rsidRDefault="00FA3E00" w:rsidP="00EB7C9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67EC">
              <w:rPr>
                <w:rFonts w:ascii="Times New Roman" w:hAnsi="Times New Roman" w:cs="Times New Roman"/>
                <w:b/>
              </w:rPr>
              <w:t>Strabag Infrastruktura Południe Sp. z o. o.</w:t>
            </w:r>
          </w:p>
          <w:p w14:paraId="1E2A0C1C" w14:textId="77777777" w:rsidR="00FA3E00" w:rsidRPr="003B67EC" w:rsidRDefault="00FA3E00" w:rsidP="00EB7C9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 xml:space="preserve">Wyścigowa 58 </w:t>
            </w:r>
          </w:p>
          <w:p w14:paraId="4E1F5F05" w14:textId="77777777" w:rsidR="00FA3E00" w:rsidRPr="003B67EC" w:rsidRDefault="00FA3E00" w:rsidP="00EB7C9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>53-012 Wrocław</w:t>
            </w:r>
          </w:p>
        </w:tc>
        <w:tc>
          <w:tcPr>
            <w:tcW w:w="1276" w:type="dxa"/>
            <w:vAlign w:val="center"/>
          </w:tcPr>
          <w:p w14:paraId="248D1C48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5482CB59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8C00354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FA3E00" w:rsidRPr="003B67EC" w14:paraId="7BB2190B" w14:textId="77777777" w:rsidTr="00EB7C98">
        <w:tc>
          <w:tcPr>
            <w:tcW w:w="851" w:type="dxa"/>
            <w:vAlign w:val="center"/>
          </w:tcPr>
          <w:p w14:paraId="45EC1702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vAlign w:val="center"/>
          </w:tcPr>
          <w:p w14:paraId="0D3B8E02" w14:textId="77777777" w:rsidR="00FA3E00" w:rsidRPr="003B67EC" w:rsidRDefault="00FA3E00" w:rsidP="00EB7C9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3B67EC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3B67EC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14:paraId="40C393E1" w14:textId="77777777" w:rsidR="00FA3E00" w:rsidRPr="003B67EC" w:rsidRDefault="00FA3E00" w:rsidP="00EB7C9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B67EC">
              <w:rPr>
                <w:rFonts w:ascii="Times New Roman" w:hAnsi="Times New Roman" w:cs="Times New Roman"/>
                <w:bCs/>
              </w:rPr>
              <w:t xml:space="preserve">Blokowa 14 </w:t>
            </w:r>
          </w:p>
          <w:p w14:paraId="2A0CFE93" w14:textId="77777777" w:rsidR="00FA3E00" w:rsidRPr="003B67EC" w:rsidRDefault="00FA3E00" w:rsidP="00EB7C9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276" w:type="dxa"/>
            <w:vAlign w:val="center"/>
          </w:tcPr>
          <w:p w14:paraId="4F8F0D17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48,71</w:t>
            </w:r>
          </w:p>
        </w:tc>
        <w:tc>
          <w:tcPr>
            <w:tcW w:w="1843" w:type="dxa"/>
            <w:vAlign w:val="center"/>
          </w:tcPr>
          <w:p w14:paraId="3DF61455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476C6B7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88,71</w:t>
            </w:r>
          </w:p>
        </w:tc>
      </w:tr>
      <w:tr w:rsidR="00FA3E00" w:rsidRPr="003B67EC" w14:paraId="4D992922" w14:textId="77777777" w:rsidTr="00EB7C98">
        <w:tc>
          <w:tcPr>
            <w:tcW w:w="851" w:type="dxa"/>
            <w:vAlign w:val="center"/>
          </w:tcPr>
          <w:p w14:paraId="7A77AE88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vAlign w:val="center"/>
          </w:tcPr>
          <w:p w14:paraId="5C6F9B34" w14:textId="77777777" w:rsidR="00FA3E00" w:rsidRPr="00342BCB" w:rsidRDefault="00FA3E00" w:rsidP="00EB7C98">
            <w:pPr>
              <w:spacing w:before="80" w:after="40"/>
              <w:rPr>
                <w:sz w:val="18"/>
                <w:szCs w:val="18"/>
              </w:rPr>
            </w:pPr>
            <w:r w:rsidRPr="003B67EC">
              <w:rPr>
                <w:b/>
                <w:sz w:val="20"/>
                <w:szCs w:val="20"/>
              </w:rPr>
              <w:t>Konsorcjum</w:t>
            </w:r>
            <w:r w:rsidRPr="00342BCB">
              <w:rPr>
                <w:sz w:val="18"/>
                <w:szCs w:val="18"/>
              </w:rPr>
              <w:t>:</w:t>
            </w:r>
          </w:p>
          <w:p w14:paraId="40A20736" w14:textId="77777777" w:rsidR="00FA3E00" w:rsidRPr="00342BCB" w:rsidRDefault="00FA3E00" w:rsidP="00EB7C98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Lider: P-BUD Przemysław Birkowski</w:t>
            </w:r>
          </w:p>
          <w:p w14:paraId="22FB7CFC" w14:textId="77777777" w:rsidR="00FA3E00" w:rsidRPr="00342BCB" w:rsidRDefault="00FA3E00" w:rsidP="00EB7C98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Zawada 86 </w:t>
            </w:r>
          </w:p>
          <w:p w14:paraId="24F68546" w14:textId="77777777" w:rsidR="00FA3E00" w:rsidRPr="00342BCB" w:rsidRDefault="00FA3E00" w:rsidP="00EB7C98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32-700 Bochnia </w:t>
            </w:r>
          </w:p>
          <w:p w14:paraId="20638AF9" w14:textId="77777777" w:rsidR="00FA3E00" w:rsidRPr="00342BCB" w:rsidRDefault="00FA3E00" w:rsidP="00EB7C98">
            <w:pPr>
              <w:spacing w:after="80"/>
              <w:jc w:val="both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Partner: </w:t>
            </w:r>
          </w:p>
          <w:p w14:paraId="25D7434E" w14:textId="77777777" w:rsidR="00FA3E00" w:rsidRPr="00342BCB" w:rsidRDefault="00FA3E00" w:rsidP="00EB7C98">
            <w:pPr>
              <w:spacing w:before="80" w:after="40"/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>R-BUD Firma Usługowo – Transportowo – Handlowa Ryszard  Birkowski</w:t>
            </w:r>
          </w:p>
          <w:p w14:paraId="4E3DE0CD" w14:textId="77777777" w:rsidR="00FA3E00" w:rsidRPr="00342BCB" w:rsidRDefault="00FA3E00" w:rsidP="00EB7C98">
            <w:pPr>
              <w:rPr>
                <w:sz w:val="18"/>
                <w:szCs w:val="18"/>
              </w:rPr>
            </w:pPr>
            <w:r w:rsidRPr="00342BCB">
              <w:rPr>
                <w:sz w:val="18"/>
                <w:szCs w:val="18"/>
              </w:rPr>
              <w:t xml:space="preserve">Zawada 86 </w:t>
            </w:r>
          </w:p>
          <w:p w14:paraId="36E5EDAB" w14:textId="77777777" w:rsidR="00FA3E00" w:rsidRPr="003B67EC" w:rsidRDefault="00FA3E00" w:rsidP="00EB7C9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sz w:val="18"/>
                <w:szCs w:val="18"/>
              </w:rPr>
              <w:t>32-700 Bochnia</w:t>
            </w:r>
          </w:p>
        </w:tc>
        <w:tc>
          <w:tcPr>
            <w:tcW w:w="1276" w:type="dxa"/>
            <w:vAlign w:val="center"/>
          </w:tcPr>
          <w:p w14:paraId="2DDB80C1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45,57</w:t>
            </w:r>
          </w:p>
        </w:tc>
        <w:tc>
          <w:tcPr>
            <w:tcW w:w="1843" w:type="dxa"/>
            <w:vAlign w:val="center"/>
          </w:tcPr>
          <w:p w14:paraId="58E73877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96E0A98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85,57</w:t>
            </w:r>
          </w:p>
        </w:tc>
      </w:tr>
      <w:tr w:rsidR="00FA3E00" w:rsidRPr="003B67EC" w14:paraId="4162CF06" w14:textId="77777777" w:rsidTr="00EB7C98">
        <w:tc>
          <w:tcPr>
            <w:tcW w:w="851" w:type="dxa"/>
            <w:vAlign w:val="center"/>
          </w:tcPr>
          <w:p w14:paraId="07CBD4DF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vAlign w:val="center"/>
          </w:tcPr>
          <w:p w14:paraId="31B2287C" w14:textId="77777777" w:rsidR="00FA3E00" w:rsidRPr="003B67EC" w:rsidRDefault="00FA3E00" w:rsidP="00EB7C9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67EC">
              <w:rPr>
                <w:rFonts w:ascii="Times New Roman" w:hAnsi="Times New Roman" w:cs="Times New Roman"/>
                <w:b/>
              </w:rPr>
              <w:t>Kapibara Sp. z o.o.</w:t>
            </w:r>
          </w:p>
          <w:p w14:paraId="1AC7DCBD" w14:textId="77777777" w:rsidR="00FA3E00" w:rsidRPr="003B67EC" w:rsidRDefault="00FA3E00" w:rsidP="00EB7C9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B67EC">
              <w:rPr>
                <w:rFonts w:ascii="Times New Roman" w:hAnsi="Times New Roman" w:cs="Times New Roman"/>
                <w:bCs/>
              </w:rPr>
              <w:t xml:space="preserve">Floriana 7 </w:t>
            </w:r>
          </w:p>
          <w:p w14:paraId="006C0147" w14:textId="77777777" w:rsidR="00FA3E00" w:rsidRPr="003B67EC" w:rsidRDefault="00FA3E00" w:rsidP="00EB7C9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>44-190 Knurów</w:t>
            </w:r>
          </w:p>
        </w:tc>
        <w:tc>
          <w:tcPr>
            <w:tcW w:w="1276" w:type="dxa"/>
            <w:vAlign w:val="center"/>
          </w:tcPr>
          <w:p w14:paraId="4A79A043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43,65</w:t>
            </w:r>
          </w:p>
        </w:tc>
        <w:tc>
          <w:tcPr>
            <w:tcW w:w="1843" w:type="dxa"/>
            <w:vAlign w:val="center"/>
          </w:tcPr>
          <w:p w14:paraId="37060F45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7E84A2B4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83,65</w:t>
            </w:r>
          </w:p>
        </w:tc>
      </w:tr>
      <w:tr w:rsidR="00FA3E00" w:rsidRPr="003B67EC" w14:paraId="2F8EAF33" w14:textId="77777777" w:rsidTr="00EB7C98">
        <w:tc>
          <w:tcPr>
            <w:tcW w:w="851" w:type="dxa"/>
            <w:vAlign w:val="center"/>
          </w:tcPr>
          <w:p w14:paraId="06ACE7EF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vAlign w:val="center"/>
          </w:tcPr>
          <w:p w14:paraId="324A6BA1" w14:textId="0804ADAE" w:rsidR="00FA3E00" w:rsidRPr="003B67EC" w:rsidRDefault="00FA3E00" w:rsidP="00EB7C9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B67EC">
              <w:rPr>
                <w:rFonts w:ascii="Times New Roman" w:hAnsi="Times New Roman" w:cs="Times New Roman"/>
                <w:b/>
              </w:rPr>
              <w:t>ZIBUD Sp. z o. o.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B67EC">
              <w:rPr>
                <w:rFonts w:ascii="Times New Roman" w:hAnsi="Times New Roman" w:cs="Times New Roman"/>
                <w:b/>
              </w:rPr>
              <w:t>Spółka komandytowa</w:t>
            </w:r>
          </w:p>
          <w:p w14:paraId="6C0FD4FB" w14:textId="77777777" w:rsidR="00FA3E00" w:rsidRPr="003B67EC" w:rsidRDefault="00FA3E00" w:rsidP="00EB7C9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 xml:space="preserve">Kamienica 1000 </w:t>
            </w:r>
          </w:p>
          <w:p w14:paraId="366A84B0" w14:textId="77777777" w:rsidR="00FA3E00" w:rsidRPr="003B67EC" w:rsidRDefault="00FA3E00" w:rsidP="00EB7C9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B67EC">
              <w:rPr>
                <w:rFonts w:ascii="Times New Roman" w:hAnsi="Times New Roman" w:cs="Times New Roman"/>
                <w:bCs/>
              </w:rPr>
              <w:t>34-608 Kamienica</w:t>
            </w:r>
          </w:p>
        </w:tc>
        <w:tc>
          <w:tcPr>
            <w:tcW w:w="1276" w:type="dxa"/>
            <w:vAlign w:val="center"/>
          </w:tcPr>
          <w:p w14:paraId="2F71362B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31,32</w:t>
            </w:r>
          </w:p>
        </w:tc>
        <w:tc>
          <w:tcPr>
            <w:tcW w:w="1843" w:type="dxa"/>
            <w:vAlign w:val="center"/>
          </w:tcPr>
          <w:p w14:paraId="2537EE7B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6DC4BCDF" w14:textId="77777777" w:rsidR="00FA3E00" w:rsidRPr="003B67EC" w:rsidRDefault="00FA3E00" w:rsidP="00EB7C9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B67EC">
              <w:rPr>
                <w:rFonts w:ascii="Times New Roman" w:hAnsi="Times New Roman" w:cs="Times New Roman"/>
              </w:rPr>
              <w:t xml:space="preserve">  71,32</w:t>
            </w:r>
          </w:p>
        </w:tc>
      </w:tr>
      <w:bookmarkEnd w:id="0"/>
    </w:tbl>
    <w:p w14:paraId="17D79E06" w14:textId="0AE1CF72" w:rsidR="008642B3" w:rsidRPr="00FA3E00" w:rsidRDefault="008642B3" w:rsidP="00FA3E00">
      <w:pPr>
        <w:rPr>
          <w:sz w:val="20"/>
          <w:szCs w:val="20"/>
        </w:rPr>
      </w:pPr>
    </w:p>
    <w:sectPr w:rsidR="008642B3" w:rsidRPr="00FA3E00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DA777" w14:textId="77777777" w:rsidR="001D4137" w:rsidRDefault="001D4137">
      <w:r>
        <w:separator/>
      </w:r>
    </w:p>
  </w:endnote>
  <w:endnote w:type="continuationSeparator" w:id="0">
    <w:p w14:paraId="0D6B6703" w14:textId="77777777" w:rsidR="001D4137" w:rsidRDefault="001D4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2CD1" w14:textId="77777777" w:rsidR="008A477F" w:rsidRDefault="008A47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94328" w14:textId="648FD4DC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7F27" w14:textId="77777777" w:rsidR="008A477F" w:rsidRDefault="008A47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EA6D" w14:textId="77777777" w:rsidR="001D4137" w:rsidRDefault="001D4137">
      <w:r>
        <w:separator/>
      </w:r>
    </w:p>
  </w:footnote>
  <w:footnote w:type="continuationSeparator" w:id="0">
    <w:p w14:paraId="481D1EB6" w14:textId="77777777" w:rsidR="001D4137" w:rsidRDefault="001D4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0096" w14:textId="77777777" w:rsidR="008A477F" w:rsidRDefault="008A4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0634F" w14:textId="77777777" w:rsidR="008A477F" w:rsidRDefault="008A4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1EC1E" w14:textId="77777777" w:rsidR="008A477F" w:rsidRDefault="008A47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BDC"/>
    <w:rsid w:val="00005838"/>
    <w:rsid w:val="00022322"/>
    <w:rsid w:val="00042497"/>
    <w:rsid w:val="00081D13"/>
    <w:rsid w:val="000C1E6F"/>
    <w:rsid w:val="000E4E56"/>
    <w:rsid w:val="001A1468"/>
    <w:rsid w:val="001B7815"/>
    <w:rsid w:val="001D413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477F"/>
    <w:rsid w:val="008A6C10"/>
    <w:rsid w:val="008E5102"/>
    <w:rsid w:val="00915B9E"/>
    <w:rsid w:val="00952256"/>
    <w:rsid w:val="0097748A"/>
    <w:rsid w:val="009F0E5C"/>
    <w:rsid w:val="00A029B8"/>
    <w:rsid w:val="00A17CDB"/>
    <w:rsid w:val="00A75BDC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3E0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9EE80"/>
  <w15:chartTrackingRefBased/>
  <w15:docId w15:val="{0422F3A7-1F82-4A39-A307-112033338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2026-03-11T14:44:00Z</dcterms:created>
  <dcterms:modified xsi:type="dcterms:W3CDTF">2026-03-11T14:44:00Z</dcterms:modified>
</cp:coreProperties>
</file>